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rutenett"/>
        <w:tblpPr w:leftFromText="141" w:rightFromText="141" w:horzAnchor="margin" w:tblpY="-7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Oppsettstabell for flygeblad for arrangement"/>
      </w:tblPr>
      <w:tblGrid>
        <w:gridCol w:w="7485"/>
      </w:tblGrid>
      <w:tr w:rsidR="00897FB4" w:rsidRPr="00897FB4" w14:paraId="36993080" w14:textId="77777777" w:rsidTr="001800D6">
        <w:trPr>
          <w:trHeight w:val="9297"/>
          <w:tblHeader/>
        </w:trPr>
        <w:tc>
          <w:tcPr>
            <w:tcW w:w="7485" w:type="dxa"/>
          </w:tcPr>
          <w:p w14:paraId="18AE8A3D" w14:textId="6880D321" w:rsidR="00897FB4" w:rsidRPr="00BF68D7" w:rsidRDefault="00BF68D7" w:rsidP="001800D6">
            <w:pPr>
              <w:pStyle w:val="Undertittel"/>
              <w:rPr>
                <w:sz w:val="36"/>
                <w:szCs w:val="36"/>
              </w:rPr>
            </w:pPr>
            <w:r w:rsidRPr="00BF68D7">
              <w:rPr>
                <w:sz w:val="36"/>
                <w:szCs w:val="36"/>
              </w:rPr>
              <w:t xml:space="preserve">RI-Norge inviterer til fagseminar og debatt på Litteraturhuset i Oslo </w:t>
            </w:r>
          </w:p>
          <w:p w14:paraId="61EDBF44" w14:textId="6D8FF0EF" w:rsidR="00897FB4" w:rsidRPr="001800D6" w:rsidRDefault="00BF68D7" w:rsidP="001800D6">
            <w:pPr>
              <w:pStyle w:val="Overskrift1"/>
              <w:rPr>
                <w:b/>
                <w:bCs/>
              </w:rPr>
            </w:pPr>
            <w:r w:rsidRPr="00BF68D7">
              <w:rPr>
                <w:b/>
                <w:bCs/>
              </w:rPr>
              <w:t>Har vi i dag en politikk som skaper utvikling og muligheter for personer med funksjonsutfordringer?</w:t>
            </w:r>
          </w:p>
          <w:p w14:paraId="78CF7E9F" w14:textId="68361706" w:rsidR="00897FB4" w:rsidRPr="001800D6" w:rsidRDefault="00321FC8" w:rsidP="001800D6">
            <w:pPr>
              <w:pStyle w:val="Da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Dato: </w:t>
            </w:r>
            <w:r w:rsidR="00F6089F" w:rsidRPr="001800D6">
              <w:rPr>
                <w:sz w:val="28"/>
                <w:szCs w:val="28"/>
              </w:rPr>
              <w:t xml:space="preserve">15. mai </w:t>
            </w:r>
          </w:p>
          <w:p w14:paraId="4B39A1AE" w14:textId="3C6C5398" w:rsidR="00897FB4" w:rsidRPr="001800D6" w:rsidRDefault="00321FC8" w:rsidP="001800D6">
            <w:pPr>
              <w:pStyle w:val="Klokkeslet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Klokkeslett: </w:t>
            </w:r>
            <w:r w:rsidR="00F6089F" w:rsidRPr="001800D6">
              <w:rPr>
                <w:sz w:val="28"/>
                <w:szCs w:val="28"/>
              </w:rPr>
              <w:t>10.</w:t>
            </w:r>
            <w:r w:rsidR="00F67A2A">
              <w:rPr>
                <w:sz w:val="28"/>
                <w:szCs w:val="28"/>
              </w:rPr>
              <w:t>3</w:t>
            </w:r>
            <w:r w:rsidR="00F6089F" w:rsidRPr="001800D6">
              <w:rPr>
                <w:sz w:val="28"/>
                <w:szCs w:val="28"/>
              </w:rPr>
              <w:t>0 – 14.</w:t>
            </w:r>
            <w:r w:rsidR="00F67A2A">
              <w:rPr>
                <w:sz w:val="28"/>
                <w:szCs w:val="28"/>
              </w:rPr>
              <w:t>3</w:t>
            </w:r>
            <w:r w:rsidR="00F6089F" w:rsidRPr="001800D6">
              <w:rPr>
                <w:sz w:val="28"/>
                <w:szCs w:val="28"/>
              </w:rPr>
              <w:t>0</w:t>
            </w:r>
          </w:p>
          <w:p w14:paraId="7CFC7D3A" w14:textId="6E18CC94" w:rsidR="00897FB4" w:rsidRPr="001800D6" w:rsidRDefault="00321FC8" w:rsidP="001800D6">
            <w:pPr>
              <w:pStyle w:val="Sted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Sted: </w:t>
            </w:r>
            <w:r w:rsidR="00F6089F" w:rsidRPr="001800D6">
              <w:rPr>
                <w:sz w:val="28"/>
                <w:szCs w:val="28"/>
              </w:rPr>
              <w:t>Litteraturhuset</w:t>
            </w:r>
          </w:p>
          <w:p w14:paraId="7D5D2549" w14:textId="4618404B" w:rsidR="00897FB4" w:rsidRPr="001800D6" w:rsidRDefault="002A32CB" w:rsidP="001800D6">
            <w:pPr>
              <w:pStyle w:val="Sted"/>
              <w:rPr>
                <w:sz w:val="28"/>
                <w:szCs w:val="28"/>
              </w:rPr>
            </w:pPr>
            <w:r w:rsidRPr="001800D6">
              <w:rPr>
                <w:sz w:val="28"/>
                <w:szCs w:val="28"/>
              </w:rPr>
              <w:t>Werge</w:t>
            </w:r>
            <w:r w:rsidR="00E20BE4" w:rsidRPr="001800D6">
              <w:rPr>
                <w:sz w:val="28"/>
                <w:szCs w:val="28"/>
              </w:rPr>
              <w:t>landsveien 29, 0167 Oslo</w:t>
            </w:r>
          </w:p>
          <w:p w14:paraId="2672ED43" w14:textId="7DCF3355" w:rsidR="001800D6" w:rsidRDefault="001800D6" w:rsidP="001800D6">
            <w:r>
              <w:t>Det blir innledninger ved blant annet;</w:t>
            </w:r>
          </w:p>
          <w:p w14:paraId="2204F5D7" w14:textId="06BD8900" w:rsidR="001800D6" w:rsidRDefault="001800D6" w:rsidP="001800D6">
            <w:proofErr w:type="spellStart"/>
            <w:r w:rsidRPr="00895A24">
              <w:rPr>
                <w:b/>
                <w:bCs/>
              </w:rPr>
              <w:t>Alexi</w:t>
            </w:r>
            <w:proofErr w:type="spellEnd"/>
            <w:r w:rsidRPr="00895A24">
              <w:rPr>
                <w:b/>
                <w:bCs/>
              </w:rPr>
              <w:t xml:space="preserve"> </w:t>
            </w:r>
            <w:proofErr w:type="spellStart"/>
            <w:r w:rsidRPr="00895A24">
              <w:rPr>
                <w:b/>
                <w:bCs/>
              </w:rPr>
              <w:t>Gugushvili</w:t>
            </w:r>
            <w:proofErr w:type="spellEnd"/>
            <w:r>
              <w:t xml:space="preserve"> - </w:t>
            </w:r>
            <w:r w:rsidRPr="00AC707D">
              <w:t xml:space="preserve">Status i Norge i et europeisk perspektiv. </w:t>
            </w:r>
            <w:r w:rsidRPr="000A71BF">
              <w:t>Professor - Sosiologi og samfunnsgeografi</w:t>
            </w:r>
            <w:r>
              <w:t>, UIO.</w:t>
            </w:r>
            <w:r>
              <w:br/>
            </w:r>
            <w:r w:rsidRPr="00895A24">
              <w:rPr>
                <w:b/>
                <w:bCs/>
              </w:rPr>
              <w:t>Lars Grue</w:t>
            </w:r>
            <w:r>
              <w:t xml:space="preserve"> – </w:t>
            </w:r>
            <w:r w:rsidRPr="00DC529D">
              <w:t>forsker </w:t>
            </w:r>
            <w:r>
              <w:t xml:space="preserve">ved Nova. </w:t>
            </w:r>
            <w:r>
              <w:br/>
            </w:r>
            <w:r w:rsidRPr="00895A24">
              <w:rPr>
                <w:b/>
                <w:bCs/>
              </w:rPr>
              <w:t>Bjørn Erik Thon</w:t>
            </w:r>
            <w:r>
              <w:t>, Likestillingsombudet</w:t>
            </w:r>
          </w:p>
          <w:p w14:paraId="00AEB241" w14:textId="77777777" w:rsidR="00895A24" w:rsidRDefault="00895A24" w:rsidP="001800D6"/>
          <w:p w14:paraId="244BF33A" w14:textId="77777777" w:rsidR="001F7ADA" w:rsidRDefault="001800D6" w:rsidP="001800D6">
            <w:r>
              <w:t>Videre utfordrer vi både politikere og brukerorganisasjoner til panel-debatt etter faginnleggene. Hvor blant annet disse deltar:</w:t>
            </w:r>
            <w:r>
              <w:br/>
            </w:r>
            <w:r>
              <w:br/>
              <w:t xml:space="preserve">Bård </w:t>
            </w:r>
            <w:proofErr w:type="spellStart"/>
            <w:r>
              <w:t>Hoksrud</w:t>
            </w:r>
            <w:proofErr w:type="spellEnd"/>
            <w:r>
              <w:t>, Stortingsrepresentant for FrP</w:t>
            </w:r>
            <w:r>
              <w:br/>
              <w:t xml:space="preserve">Tove Linnea, Nestleder i </w:t>
            </w:r>
            <w:proofErr w:type="spellStart"/>
            <w:r>
              <w:t>Safo</w:t>
            </w:r>
            <w:proofErr w:type="spellEnd"/>
            <w:r>
              <w:br/>
              <w:t>Representanter fra Høyre og Arbeiderpartiet</w:t>
            </w:r>
            <w:r>
              <w:br/>
              <w:t>Representanter fra flere brukerorganisasjoner</w:t>
            </w:r>
          </w:p>
          <w:p w14:paraId="002C2FFD" w14:textId="77777777" w:rsidR="001F7ADA" w:rsidRDefault="001F7ADA" w:rsidP="001800D6"/>
          <w:p w14:paraId="4B026994" w14:textId="5548DC62" w:rsidR="00897FB4" w:rsidRPr="00897FB4" w:rsidRDefault="00D431BF" w:rsidP="001800D6">
            <w:r>
              <w:t>(</w:t>
            </w:r>
            <w:r>
              <w:t>Nærmere program og flere deltakere i panel kommer.</w:t>
            </w:r>
            <w:r>
              <w:t>)</w:t>
            </w:r>
            <w:r w:rsidR="001800D6">
              <w:br/>
            </w:r>
          </w:p>
        </w:tc>
      </w:tr>
    </w:tbl>
    <w:tbl>
      <w:tblPr>
        <w:tblW w:w="9081" w:type="dxa"/>
        <w:jc w:val="center"/>
        <w:tblLayout w:type="fixed"/>
        <w:tblLook w:val="04A0" w:firstRow="1" w:lastRow="0" w:firstColumn="1" w:lastColumn="0" w:noHBand="0" w:noVBand="1"/>
        <w:tblDescription w:val="Oppsettstabell for flygeblad for arrangement"/>
      </w:tblPr>
      <w:tblGrid>
        <w:gridCol w:w="9081"/>
      </w:tblGrid>
      <w:tr w:rsidR="00897FB4" w:rsidRPr="00897FB4" w14:paraId="7EF983E2" w14:textId="77777777" w:rsidTr="00DD7B1B">
        <w:trPr>
          <w:trHeight w:hRule="exact" w:val="720"/>
          <w:jc w:val="center"/>
        </w:trPr>
        <w:tc>
          <w:tcPr>
            <w:tcW w:w="9081" w:type="dxa"/>
            <w:shd w:val="clear" w:color="auto" w:fill="F7F3E2" w:themeFill="background2"/>
            <w:vAlign w:val="center"/>
          </w:tcPr>
          <w:p w14:paraId="436109D3" w14:textId="5AD32CA9" w:rsidR="00F67A2A" w:rsidRDefault="00F61D07" w:rsidP="00F61D07">
            <w:r>
              <w:t>RI-medlemmer kroner 500,-</w:t>
            </w:r>
            <w:r>
              <w:br/>
              <w:t>Ikke-medlemmer kroner 800,-</w:t>
            </w:r>
          </w:p>
          <w:p w14:paraId="2DE68142" w14:textId="5BE6E160" w:rsidR="00897FB4" w:rsidRPr="00897FB4" w:rsidRDefault="00897FB4" w:rsidP="00F80D1D">
            <w:pPr>
              <w:pStyle w:val="Kontaktinformasjon"/>
              <w:ind w:left="-18"/>
              <w:jc w:val="center"/>
            </w:pPr>
          </w:p>
        </w:tc>
      </w:tr>
      <w:tr w:rsidR="00F61D07" w:rsidRPr="00897FB4" w14:paraId="36C3A432" w14:textId="77777777" w:rsidTr="00DD7B1B">
        <w:trPr>
          <w:trHeight w:hRule="exact" w:val="720"/>
          <w:jc w:val="center"/>
        </w:trPr>
        <w:tc>
          <w:tcPr>
            <w:tcW w:w="9081" w:type="dxa"/>
            <w:shd w:val="clear" w:color="auto" w:fill="F7F3E2" w:themeFill="background2"/>
            <w:vAlign w:val="center"/>
          </w:tcPr>
          <w:p w14:paraId="61701FC8" w14:textId="77777777" w:rsidR="00F61D07" w:rsidRDefault="00F61D07" w:rsidP="00F61D07">
            <w:r>
              <w:t xml:space="preserve">Påmelding gjøres her: </w:t>
            </w:r>
            <w:hyperlink r:id="rId10" w:history="1">
              <w:r w:rsidRPr="00AE643C">
                <w:rPr>
                  <w:rStyle w:val="Hyperkobling"/>
                </w:rPr>
                <w:t>air35@air.no</w:t>
              </w:r>
            </w:hyperlink>
            <w:r>
              <w:t>.</w:t>
            </w:r>
            <w:r>
              <w:t xml:space="preserve">   Det serveres </w:t>
            </w:r>
            <w:r w:rsidR="005372F7">
              <w:t>lunch / drikke</w:t>
            </w:r>
          </w:p>
          <w:p w14:paraId="40D077C3" w14:textId="77777777" w:rsidR="001F7ADA" w:rsidRDefault="001F7ADA" w:rsidP="00F61D07"/>
          <w:p w14:paraId="4BEEC608" w14:textId="77777777" w:rsidR="001F7ADA" w:rsidRDefault="001F7ADA" w:rsidP="00F61D07"/>
          <w:p w14:paraId="2D9B3817" w14:textId="3F072ACC" w:rsidR="001F7ADA" w:rsidRDefault="001F7ADA" w:rsidP="00F61D07"/>
        </w:tc>
      </w:tr>
    </w:tbl>
    <w:p w14:paraId="32C0F01F" w14:textId="77777777" w:rsidR="00894657" w:rsidRDefault="00894657" w:rsidP="00894657"/>
    <w:p w14:paraId="2E123EEA" w14:textId="640BC63D" w:rsidR="00894657" w:rsidRPr="00E7538D" w:rsidRDefault="00894657" w:rsidP="00894657">
      <w:pPr>
        <w:rPr>
          <w:color w:val="000000" w:themeColor="text1"/>
        </w:rPr>
      </w:pPr>
      <w:r w:rsidRPr="00E7538D">
        <w:rPr>
          <w:color w:val="000000" w:themeColor="text1"/>
        </w:rPr>
        <w:t xml:space="preserve">RI Norge </w:t>
      </w:r>
      <w:r w:rsidRPr="00E7538D">
        <w:rPr>
          <w:color w:val="000000" w:themeColor="text1"/>
        </w:rPr>
        <w:t xml:space="preserve">ønsker å belyse hvordan status er i Norge for de med funksjonsutfordringer sett opp mot politiske føringer og prioriteringer på området likeverd, inkludering og arbeidsdeltakelse. </w:t>
      </w:r>
    </w:p>
    <w:p w14:paraId="0D0462FD" w14:textId="77777777" w:rsidR="00894657" w:rsidRPr="00E7538D" w:rsidRDefault="00894657" w:rsidP="00894657">
      <w:pPr>
        <w:rPr>
          <w:color w:val="000000" w:themeColor="text1"/>
        </w:rPr>
      </w:pPr>
      <w:r w:rsidRPr="00E7538D">
        <w:rPr>
          <w:color w:val="000000" w:themeColor="text1"/>
        </w:rPr>
        <w:t xml:space="preserve">I seminaret vil vi med bakgrunn i forskning og erfaring se på hvordan Norge ligger </w:t>
      </w:r>
      <w:proofErr w:type="spellStart"/>
      <w:r w:rsidRPr="00E7538D">
        <w:rPr>
          <w:color w:val="000000" w:themeColor="text1"/>
        </w:rPr>
        <w:t>ann</w:t>
      </w:r>
      <w:proofErr w:type="spellEnd"/>
      <w:r w:rsidRPr="00E7538D">
        <w:rPr>
          <w:color w:val="000000" w:themeColor="text1"/>
        </w:rPr>
        <w:t xml:space="preserve"> i forhold til Europa. Hva mener fagfolk, pasient og brukerorganisasjoner og politikerne? </w:t>
      </w:r>
    </w:p>
    <w:p w14:paraId="7C563E6D" w14:textId="77777777" w:rsidR="00894657" w:rsidRPr="00E7538D" w:rsidRDefault="00894657" w:rsidP="00894657">
      <w:pPr>
        <w:rPr>
          <w:color w:val="000000" w:themeColor="text1"/>
        </w:rPr>
      </w:pPr>
      <w:r w:rsidRPr="00E7538D">
        <w:rPr>
          <w:color w:val="000000" w:themeColor="text1"/>
        </w:rPr>
        <w:t xml:space="preserve">RI Norge bygger sitt arbeid på ideen om at alle mennesker skal ha muligheter til personlig utvikling og full deltakelse i samfunnet. RI Norge er medlem av Rehabilitation International (RI) en verdensomspennende nettverksorganisasjon, med nasjonale ledd i </w:t>
      </w:r>
      <w:proofErr w:type="spellStart"/>
      <w:r w:rsidRPr="00E7538D">
        <w:rPr>
          <w:color w:val="000000" w:themeColor="text1"/>
        </w:rPr>
        <w:t>ca</w:t>
      </w:r>
      <w:proofErr w:type="spellEnd"/>
      <w:r w:rsidRPr="00E7538D">
        <w:rPr>
          <w:color w:val="000000" w:themeColor="text1"/>
        </w:rPr>
        <w:t xml:space="preserve"> 100 land, som arbeider for å forbedre livskvaliteten til mennesker med funksjonsnedsettelser.</w:t>
      </w:r>
    </w:p>
    <w:p w14:paraId="45457D2C" w14:textId="77777777" w:rsidR="002A068F" w:rsidRDefault="002A068F" w:rsidP="00A95506">
      <w:pPr>
        <w:pStyle w:val="Ingenmellomrom"/>
      </w:pPr>
    </w:p>
    <w:p w14:paraId="4C72CEAA" w14:textId="77777777" w:rsidR="00A02D93" w:rsidRDefault="00A02D93" w:rsidP="00AC362B">
      <w:pPr>
        <w:pStyle w:val="Ingenmellomrom"/>
        <w:ind w:left="0"/>
      </w:pPr>
    </w:p>
    <w:p w14:paraId="21B2CEBB" w14:textId="77777777" w:rsidR="00A02D93" w:rsidRDefault="00A02D93" w:rsidP="00A95506">
      <w:pPr>
        <w:pStyle w:val="Ingenmellomrom"/>
      </w:pPr>
    </w:p>
    <w:p w14:paraId="75008F8B" w14:textId="77777777" w:rsidR="00AC362B" w:rsidRDefault="00AC362B" w:rsidP="00AC362B">
      <w:pPr>
        <w:rPr>
          <w:rStyle w:val="Hyperkobling"/>
          <w:b/>
          <w:bCs/>
        </w:rPr>
      </w:pPr>
      <w:r w:rsidRPr="00C82BE3">
        <w:rPr>
          <w:b/>
          <w:bCs/>
        </w:rPr>
        <w:t xml:space="preserve">Ønsker </w:t>
      </w:r>
      <w:r>
        <w:rPr>
          <w:b/>
          <w:bCs/>
        </w:rPr>
        <w:t xml:space="preserve">du </w:t>
      </w:r>
      <w:r w:rsidRPr="00C82BE3">
        <w:rPr>
          <w:b/>
          <w:bCs/>
        </w:rPr>
        <w:t xml:space="preserve">mer informasjon om RI-Norge; kontakt Paal Haavorsen: </w:t>
      </w:r>
      <w:hyperlink r:id="rId11" w:history="1">
        <w:r w:rsidRPr="009A7A25">
          <w:rPr>
            <w:rStyle w:val="Hyperkobling"/>
            <w:b/>
            <w:bCs/>
          </w:rPr>
          <w:t>pha@nhosh.no</w:t>
        </w:r>
      </w:hyperlink>
    </w:p>
    <w:p w14:paraId="318FC334" w14:textId="77777777" w:rsidR="00AC362B" w:rsidRDefault="00AC362B" w:rsidP="00AC362B">
      <w:pPr>
        <w:rPr>
          <w:b/>
          <w:bCs/>
        </w:rPr>
      </w:pPr>
      <w:r>
        <w:rPr>
          <w:b/>
          <w:bCs/>
        </w:rPr>
        <w:t>Eller besøk vår nettside:</w:t>
      </w:r>
    </w:p>
    <w:p w14:paraId="31D11309" w14:textId="73407788" w:rsidR="00A02D93" w:rsidRDefault="00AC362B" w:rsidP="00AC362B">
      <w:pPr>
        <w:pStyle w:val="Ingenmellomrom"/>
      </w:pPr>
      <w:hyperlink r:id="rId12" w:history="1">
        <w:r w:rsidRPr="00745D73">
          <w:rPr>
            <w:rStyle w:val="Hyperkobling"/>
            <w:b/>
            <w:bCs/>
            <w:color w:val="00B0F0"/>
          </w:rPr>
          <w:t>https://ri-norge.no/</w:t>
        </w:r>
      </w:hyperlink>
    </w:p>
    <w:p w14:paraId="1B7AFFBD" w14:textId="77777777" w:rsidR="00216DA8" w:rsidRDefault="00216DA8" w:rsidP="00A95506">
      <w:pPr>
        <w:pStyle w:val="Ingenmellomrom"/>
      </w:pPr>
    </w:p>
    <w:p w14:paraId="36756A10" w14:textId="77777777" w:rsidR="00216DA8" w:rsidRDefault="00216DA8" w:rsidP="00A95506">
      <w:pPr>
        <w:pStyle w:val="Ingenmellomrom"/>
      </w:pPr>
    </w:p>
    <w:p w14:paraId="3A7ED536" w14:textId="77777777" w:rsidR="00216DA8" w:rsidRDefault="00216DA8" w:rsidP="00A95506">
      <w:pPr>
        <w:pStyle w:val="Ingenmellomrom"/>
      </w:pPr>
    </w:p>
    <w:p w14:paraId="41B0AC73" w14:textId="236D51C5" w:rsidR="00EE1EAF" w:rsidRPr="00A02D93" w:rsidRDefault="00216DA8" w:rsidP="00EE1EAF">
      <w:pPr>
        <w:pStyle w:val="Firma"/>
        <w:rPr>
          <w:color w:val="00B0F0"/>
          <w:lang w:val="nn-NO"/>
        </w:rPr>
      </w:pPr>
      <w:r>
        <w:rPr>
          <w:noProof/>
        </w:rPr>
        <w:drawing>
          <wp:inline distT="0" distB="0" distL="0" distR="0" wp14:anchorId="59B82384" wp14:editId="7C16F7CE">
            <wp:extent cx="1003585" cy="607060"/>
            <wp:effectExtent l="0" t="0" r="6350" b="2540"/>
            <wp:docPr id="5" name="Bilde 4" descr="Et bilde som inneholder symbol, Grafikk, sirkel, logo&#10;&#10;KI-generert innhold kan være feil.">
              <a:extLst xmlns:a="http://schemas.openxmlformats.org/drawingml/2006/main">
                <a:ext uri="{FF2B5EF4-FFF2-40B4-BE49-F238E27FC236}">
                  <a16:creationId xmlns:a16="http://schemas.microsoft.com/office/drawing/2014/main" id="{B57E76F9-D34A-4207-A8FA-E58FFB1A11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e 4" descr="Et bilde som inneholder symbol, Grafikk, sirkel, logo&#10;&#10;KI-generert innhold kan være feil.">
                      <a:extLst>
                        <a:ext uri="{FF2B5EF4-FFF2-40B4-BE49-F238E27FC236}">
                          <a16:creationId xmlns:a16="http://schemas.microsoft.com/office/drawing/2014/main" id="{B57E76F9-D34A-4207-A8FA-E58FFB1A11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5581" cy="62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1EAF" w:rsidRPr="00EE1EAF">
        <w:rPr>
          <w:b w:val="0"/>
          <w:bCs w:val="0"/>
          <w:color w:val="00B0F0"/>
        </w:rPr>
        <w:t xml:space="preserve"> </w:t>
      </w:r>
      <w:sdt>
        <w:sdtPr>
          <w:rPr>
            <w:b w:val="0"/>
            <w:bCs w:val="0"/>
            <w:color w:val="00B0F0"/>
            <w:lang w:val="nn-NO"/>
          </w:rPr>
          <w:alias w:val="Skriv inn firmanavn:"/>
          <w:tag w:val="Skriv inn firmanavn:"/>
          <w:id w:val="-1839532679"/>
          <w:placeholder>
            <w:docPart w:val="B4B62616361941B2B6563AEFECFE2C70"/>
          </w:placeholder>
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<w15:appearance w15:val="hidden"/>
          <w:text/>
        </w:sdtPr>
        <w:sdtContent>
          <w:r w:rsidR="00A02D93" w:rsidRPr="00A02D93">
            <w:rPr>
              <w:b w:val="0"/>
              <w:bCs w:val="0"/>
              <w:color w:val="00B0F0"/>
              <w:lang w:val="nn-NO"/>
            </w:rPr>
            <w:t>Rehabilitation internatioanl Norge – RI N</w:t>
          </w:r>
          <w:r w:rsidR="00A02D93">
            <w:rPr>
              <w:b w:val="0"/>
              <w:bCs w:val="0"/>
              <w:color w:val="00B0F0"/>
              <w:lang w:val="nn-NO"/>
            </w:rPr>
            <w:t>orge</w:t>
          </w:r>
        </w:sdtContent>
      </w:sdt>
    </w:p>
    <w:p w14:paraId="08A6CC11" w14:textId="31D48148" w:rsidR="00216DA8" w:rsidRPr="00A02D93" w:rsidRDefault="00216DA8" w:rsidP="00A95506">
      <w:pPr>
        <w:pStyle w:val="Ingenmellomrom"/>
        <w:rPr>
          <w:lang w:val="nn-NO"/>
        </w:rPr>
      </w:pPr>
    </w:p>
    <w:sectPr w:rsidR="00216DA8" w:rsidRPr="00A02D93" w:rsidSect="00DD7B1B">
      <w:headerReference w:type="default" r:id="rId14"/>
      <w:footerReference w:type="default" r:id="rId15"/>
      <w:headerReference w:type="first" r:id="rId16"/>
      <w:pgSz w:w="11906" w:h="16838" w:code="9"/>
      <w:pgMar w:top="5328" w:right="2160" w:bottom="1080" w:left="216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7C787" w14:textId="77777777" w:rsidR="00A64CBE" w:rsidRDefault="00A64CBE" w:rsidP="0068245E">
      <w:pPr>
        <w:spacing w:after="0" w:line="240" w:lineRule="auto"/>
      </w:pPr>
      <w:r>
        <w:separator/>
      </w:r>
    </w:p>
  </w:endnote>
  <w:endnote w:type="continuationSeparator" w:id="0">
    <w:p w14:paraId="654EC921" w14:textId="77777777" w:rsidR="00A64CBE" w:rsidRDefault="00A64CBE" w:rsidP="00682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76103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217CE5" w14:textId="77777777" w:rsidR="009124DD" w:rsidRDefault="009124DD">
        <w:pPr>
          <w:pStyle w:val="Bunntekst"/>
        </w:pPr>
        <w:r>
          <w:rPr>
            <w:lang w:bidi="nb-NO"/>
          </w:rPr>
          <w:fldChar w:fldCharType="begin"/>
        </w:r>
        <w:r>
          <w:rPr>
            <w:lang w:bidi="nb-NO"/>
          </w:rPr>
          <w:instrText xml:space="preserve"> PAGE   \* MERGEFORMAT </w:instrText>
        </w:r>
        <w:r>
          <w:rPr>
            <w:lang w:bidi="nb-NO"/>
          </w:rPr>
          <w:fldChar w:fldCharType="separate"/>
        </w:r>
        <w:r w:rsidR="002A068F">
          <w:rPr>
            <w:noProof/>
            <w:lang w:bidi="nb-NO"/>
          </w:rPr>
          <w:t>2</w:t>
        </w:r>
        <w:r>
          <w:rPr>
            <w:noProof/>
            <w:lang w:bidi="nb-NO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1FD79" w14:textId="77777777" w:rsidR="00A64CBE" w:rsidRDefault="00A64CBE" w:rsidP="0068245E">
      <w:pPr>
        <w:spacing w:after="0" w:line="240" w:lineRule="auto"/>
      </w:pPr>
      <w:r>
        <w:separator/>
      </w:r>
    </w:p>
  </w:footnote>
  <w:footnote w:type="continuationSeparator" w:id="0">
    <w:p w14:paraId="313D423E" w14:textId="77777777" w:rsidR="00A64CBE" w:rsidRDefault="00A64CBE" w:rsidP="00682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69EA0" w14:textId="77777777" w:rsidR="002A068F" w:rsidRDefault="002A068F">
    <w:pPr>
      <w:pStyle w:val="Topptekst"/>
    </w:pPr>
    <w:r>
      <w:rPr>
        <w:noProof/>
        <w:lang w:bidi="nb-NO"/>
      </w:rPr>
      <mc:AlternateContent>
        <mc:Choice Requires="wpg">
          <w:drawing>
            <wp:anchor distT="0" distB="0" distL="114300" distR="114300" simplePos="0" relativeHeight="251665408" behindDoc="1" locked="0" layoutInCell="1" allowOverlap="1" wp14:anchorId="158C1594" wp14:editId="3A248E9B">
              <wp:simplePos x="0" y="0"/>
              <mc:AlternateContent>
                <mc:Choice Requires="wp14">
                  <wp:positionH relativeFrom="page">
                    <wp14:pctPosHOffset>11900</wp14:pctPosHOffset>
                  </wp:positionH>
                </mc:Choice>
                <mc:Fallback>
                  <wp:positionH relativeFrom="page">
                    <wp:posOffset>899160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4600</wp14:pctPosVOffset>
                  </wp:positionV>
                </mc:Choice>
                <mc:Fallback>
                  <wp:positionV relativeFrom="page">
                    <wp:posOffset>491490</wp:posOffset>
                  </wp:positionV>
                </mc:Fallback>
              </mc:AlternateContent>
              <wp:extent cx="5468112" cy="3044952"/>
              <wp:effectExtent l="0" t="0" r="0" b="0"/>
              <wp:wrapNone/>
              <wp:docPr id="3" name="Gruppe 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68112" cy="3044952"/>
                        <a:chOff x="0" y="0"/>
                        <a:chExt cx="5464810" cy="3048000"/>
                      </a:xfrm>
                    </wpg:grpSpPr>
                    <pic:pic xmlns:pic="http://schemas.openxmlformats.org/drawingml/2006/picture">
                      <pic:nvPicPr>
                        <pic:cNvPr id="4" name="Bilde 4" descr="Rødbrune blomster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7839" t="17303" b="24906"/>
                        <a:stretch/>
                      </pic:blipFill>
                      <pic:spPr>
                        <a:xfrm>
                          <a:off x="0" y="9525"/>
                          <a:ext cx="5464810" cy="30384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Bilde 5" descr="Kronblad"/>
                        <pic:cNvPicPr>
                          <a:picLocks noChangeAspect="1"/>
                        </pic:cNvPicPr>
                      </pic:nvPicPr>
                      <pic:blipFill rotWithShape="1">
                        <a:blip r:embed="rId2"/>
                        <a:srcRect l="17644" t="16984" r="13354" b="25042"/>
                        <a:stretch/>
                      </pic:blipFill>
                      <pic:spPr>
                        <a:xfrm>
                          <a:off x="1304925" y="0"/>
                          <a:ext cx="3674110" cy="28098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6" name="Frihåndsform 6" descr="Kronblad"/>
                      <wps:cNvSpPr>
                        <a:spLocks/>
                      </wps:cNvSpPr>
                      <wps:spPr bwMode="auto">
                        <a:xfrm rot="1343236">
                          <a:off x="2419350" y="1009650"/>
                          <a:ext cx="407021" cy="505416"/>
                        </a:xfrm>
                        <a:custGeom>
                          <a:avLst/>
                          <a:gdLst>
                            <a:gd name="T0" fmla="*/ 1181 w 1881"/>
                            <a:gd name="T1" fmla="*/ 21 h 2339"/>
                            <a:gd name="T2" fmla="*/ 934 w 1881"/>
                            <a:gd name="T3" fmla="*/ 0 h 2339"/>
                            <a:gd name="T4" fmla="*/ 711 w 1881"/>
                            <a:gd name="T5" fmla="*/ 23 h 2339"/>
                            <a:gd name="T6" fmla="*/ 514 w 1881"/>
                            <a:gd name="T7" fmla="*/ 84 h 2339"/>
                            <a:gd name="T8" fmla="*/ 346 w 1881"/>
                            <a:gd name="T9" fmla="*/ 179 h 2339"/>
                            <a:gd name="T10" fmla="*/ 206 w 1881"/>
                            <a:gd name="T11" fmla="*/ 300 h 2339"/>
                            <a:gd name="T12" fmla="*/ 141 w 1881"/>
                            <a:gd name="T13" fmla="*/ 397 h 2339"/>
                            <a:gd name="T14" fmla="*/ 202 w 1881"/>
                            <a:gd name="T15" fmla="*/ 478 h 2339"/>
                            <a:gd name="T16" fmla="*/ 369 w 1881"/>
                            <a:gd name="T17" fmla="*/ 647 h 2339"/>
                            <a:gd name="T18" fmla="*/ 680 w 1881"/>
                            <a:gd name="T19" fmla="*/ 930 h 2339"/>
                            <a:gd name="T20" fmla="*/ 423 w 1881"/>
                            <a:gd name="T21" fmla="*/ 722 h 2339"/>
                            <a:gd name="T22" fmla="*/ 88 w 1881"/>
                            <a:gd name="T23" fmla="*/ 466 h 2339"/>
                            <a:gd name="T24" fmla="*/ 0 w 1881"/>
                            <a:gd name="T25" fmla="*/ 417 h 2339"/>
                            <a:gd name="T26" fmla="*/ 49 w 1881"/>
                            <a:gd name="T27" fmla="*/ 490 h 2339"/>
                            <a:gd name="T28" fmla="*/ 204 w 1881"/>
                            <a:gd name="T29" fmla="*/ 738 h 2339"/>
                            <a:gd name="T30" fmla="*/ 439 w 1881"/>
                            <a:gd name="T31" fmla="*/ 1089 h 2339"/>
                            <a:gd name="T32" fmla="*/ 612 w 1881"/>
                            <a:gd name="T33" fmla="*/ 1314 h 2339"/>
                            <a:gd name="T34" fmla="*/ 654 w 1881"/>
                            <a:gd name="T35" fmla="*/ 1350 h 2339"/>
                            <a:gd name="T36" fmla="*/ 754 w 1881"/>
                            <a:gd name="T37" fmla="*/ 1273 h 2339"/>
                            <a:gd name="T38" fmla="*/ 714 w 1881"/>
                            <a:gd name="T39" fmla="*/ 1351 h 2339"/>
                            <a:gd name="T40" fmla="*/ 331 w 1881"/>
                            <a:gd name="T41" fmla="*/ 1835 h 2339"/>
                            <a:gd name="T42" fmla="*/ 225 w 1881"/>
                            <a:gd name="T43" fmla="*/ 1994 h 2339"/>
                            <a:gd name="T44" fmla="*/ 205 w 1881"/>
                            <a:gd name="T45" fmla="*/ 2052 h 2339"/>
                            <a:gd name="T46" fmla="*/ 223 w 1881"/>
                            <a:gd name="T47" fmla="*/ 2089 h 2339"/>
                            <a:gd name="T48" fmla="*/ 334 w 1881"/>
                            <a:gd name="T49" fmla="*/ 2156 h 2339"/>
                            <a:gd name="T50" fmla="*/ 584 w 1881"/>
                            <a:gd name="T51" fmla="*/ 2280 h 2339"/>
                            <a:gd name="T52" fmla="*/ 780 w 1881"/>
                            <a:gd name="T53" fmla="*/ 2332 h 2339"/>
                            <a:gd name="T54" fmla="*/ 924 w 1881"/>
                            <a:gd name="T55" fmla="*/ 2335 h 2339"/>
                            <a:gd name="T56" fmla="*/ 1025 w 1881"/>
                            <a:gd name="T57" fmla="*/ 2308 h 2339"/>
                            <a:gd name="T58" fmla="*/ 1094 w 1881"/>
                            <a:gd name="T59" fmla="*/ 2263 h 2339"/>
                            <a:gd name="T60" fmla="*/ 1157 w 1881"/>
                            <a:gd name="T61" fmla="*/ 2212 h 2339"/>
                            <a:gd name="T62" fmla="*/ 1301 w 1881"/>
                            <a:gd name="T63" fmla="*/ 2100 h 2339"/>
                            <a:gd name="T64" fmla="*/ 1491 w 1881"/>
                            <a:gd name="T65" fmla="*/ 1912 h 2339"/>
                            <a:gd name="T66" fmla="*/ 1564 w 1881"/>
                            <a:gd name="T67" fmla="*/ 1807 h 2339"/>
                            <a:gd name="T68" fmla="*/ 1506 w 1881"/>
                            <a:gd name="T69" fmla="*/ 1730 h 2339"/>
                            <a:gd name="T70" fmla="*/ 1353 w 1881"/>
                            <a:gd name="T71" fmla="*/ 1577 h 2339"/>
                            <a:gd name="T72" fmla="*/ 1181 w 1881"/>
                            <a:gd name="T73" fmla="*/ 1418 h 2339"/>
                            <a:gd name="T74" fmla="*/ 1460 w 1881"/>
                            <a:gd name="T75" fmla="*/ 1648 h 2339"/>
                            <a:gd name="T76" fmla="*/ 1623 w 1881"/>
                            <a:gd name="T77" fmla="*/ 1764 h 2339"/>
                            <a:gd name="T78" fmla="*/ 1754 w 1881"/>
                            <a:gd name="T79" fmla="*/ 1831 h 2339"/>
                            <a:gd name="T80" fmla="*/ 1823 w 1881"/>
                            <a:gd name="T81" fmla="*/ 1816 h 2339"/>
                            <a:gd name="T82" fmla="*/ 1855 w 1881"/>
                            <a:gd name="T83" fmla="*/ 1715 h 2339"/>
                            <a:gd name="T84" fmla="*/ 1876 w 1881"/>
                            <a:gd name="T85" fmla="*/ 1551 h 2339"/>
                            <a:gd name="T86" fmla="*/ 1880 w 1881"/>
                            <a:gd name="T87" fmla="*/ 1336 h 2339"/>
                            <a:gd name="T88" fmla="*/ 1860 w 1881"/>
                            <a:gd name="T89" fmla="*/ 1163 h 2339"/>
                            <a:gd name="T90" fmla="*/ 1820 w 1881"/>
                            <a:gd name="T91" fmla="*/ 1010 h 2339"/>
                            <a:gd name="T92" fmla="*/ 1760 w 1881"/>
                            <a:gd name="T93" fmla="*/ 873 h 2339"/>
                            <a:gd name="T94" fmla="*/ 1683 w 1881"/>
                            <a:gd name="T95" fmla="*/ 754 h 2339"/>
                            <a:gd name="T96" fmla="*/ 1592 w 1881"/>
                            <a:gd name="T97" fmla="*/ 652 h 2339"/>
                            <a:gd name="T98" fmla="*/ 1507 w 1881"/>
                            <a:gd name="T99" fmla="*/ 582 h 2339"/>
                            <a:gd name="T100" fmla="*/ 1439 w 1881"/>
                            <a:gd name="T101" fmla="*/ 621 h 2339"/>
                            <a:gd name="T102" fmla="*/ 1266 w 1881"/>
                            <a:gd name="T103" fmla="*/ 775 h 2339"/>
                            <a:gd name="T104" fmla="*/ 1055 w 1881"/>
                            <a:gd name="T105" fmla="*/ 997 h 2339"/>
                            <a:gd name="T106" fmla="*/ 958 w 1881"/>
                            <a:gd name="T107" fmla="*/ 1099 h 2339"/>
                            <a:gd name="T108" fmla="*/ 1129 w 1881"/>
                            <a:gd name="T109" fmla="*/ 860 h 2339"/>
                            <a:gd name="T110" fmla="*/ 1429 w 1881"/>
                            <a:gd name="T111" fmla="*/ 467 h 2339"/>
                            <a:gd name="T112" fmla="*/ 1578 w 1881"/>
                            <a:gd name="T113" fmla="*/ 260 h 2339"/>
                            <a:gd name="T114" fmla="*/ 1589 w 1881"/>
                            <a:gd name="T115" fmla="*/ 181 h 2339"/>
                            <a:gd name="T116" fmla="*/ 1459 w 1881"/>
                            <a:gd name="T117" fmla="*/ 97 h 23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881" h="2339">
                              <a:moveTo>
                                <a:pt x="1398" y="73"/>
                              </a:moveTo>
                              <a:lnTo>
                                <a:pt x="1342" y="57"/>
                              </a:lnTo>
                              <a:lnTo>
                                <a:pt x="1288" y="43"/>
                              </a:lnTo>
                              <a:lnTo>
                                <a:pt x="1235" y="31"/>
                              </a:lnTo>
                              <a:lnTo>
                                <a:pt x="1181" y="21"/>
                              </a:lnTo>
                              <a:lnTo>
                                <a:pt x="1130" y="13"/>
                              </a:lnTo>
                              <a:lnTo>
                                <a:pt x="1079" y="7"/>
                              </a:lnTo>
                              <a:lnTo>
                                <a:pt x="1030" y="3"/>
                              </a:lnTo>
                              <a:lnTo>
                                <a:pt x="982" y="1"/>
                              </a:lnTo>
                              <a:lnTo>
                                <a:pt x="934" y="0"/>
                              </a:lnTo>
                              <a:lnTo>
                                <a:pt x="887" y="1"/>
                              </a:lnTo>
                              <a:lnTo>
                                <a:pt x="842" y="4"/>
                              </a:lnTo>
                              <a:lnTo>
                                <a:pt x="797" y="9"/>
                              </a:lnTo>
                              <a:lnTo>
                                <a:pt x="753" y="15"/>
                              </a:lnTo>
                              <a:lnTo>
                                <a:pt x="711" y="23"/>
                              </a:lnTo>
                              <a:lnTo>
                                <a:pt x="670" y="32"/>
                              </a:lnTo>
                              <a:lnTo>
                                <a:pt x="629" y="43"/>
                              </a:lnTo>
                              <a:lnTo>
                                <a:pt x="590" y="55"/>
                              </a:lnTo>
                              <a:lnTo>
                                <a:pt x="551" y="70"/>
                              </a:lnTo>
                              <a:lnTo>
                                <a:pt x="514" y="84"/>
                              </a:lnTo>
                              <a:lnTo>
                                <a:pt x="479" y="101"/>
                              </a:lnTo>
                              <a:lnTo>
                                <a:pt x="443" y="118"/>
                              </a:lnTo>
                              <a:lnTo>
                                <a:pt x="410" y="137"/>
                              </a:lnTo>
                              <a:lnTo>
                                <a:pt x="377" y="157"/>
                              </a:lnTo>
                              <a:lnTo>
                                <a:pt x="346" y="179"/>
                              </a:lnTo>
                              <a:lnTo>
                                <a:pt x="316" y="202"/>
                              </a:lnTo>
                              <a:lnTo>
                                <a:pt x="286" y="225"/>
                              </a:lnTo>
                              <a:lnTo>
                                <a:pt x="258" y="249"/>
                              </a:lnTo>
                              <a:lnTo>
                                <a:pt x="231" y="275"/>
                              </a:lnTo>
                              <a:lnTo>
                                <a:pt x="206" y="300"/>
                              </a:lnTo>
                              <a:lnTo>
                                <a:pt x="181" y="328"/>
                              </a:lnTo>
                              <a:lnTo>
                                <a:pt x="158" y="356"/>
                              </a:lnTo>
                              <a:lnTo>
                                <a:pt x="137" y="385"/>
                              </a:lnTo>
                              <a:lnTo>
                                <a:pt x="138" y="390"/>
                              </a:lnTo>
                              <a:lnTo>
                                <a:pt x="141" y="397"/>
                              </a:lnTo>
                              <a:lnTo>
                                <a:pt x="146" y="405"/>
                              </a:lnTo>
                              <a:lnTo>
                                <a:pt x="150" y="413"/>
                              </a:lnTo>
                              <a:lnTo>
                                <a:pt x="164" y="431"/>
                              </a:lnTo>
                              <a:lnTo>
                                <a:pt x="181" y="454"/>
                              </a:lnTo>
                              <a:lnTo>
                                <a:pt x="202" y="478"/>
                              </a:lnTo>
                              <a:lnTo>
                                <a:pt x="228" y="507"/>
                              </a:lnTo>
                              <a:lnTo>
                                <a:pt x="257" y="537"/>
                              </a:lnTo>
                              <a:lnTo>
                                <a:pt x="290" y="571"/>
                              </a:lnTo>
                              <a:lnTo>
                                <a:pt x="328" y="608"/>
                              </a:lnTo>
                              <a:lnTo>
                                <a:pt x="369" y="647"/>
                              </a:lnTo>
                              <a:lnTo>
                                <a:pt x="413" y="689"/>
                              </a:lnTo>
                              <a:lnTo>
                                <a:pt x="461" y="733"/>
                              </a:lnTo>
                              <a:lnTo>
                                <a:pt x="569" y="831"/>
                              </a:lnTo>
                              <a:lnTo>
                                <a:pt x="690" y="937"/>
                              </a:lnTo>
                              <a:lnTo>
                                <a:pt x="680" y="930"/>
                              </a:lnTo>
                              <a:lnTo>
                                <a:pt x="652" y="907"/>
                              </a:lnTo>
                              <a:lnTo>
                                <a:pt x="610" y="873"/>
                              </a:lnTo>
                              <a:lnTo>
                                <a:pt x="555" y="829"/>
                              </a:lnTo>
                              <a:lnTo>
                                <a:pt x="492" y="778"/>
                              </a:lnTo>
                              <a:lnTo>
                                <a:pt x="423" y="722"/>
                              </a:lnTo>
                              <a:lnTo>
                                <a:pt x="351" y="666"/>
                              </a:lnTo>
                              <a:lnTo>
                                <a:pt x="278" y="608"/>
                              </a:lnTo>
                              <a:lnTo>
                                <a:pt x="208" y="555"/>
                              </a:lnTo>
                              <a:lnTo>
                                <a:pt x="144" y="506"/>
                              </a:lnTo>
                              <a:lnTo>
                                <a:pt x="88" y="466"/>
                              </a:lnTo>
                              <a:lnTo>
                                <a:pt x="44" y="436"/>
                              </a:lnTo>
                              <a:lnTo>
                                <a:pt x="26" y="425"/>
                              </a:lnTo>
                              <a:lnTo>
                                <a:pt x="14" y="418"/>
                              </a:lnTo>
                              <a:lnTo>
                                <a:pt x="5" y="416"/>
                              </a:lnTo>
                              <a:lnTo>
                                <a:pt x="0" y="417"/>
                              </a:lnTo>
                              <a:lnTo>
                                <a:pt x="1" y="422"/>
                              </a:lnTo>
                              <a:lnTo>
                                <a:pt x="7" y="434"/>
                              </a:lnTo>
                              <a:lnTo>
                                <a:pt x="19" y="449"/>
                              </a:lnTo>
                              <a:lnTo>
                                <a:pt x="37" y="470"/>
                              </a:lnTo>
                              <a:lnTo>
                                <a:pt x="49" y="490"/>
                              </a:lnTo>
                              <a:lnTo>
                                <a:pt x="69" y="521"/>
                              </a:lnTo>
                              <a:lnTo>
                                <a:pt x="95" y="565"/>
                              </a:lnTo>
                              <a:lnTo>
                                <a:pt x="127" y="616"/>
                              </a:lnTo>
                              <a:lnTo>
                                <a:pt x="164" y="673"/>
                              </a:lnTo>
                              <a:lnTo>
                                <a:pt x="204" y="738"/>
                              </a:lnTo>
                              <a:lnTo>
                                <a:pt x="248" y="806"/>
                              </a:lnTo>
                              <a:lnTo>
                                <a:pt x="295" y="877"/>
                              </a:lnTo>
                              <a:lnTo>
                                <a:pt x="342" y="950"/>
                              </a:lnTo>
                              <a:lnTo>
                                <a:pt x="390" y="1021"/>
                              </a:lnTo>
                              <a:lnTo>
                                <a:pt x="439" y="1089"/>
                              </a:lnTo>
                              <a:lnTo>
                                <a:pt x="485" y="1155"/>
                              </a:lnTo>
                              <a:lnTo>
                                <a:pt x="531" y="1216"/>
                              </a:lnTo>
                              <a:lnTo>
                                <a:pt x="573" y="1269"/>
                              </a:lnTo>
                              <a:lnTo>
                                <a:pt x="593" y="1293"/>
                              </a:lnTo>
                              <a:lnTo>
                                <a:pt x="612" y="1314"/>
                              </a:lnTo>
                              <a:lnTo>
                                <a:pt x="630" y="1332"/>
                              </a:lnTo>
                              <a:lnTo>
                                <a:pt x="646" y="1348"/>
                              </a:lnTo>
                              <a:lnTo>
                                <a:pt x="648" y="1350"/>
                              </a:lnTo>
                              <a:lnTo>
                                <a:pt x="650" y="1351"/>
                              </a:lnTo>
                              <a:lnTo>
                                <a:pt x="654" y="1350"/>
                              </a:lnTo>
                              <a:lnTo>
                                <a:pt x="660" y="1348"/>
                              </a:lnTo>
                              <a:lnTo>
                                <a:pt x="675" y="1339"/>
                              </a:lnTo>
                              <a:lnTo>
                                <a:pt x="696" y="1324"/>
                              </a:lnTo>
                              <a:lnTo>
                                <a:pt x="723" y="1301"/>
                              </a:lnTo>
                              <a:lnTo>
                                <a:pt x="754" y="1273"/>
                              </a:lnTo>
                              <a:lnTo>
                                <a:pt x="791" y="1236"/>
                              </a:lnTo>
                              <a:lnTo>
                                <a:pt x="831" y="1193"/>
                              </a:lnTo>
                              <a:lnTo>
                                <a:pt x="831" y="1194"/>
                              </a:lnTo>
                              <a:lnTo>
                                <a:pt x="831" y="1207"/>
                              </a:lnTo>
                              <a:lnTo>
                                <a:pt x="714" y="1351"/>
                              </a:lnTo>
                              <a:lnTo>
                                <a:pt x="611" y="1479"/>
                              </a:lnTo>
                              <a:lnTo>
                                <a:pt x="522" y="1589"/>
                              </a:lnTo>
                              <a:lnTo>
                                <a:pt x="447" y="1685"/>
                              </a:lnTo>
                              <a:lnTo>
                                <a:pt x="383" y="1766"/>
                              </a:lnTo>
                              <a:lnTo>
                                <a:pt x="331" y="1835"/>
                              </a:lnTo>
                              <a:lnTo>
                                <a:pt x="289" y="1893"/>
                              </a:lnTo>
                              <a:lnTo>
                                <a:pt x="257" y="1939"/>
                              </a:lnTo>
                              <a:lnTo>
                                <a:pt x="245" y="1959"/>
                              </a:lnTo>
                              <a:lnTo>
                                <a:pt x="233" y="1978"/>
                              </a:lnTo>
                              <a:lnTo>
                                <a:pt x="225" y="1994"/>
                              </a:lnTo>
                              <a:lnTo>
                                <a:pt x="217" y="2008"/>
                              </a:lnTo>
                              <a:lnTo>
                                <a:pt x="212" y="2022"/>
                              </a:lnTo>
                              <a:lnTo>
                                <a:pt x="208" y="2033"/>
                              </a:lnTo>
                              <a:lnTo>
                                <a:pt x="206" y="2043"/>
                              </a:lnTo>
                              <a:lnTo>
                                <a:pt x="205" y="2052"/>
                              </a:lnTo>
                              <a:lnTo>
                                <a:pt x="206" y="2059"/>
                              </a:lnTo>
                              <a:lnTo>
                                <a:pt x="207" y="2066"/>
                              </a:lnTo>
                              <a:lnTo>
                                <a:pt x="210" y="2073"/>
                              </a:lnTo>
                              <a:lnTo>
                                <a:pt x="213" y="2078"/>
                              </a:lnTo>
                              <a:lnTo>
                                <a:pt x="223" y="2089"/>
                              </a:lnTo>
                              <a:lnTo>
                                <a:pt x="236" y="2099"/>
                              </a:lnTo>
                              <a:lnTo>
                                <a:pt x="259" y="2111"/>
                              </a:lnTo>
                              <a:lnTo>
                                <a:pt x="286" y="2127"/>
                              </a:lnTo>
                              <a:lnTo>
                                <a:pt x="311" y="2143"/>
                              </a:lnTo>
                              <a:lnTo>
                                <a:pt x="334" y="2156"/>
                              </a:lnTo>
                              <a:lnTo>
                                <a:pt x="390" y="2187"/>
                              </a:lnTo>
                              <a:lnTo>
                                <a:pt x="442" y="2215"/>
                              </a:lnTo>
                              <a:lnTo>
                                <a:pt x="492" y="2240"/>
                              </a:lnTo>
                              <a:lnTo>
                                <a:pt x="539" y="2261"/>
                              </a:lnTo>
                              <a:lnTo>
                                <a:pt x="584" y="2280"/>
                              </a:lnTo>
                              <a:lnTo>
                                <a:pt x="628" y="2296"/>
                              </a:lnTo>
                              <a:lnTo>
                                <a:pt x="669" y="2308"/>
                              </a:lnTo>
                              <a:lnTo>
                                <a:pt x="707" y="2319"/>
                              </a:lnTo>
                              <a:lnTo>
                                <a:pt x="744" y="2327"/>
                              </a:lnTo>
                              <a:lnTo>
                                <a:pt x="780" y="2332"/>
                              </a:lnTo>
                              <a:lnTo>
                                <a:pt x="812" y="2337"/>
                              </a:lnTo>
                              <a:lnTo>
                                <a:pt x="843" y="2338"/>
                              </a:lnTo>
                              <a:lnTo>
                                <a:pt x="872" y="2339"/>
                              </a:lnTo>
                              <a:lnTo>
                                <a:pt x="899" y="2338"/>
                              </a:lnTo>
                              <a:lnTo>
                                <a:pt x="924" y="2335"/>
                              </a:lnTo>
                              <a:lnTo>
                                <a:pt x="948" y="2331"/>
                              </a:lnTo>
                              <a:lnTo>
                                <a:pt x="969" y="2327"/>
                              </a:lnTo>
                              <a:lnTo>
                                <a:pt x="989" y="2321"/>
                              </a:lnTo>
                              <a:lnTo>
                                <a:pt x="1008" y="2315"/>
                              </a:lnTo>
                              <a:lnTo>
                                <a:pt x="1025" y="2308"/>
                              </a:lnTo>
                              <a:lnTo>
                                <a:pt x="1039" y="2300"/>
                              </a:lnTo>
                              <a:lnTo>
                                <a:pt x="1054" y="2292"/>
                              </a:lnTo>
                              <a:lnTo>
                                <a:pt x="1066" y="2285"/>
                              </a:lnTo>
                              <a:lnTo>
                                <a:pt x="1076" y="2277"/>
                              </a:lnTo>
                              <a:lnTo>
                                <a:pt x="1094" y="2263"/>
                              </a:lnTo>
                              <a:lnTo>
                                <a:pt x="1105" y="2251"/>
                              </a:lnTo>
                              <a:lnTo>
                                <a:pt x="1113" y="2244"/>
                              </a:lnTo>
                              <a:lnTo>
                                <a:pt x="1115" y="2241"/>
                              </a:lnTo>
                              <a:lnTo>
                                <a:pt x="1126" y="2234"/>
                              </a:lnTo>
                              <a:lnTo>
                                <a:pt x="1157" y="2212"/>
                              </a:lnTo>
                              <a:lnTo>
                                <a:pt x="1179" y="2197"/>
                              </a:lnTo>
                              <a:lnTo>
                                <a:pt x="1206" y="2177"/>
                              </a:lnTo>
                              <a:lnTo>
                                <a:pt x="1235" y="2155"/>
                              </a:lnTo>
                              <a:lnTo>
                                <a:pt x="1267" y="2129"/>
                              </a:lnTo>
                              <a:lnTo>
                                <a:pt x="1301" y="2100"/>
                              </a:lnTo>
                              <a:lnTo>
                                <a:pt x="1337" y="2068"/>
                              </a:lnTo>
                              <a:lnTo>
                                <a:pt x="1375" y="2034"/>
                              </a:lnTo>
                              <a:lnTo>
                                <a:pt x="1413" y="1996"/>
                              </a:lnTo>
                              <a:lnTo>
                                <a:pt x="1452" y="1955"/>
                              </a:lnTo>
                              <a:lnTo>
                                <a:pt x="1491" y="1912"/>
                              </a:lnTo>
                              <a:lnTo>
                                <a:pt x="1511" y="1888"/>
                              </a:lnTo>
                              <a:lnTo>
                                <a:pt x="1530" y="1865"/>
                              </a:lnTo>
                              <a:lnTo>
                                <a:pt x="1549" y="1841"/>
                              </a:lnTo>
                              <a:lnTo>
                                <a:pt x="1568" y="1816"/>
                              </a:lnTo>
                              <a:lnTo>
                                <a:pt x="1564" y="1807"/>
                              </a:lnTo>
                              <a:lnTo>
                                <a:pt x="1558" y="1796"/>
                              </a:lnTo>
                              <a:lnTo>
                                <a:pt x="1550" y="1783"/>
                              </a:lnTo>
                              <a:lnTo>
                                <a:pt x="1538" y="1769"/>
                              </a:lnTo>
                              <a:lnTo>
                                <a:pt x="1523" y="1751"/>
                              </a:lnTo>
                              <a:lnTo>
                                <a:pt x="1506" y="1730"/>
                              </a:lnTo>
                              <a:lnTo>
                                <a:pt x="1483" y="1706"/>
                              </a:lnTo>
                              <a:lnTo>
                                <a:pt x="1458" y="1680"/>
                              </a:lnTo>
                              <a:lnTo>
                                <a:pt x="1428" y="1649"/>
                              </a:lnTo>
                              <a:lnTo>
                                <a:pt x="1393" y="1615"/>
                              </a:lnTo>
                              <a:lnTo>
                                <a:pt x="1353" y="1577"/>
                              </a:lnTo>
                              <a:lnTo>
                                <a:pt x="1309" y="1534"/>
                              </a:lnTo>
                              <a:lnTo>
                                <a:pt x="1203" y="1437"/>
                              </a:lnTo>
                              <a:lnTo>
                                <a:pt x="1072" y="1320"/>
                              </a:lnTo>
                              <a:lnTo>
                                <a:pt x="1101" y="1347"/>
                              </a:lnTo>
                              <a:lnTo>
                                <a:pt x="1181" y="1418"/>
                              </a:lnTo>
                              <a:lnTo>
                                <a:pt x="1235" y="1463"/>
                              </a:lnTo>
                              <a:lnTo>
                                <a:pt x="1295" y="1514"/>
                              </a:lnTo>
                              <a:lnTo>
                                <a:pt x="1359" y="1568"/>
                              </a:lnTo>
                              <a:lnTo>
                                <a:pt x="1426" y="1621"/>
                              </a:lnTo>
                              <a:lnTo>
                                <a:pt x="1460" y="1648"/>
                              </a:lnTo>
                              <a:lnTo>
                                <a:pt x="1493" y="1673"/>
                              </a:lnTo>
                              <a:lnTo>
                                <a:pt x="1528" y="1698"/>
                              </a:lnTo>
                              <a:lnTo>
                                <a:pt x="1560" y="1721"/>
                              </a:lnTo>
                              <a:lnTo>
                                <a:pt x="1592" y="1743"/>
                              </a:lnTo>
                              <a:lnTo>
                                <a:pt x="1623" y="1764"/>
                              </a:lnTo>
                              <a:lnTo>
                                <a:pt x="1653" y="1782"/>
                              </a:lnTo>
                              <a:lnTo>
                                <a:pt x="1682" y="1799"/>
                              </a:lnTo>
                              <a:lnTo>
                                <a:pt x="1708" y="1812"/>
                              </a:lnTo>
                              <a:lnTo>
                                <a:pt x="1732" y="1823"/>
                              </a:lnTo>
                              <a:lnTo>
                                <a:pt x="1754" y="1831"/>
                              </a:lnTo>
                              <a:lnTo>
                                <a:pt x="1774" y="1835"/>
                              </a:lnTo>
                              <a:lnTo>
                                <a:pt x="1791" y="1836"/>
                              </a:lnTo>
                              <a:lnTo>
                                <a:pt x="1805" y="1834"/>
                              </a:lnTo>
                              <a:lnTo>
                                <a:pt x="1815" y="1827"/>
                              </a:lnTo>
                              <a:lnTo>
                                <a:pt x="1823" y="1816"/>
                              </a:lnTo>
                              <a:lnTo>
                                <a:pt x="1831" y="1797"/>
                              </a:lnTo>
                              <a:lnTo>
                                <a:pt x="1837" y="1777"/>
                              </a:lnTo>
                              <a:lnTo>
                                <a:pt x="1844" y="1757"/>
                              </a:lnTo>
                              <a:lnTo>
                                <a:pt x="1850" y="1736"/>
                              </a:lnTo>
                              <a:lnTo>
                                <a:pt x="1855" y="1715"/>
                              </a:lnTo>
                              <a:lnTo>
                                <a:pt x="1860" y="1693"/>
                              </a:lnTo>
                              <a:lnTo>
                                <a:pt x="1864" y="1671"/>
                              </a:lnTo>
                              <a:lnTo>
                                <a:pt x="1867" y="1648"/>
                              </a:lnTo>
                              <a:lnTo>
                                <a:pt x="1873" y="1600"/>
                              </a:lnTo>
                              <a:lnTo>
                                <a:pt x="1876" y="1551"/>
                              </a:lnTo>
                              <a:lnTo>
                                <a:pt x="1878" y="1500"/>
                              </a:lnTo>
                              <a:lnTo>
                                <a:pt x="1880" y="1448"/>
                              </a:lnTo>
                              <a:lnTo>
                                <a:pt x="1881" y="1409"/>
                              </a:lnTo>
                              <a:lnTo>
                                <a:pt x="1881" y="1372"/>
                              </a:lnTo>
                              <a:lnTo>
                                <a:pt x="1880" y="1336"/>
                              </a:lnTo>
                              <a:lnTo>
                                <a:pt x="1877" y="1299"/>
                              </a:lnTo>
                              <a:lnTo>
                                <a:pt x="1874" y="1265"/>
                              </a:lnTo>
                              <a:lnTo>
                                <a:pt x="1871" y="1229"/>
                              </a:lnTo>
                              <a:lnTo>
                                <a:pt x="1865" y="1196"/>
                              </a:lnTo>
                              <a:lnTo>
                                <a:pt x="1860" y="1163"/>
                              </a:lnTo>
                              <a:lnTo>
                                <a:pt x="1853" y="1130"/>
                              </a:lnTo>
                              <a:lnTo>
                                <a:pt x="1846" y="1099"/>
                              </a:lnTo>
                              <a:lnTo>
                                <a:pt x="1837" y="1068"/>
                              </a:lnTo>
                              <a:lnTo>
                                <a:pt x="1829" y="1038"/>
                              </a:lnTo>
                              <a:lnTo>
                                <a:pt x="1820" y="1010"/>
                              </a:lnTo>
                              <a:lnTo>
                                <a:pt x="1809" y="981"/>
                              </a:lnTo>
                              <a:lnTo>
                                <a:pt x="1797" y="952"/>
                              </a:lnTo>
                              <a:lnTo>
                                <a:pt x="1785" y="925"/>
                              </a:lnTo>
                              <a:lnTo>
                                <a:pt x="1773" y="899"/>
                              </a:lnTo>
                              <a:lnTo>
                                <a:pt x="1760" y="873"/>
                              </a:lnTo>
                              <a:lnTo>
                                <a:pt x="1745" y="848"/>
                              </a:lnTo>
                              <a:lnTo>
                                <a:pt x="1731" y="823"/>
                              </a:lnTo>
                              <a:lnTo>
                                <a:pt x="1715" y="800"/>
                              </a:lnTo>
                              <a:lnTo>
                                <a:pt x="1700" y="776"/>
                              </a:lnTo>
                              <a:lnTo>
                                <a:pt x="1683" y="754"/>
                              </a:lnTo>
                              <a:lnTo>
                                <a:pt x="1666" y="732"/>
                              </a:lnTo>
                              <a:lnTo>
                                <a:pt x="1649" y="711"/>
                              </a:lnTo>
                              <a:lnTo>
                                <a:pt x="1631" y="691"/>
                              </a:lnTo>
                              <a:lnTo>
                                <a:pt x="1612" y="671"/>
                              </a:lnTo>
                              <a:lnTo>
                                <a:pt x="1592" y="652"/>
                              </a:lnTo>
                              <a:lnTo>
                                <a:pt x="1573" y="634"/>
                              </a:lnTo>
                              <a:lnTo>
                                <a:pt x="1553" y="617"/>
                              </a:lnTo>
                              <a:lnTo>
                                <a:pt x="1532" y="600"/>
                              </a:lnTo>
                              <a:lnTo>
                                <a:pt x="1511" y="583"/>
                              </a:lnTo>
                              <a:lnTo>
                                <a:pt x="1507" y="582"/>
                              </a:lnTo>
                              <a:lnTo>
                                <a:pt x="1500" y="583"/>
                              </a:lnTo>
                              <a:lnTo>
                                <a:pt x="1493" y="587"/>
                              </a:lnTo>
                              <a:lnTo>
                                <a:pt x="1484" y="591"/>
                              </a:lnTo>
                              <a:lnTo>
                                <a:pt x="1463" y="603"/>
                              </a:lnTo>
                              <a:lnTo>
                                <a:pt x="1439" y="621"/>
                              </a:lnTo>
                              <a:lnTo>
                                <a:pt x="1410" y="644"/>
                              </a:lnTo>
                              <a:lnTo>
                                <a:pt x="1378" y="671"/>
                              </a:lnTo>
                              <a:lnTo>
                                <a:pt x="1343" y="702"/>
                              </a:lnTo>
                              <a:lnTo>
                                <a:pt x="1306" y="738"/>
                              </a:lnTo>
                              <a:lnTo>
                                <a:pt x="1266" y="775"/>
                              </a:lnTo>
                              <a:lnTo>
                                <a:pt x="1225" y="816"/>
                              </a:lnTo>
                              <a:lnTo>
                                <a:pt x="1183" y="860"/>
                              </a:lnTo>
                              <a:lnTo>
                                <a:pt x="1140" y="904"/>
                              </a:lnTo>
                              <a:lnTo>
                                <a:pt x="1097" y="951"/>
                              </a:lnTo>
                              <a:lnTo>
                                <a:pt x="1055" y="997"/>
                              </a:lnTo>
                              <a:lnTo>
                                <a:pt x="1013" y="1045"/>
                              </a:lnTo>
                              <a:lnTo>
                                <a:pt x="973" y="1094"/>
                              </a:lnTo>
                              <a:lnTo>
                                <a:pt x="964" y="1094"/>
                              </a:lnTo>
                              <a:lnTo>
                                <a:pt x="961" y="1095"/>
                              </a:lnTo>
                              <a:lnTo>
                                <a:pt x="958" y="1099"/>
                              </a:lnTo>
                              <a:lnTo>
                                <a:pt x="958" y="1107"/>
                              </a:lnTo>
                              <a:lnTo>
                                <a:pt x="958" y="1094"/>
                              </a:lnTo>
                              <a:lnTo>
                                <a:pt x="958" y="1079"/>
                              </a:lnTo>
                              <a:lnTo>
                                <a:pt x="1047" y="964"/>
                              </a:lnTo>
                              <a:lnTo>
                                <a:pt x="1129" y="860"/>
                              </a:lnTo>
                              <a:lnTo>
                                <a:pt x="1203" y="764"/>
                              </a:lnTo>
                              <a:lnTo>
                                <a:pt x="1269" y="677"/>
                              </a:lnTo>
                              <a:lnTo>
                                <a:pt x="1329" y="599"/>
                              </a:lnTo>
                              <a:lnTo>
                                <a:pt x="1382" y="529"/>
                              </a:lnTo>
                              <a:lnTo>
                                <a:pt x="1429" y="467"/>
                              </a:lnTo>
                              <a:lnTo>
                                <a:pt x="1470" y="411"/>
                              </a:lnTo>
                              <a:lnTo>
                                <a:pt x="1506" y="364"/>
                              </a:lnTo>
                              <a:lnTo>
                                <a:pt x="1534" y="323"/>
                              </a:lnTo>
                              <a:lnTo>
                                <a:pt x="1559" y="288"/>
                              </a:lnTo>
                              <a:lnTo>
                                <a:pt x="1578" y="260"/>
                              </a:lnTo>
                              <a:lnTo>
                                <a:pt x="1592" y="238"/>
                              </a:lnTo>
                              <a:lnTo>
                                <a:pt x="1602" y="221"/>
                              </a:lnTo>
                              <a:lnTo>
                                <a:pt x="1609" y="208"/>
                              </a:lnTo>
                              <a:lnTo>
                                <a:pt x="1610" y="201"/>
                              </a:lnTo>
                              <a:lnTo>
                                <a:pt x="1589" y="181"/>
                              </a:lnTo>
                              <a:lnTo>
                                <a:pt x="1565" y="161"/>
                              </a:lnTo>
                              <a:lnTo>
                                <a:pt x="1541" y="143"/>
                              </a:lnTo>
                              <a:lnTo>
                                <a:pt x="1514" y="126"/>
                              </a:lnTo>
                              <a:lnTo>
                                <a:pt x="1488" y="111"/>
                              </a:lnTo>
                              <a:lnTo>
                                <a:pt x="1459" y="97"/>
                              </a:lnTo>
                              <a:lnTo>
                                <a:pt x="1429" y="85"/>
                              </a:lnTo>
                              <a:lnTo>
                                <a:pt x="1398" y="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" name="Frihåndsform 7" descr="Kronblad"/>
                      <wps:cNvSpPr>
                        <a:spLocks/>
                      </wps:cNvSpPr>
                      <wps:spPr bwMode="auto">
                        <a:xfrm rot="1343236">
                          <a:off x="1428750" y="1828800"/>
                          <a:ext cx="323795" cy="299362"/>
                        </a:xfrm>
                        <a:custGeom>
                          <a:avLst/>
                          <a:gdLst>
                            <a:gd name="T0" fmla="*/ 1270 w 1492"/>
                            <a:gd name="T1" fmla="*/ 265 h 1388"/>
                            <a:gd name="T2" fmla="*/ 1154 w 1492"/>
                            <a:gd name="T3" fmla="*/ 211 h 1388"/>
                            <a:gd name="T4" fmla="*/ 1052 w 1492"/>
                            <a:gd name="T5" fmla="*/ 175 h 1388"/>
                            <a:gd name="T6" fmla="*/ 934 w 1492"/>
                            <a:gd name="T7" fmla="*/ 147 h 1388"/>
                            <a:gd name="T8" fmla="*/ 917 w 1492"/>
                            <a:gd name="T9" fmla="*/ 18 h 1388"/>
                            <a:gd name="T10" fmla="*/ 915 w 1492"/>
                            <a:gd name="T11" fmla="*/ 1 h 1388"/>
                            <a:gd name="T12" fmla="*/ 843 w 1492"/>
                            <a:gd name="T13" fmla="*/ 21 h 1388"/>
                            <a:gd name="T14" fmla="*/ 744 w 1492"/>
                            <a:gd name="T15" fmla="*/ 56 h 1388"/>
                            <a:gd name="T16" fmla="*/ 680 w 1492"/>
                            <a:gd name="T17" fmla="*/ 85 h 1388"/>
                            <a:gd name="T18" fmla="*/ 611 w 1492"/>
                            <a:gd name="T19" fmla="*/ 119 h 1388"/>
                            <a:gd name="T20" fmla="*/ 549 w 1492"/>
                            <a:gd name="T21" fmla="*/ 157 h 1388"/>
                            <a:gd name="T22" fmla="*/ 493 w 1492"/>
                            <a:gd name="T23" fmla="*/ 198 h 1388"/>
                            <a:gd name="T24" fmla="*/ 445 w 1492"/>
                            <a:gd name="T25" fmla="*/ 244 h 1388"/>
                            <a:gd name="T26" fmla="*/ 400 w 1492"/>
                            <a:gd name="T27" fmla="*/ 292 h 1388"/>
                            <a:gd name="T28" fmla="*/ 362 w 1492"/>
                            <a:gd name="T29" fmla="*/ 342 h 1388"/>
                            <a:gd name="T30" fmla="*/ 330 w 1492"/>
                            <a:gd name="T31" fmla="*/ 394 h 1388"/>
                            <a:gd name="T32" fmla="*/ 304 w 1492"/>
                            <a:gd name="T33" fmla="*/ 447 h 1388"/>
                            <a:gd name="T34" fmla="*/ 264 w 1492"/>
                            <a:gd name="T35" fmla="*/ 558 h 1388"/>
                            <a:gd name="T36" fmla="*/ 147 w 1492"/>
                            <a:gd name="T37" fmla="*/ 568 h 1388"/>
                            <a:gd name="T38" fmla="*/ 52 w 1492"/>
                            <a:gd name="T39" fmla="*/ 545 h 1388"/>
                            <a:gd name="T40" fmla="*/ 14 w 1492"/>
                            <a:gd name="T41" fmla="*/ 538 h 1388"/>
                            <a:gd name="T42" fmla="*/ 3 w 1492"/>
                            <a:gd name="T43" fmla="*/ 591 h 1388"/>
                            <a:gd name="T44" fmla="*/ 0 w 1492"/>
                            <a:gd name="T45" fmla="*/ 693 h 1388"/>
                            <a:gd name="T46" fmla="*/ 24 w 1492"/>
                            <a:gd name="T47" fmla="*/ 811 h 1388"/>
                            <a:gd name="T48" fmla="*/ 57 w 1492"/>
                            <a:gd name="T49" fmla="*/ 917 h 1388"/>
                            <a:gd name="T50" fmla="*/ 99 w 1492"/>
                            <a:gd name="T51" fmla="*/ 1012 h 1388"/>
                            <a:gd name="T52" fmla="*/ 148 w 1492"/>
                            <a:gd name="T53" fmla="*/ 1095 h 1388"/>
                            <a:gd name="T54" fmla="*/ 203 w 1492"/>
                            <a:gd name="T55" fmla="*/ 1168 h 1388"/>
                            <a:gd name="T56" fmla="*/ 264 w 1492"/>
                            <a:gd name="T57" fmla="*/ 1230 h 1388"/>
                            <a:gd name="T58" fmla="*/ 329 w 1492"/>
                            <a:gd name="T59" fmla="*/ 1281 h 1388"/>
                            <a:gd name="T60" fmla="*/ 398 w 1492"/>
                            <a:gd name="T61" fmla="*/ 1324 h 1388"/>
                            <a:gd name="T62" fmla="*/ 470 w 1492"/>
                            <a:gd name="T63" fmla="*/ 1356 h 1388"/>
                            <a:gd name="T64" fmla="*/ 545 w 1492"/>
                            <a:gd name="T65" fmla="*/ 1378 h 1388"/>
                            <a:gd name="T66" fmla="*/ 596 w 1492"/>
                            <a:gd name="T67" fmla="*/ 1379 h 1388"/>
                            <a:gd name="T68" fmla="*/ 612 w 1492"/>
                            <a:gd name="T69" fmla="*/ 1316 h 1388"/>
                            <a:gd name="T70" fmla="*/ 641 w 1492"/>
                            <a:gd name="T71" fmla="*/ 1197 h 1388"/>
                            <a:gd name="T72" fmla="*/ 702 w 1492"/>
                            <a:gd name="T73" fmla="*/ 1107 h 1388"/>
                            <a:gd name="T74" fmla="*/ 768 w 1492"/>
                            <a:gd name="T75" fmla="*/ 1040 h 1388"/>
                            <a:gd name="T76" fmla="*/ 823 w 1492"/>
                            <a:gd name="T77" fmla="*/ 965 h 1388"/>
                            <a:gd name="T78" fmla="*/ 868 w 1492"/>
                            <a:gd name="T79" fmla="*/ 885 h 1388"/>
                            <a:gd name="T80" fmla="*/ 903 w 1492"/>
                            <a:gd name="T81" fmla="*/ 804 h 1388"/>
                            <a:gd name="T82" fmla="*/ 1104 w 1492"/>
                            <a:gd name="T83" fmla="*/ 792 h 1388"/>
                            <a:gd name="T84" fmla="*/ 1411 w 1492"/>
                            <a:gd name="T85" fmla="*/ 862 h 1388"/>
                            <a:gd name="T86" fmla="*/ 1486 w 1492"/>
                            <a:gd name="T87" fmla="*/ 878 h 1388"/>
                            <a:gd name="T88" fmla="*/ 1488 w 1492"/>
                            <a:gd name="T89" fmla="*/ 846 h 1388"/>
                            <a:gd name="T90" fmla="*/ 1490 w 1492"/>
                            <a:gd name="T91" fmla="*/ 749 h 1388"/>
                            <a:gd name="T92" fmla="*/ 1491 w 1492"/>
                            <a:gd name="T93" fmla="*/ 632 h 1388"/>
                            <a:gd name="T94" fmla="*/ 1481 w 1492"/>
                            <a:gd name="T95" fmla="*/ 538 h 1388"/>
                            <a:gd name="T96" fmla="*/ 1464 w 1492"/>
                            <a:gd name="T97" fmla="*/ 461 h 1388"/>
                            <a:gd name="T98" fmla="*/ 1439 w 1492"/>
                            <a:gd name="T99" fmla="*/ 401 h 1388"/>
                            <a:gd name="T100" fmla="*/ 1411 w 1492"/>
                            <a:gd name="T101" fmla="*/ 357 h 1388"/>
                            <a:gd name="T102" fmla="*/ 1383 w 1492"/>
                            <a:gd name="T103" fmla="*/ 326 h 1388"/>
                            <a:gd name="T104" fmla="*/ 1355 w 1492"/>
                            <a:gd name="T105" fmla="*/ 304 h 1388"/>
                            <a:gd name="T106" fmla="*/ 1313 w 1492"/>
                            <a:gd name="T107" fmla="*/ 285 h 13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492" h="1388">
                              <a:moveTo>
                                <a:pt x="1304" y="283"/>
                              </a:moveTo>
                              <a:lnTo>
                                <a:pt x="1295" y="278"/>
                              </a:lnTo>
                              <a:lnTo>
                                <a:pt x="1270" y="265"/>
                              </a:lnTo>
                              <a:lnTo>
                                <a:pt x="1233" y="246"/>
                              </a:lnTo>
                              <a:lnTo>
                                <a:pt x="1183" y="223"/>
                              </a:lnTo>
                              <a:lnTo>
                                <a:pt x="1154" y="211"/>
                              </a:lnTo>
                              <a:lnTo>
                                <a:pt x="1122" y="198"/>
                              </a:lnTo>
                              <a:lnTo>
                                <a:pt x="1088" y="187"/>
                              </a:lnTo>
                              <a:lnTo>
                                <a:pt x="1052" y="175"/>
                              </a:lnTo>
                              <a:lnTo>
                                <a:pt x="1014" y="165"/>
                              </a:lnTo>
                              <a:lnTo>
                                <a:pt x="975" y="155"/>
                              </a:lnTo>
                              <a:lnTo>
                                <a:pt x="934" y="147"/>
                              </a:lnTo>
                              <a:lnTo>
                                <a:pt x="892" y="142"/>
                              </a:lnTo>
                              <a:lnTo>
                                <a:pt x="909" y="60"/>
                              </a:lnTo>
                              <a:lnTo>
                                <a:pt x="917" y="18"/>
                              </a:lnTo>
                              <a:lnTo>
                                <a:pt x="920" y="2"/>
                              </a:lnTo>
                              <a:lnTo>
                                <a:pt x="921" y="0"/>
                              </a:lnTo>
                              <a:lnTo>
                                <a:pt x="915" y="1"/>
                              </a:lnTo>
                              <a:lnTo>
                                <a:pt x="899" y="5"/>
                              </a:lnTo>
                              <a:lnTo>
                                <a:pt x="874" y="12"/>
                              </a:lnTo>
                              <a:lnTo>
                                <a:pt x="843" y="21"/>
                              </a:lnTo>
                              <a:lnTo>
                                <a:pt x="805" y="33"/>
                              </a:lnTo>
                              <a:lnTo>
                                <a:pt x="765" y="47"/>
                              </a:lnTo>
                              <a:lnTo>
                                <a:pt x="744" y="56"/>
                              </a:lnTo>
                              <a:lnTo>
                                <a:pt x="722" y="65"/>
                              </a:lnTo>
                              <a:lnTo>
                                <a:pt x="701" y="74"/>
                              </a:lnTo>
                              <a:lnTo>
                                <a:pt x="680" y="85"/>
                              </a:lnTo>
                              <a:lnTo>
                                <a:pt x="657" y="95"/>
                              </a:lnTo>
                              <a:lnTo>
                                <a:pt x="633" y="107"/>
                              </a:lnTo>
                              <a:lnTo>
                                <a:pt x="611" y="119"/>
                              </a:lnTo>
                              <a:lnTo>
                                <a:pt x="590" y="131"/>
                              </a:lnTo>
                              <a:lnTo>
                                <a:pt x="569" y="144"/>
                              </a:lnTo>
                              <a:lnTo>
                                <a:pt x="549" y="157"/>
                              </a:lnTo>
                              <a:lnTo>
                                <a:pt x="530" y="171"/>
                              </a:lnTo>
                              <a:lnTo>
                                <a:pt x="511" y="184"/>
                              </a:lnTo>
                              <a:lnTo>
                                <a:pt x="493" y="198"/>
                              </a:lnTo>
                              <a:lnTo>
                                <a:pt x="477" y="213"/>
                              </a:lnTo>
                              <a:lnTo>
                                <a:pt x="460" y="228"/>
                              </a:lnTo>
                              <a:lnTo>
                                <a:pt x="445" y="244"/>
                              </a:lnTo>
                              <a:lnTo>
                                <a:pt x="429" y="259"/>
                              </a:lnTo>
                              <a:lnTo>
                                <a:pt x="415" y="275"/>
                              </a:lnTo>
                              <a:lnTo>
                                <a:pt x="400" y="292"/>
                              </a:lnTo>
                              <a:lnTo>
                                <a:pt x="388" y="308"/>
                              </a:lnTo>
                              <a:lnTo>
                                <a:pt x="375" y="325"/>
                              </a:lnTo>
                              <a:lnTo>
                                <a:pt x="362" y="342"/>
                              </a:lnTo>
                              <a:lnTo>
                                <a:pt x="351" y="358"/>
                              </a:lnTo>
                              <a:lnTo>
                                <a:pt x="340" y="376"/>
                              </a:lnTo>
                              <a:lnTo>
                                <a:pt x="330" y="394"/>
                              </a:lnTo>
                              <a:lnTo>
                                <a:pt x="320" y="411"/>
                              </a:lnTo>
                              <a:lnTo>
                                <a:pt x="311" y="429"/>
                              </a:lnTo>
                              <a:lnTo>
                                <a:pt x="304" y="447"/>
                              </a:lnTo>
                              <a:lnTo>
                                <a:pt x="288" y="484"/>
                              </a:lnTo>
                              <a:lnTo>
                                <a:pt x="275" y="520"/>
                              </a:lnTo>
                              <a:lnTo>
                                <a:pt x="264" y="558"/>
                              </a:lnTo>
                              <a:lnTo>
                                <a:pt x="255" y="595"/>
                              </a:lnTo>
                              <a:lnTo>
                                <a:pt x="196" y="580"/>
                              </a:lnTo>
                              <a:lnTo>
                                <a:pt x="147" y="568"/>
                              </a:lnTo>
                              <a:lnTo>
                                <a:pt x="107" y="558"/>
                              </a:lnTo>
                              <a:lnTo>
                                <a:pt x="76" y="550"/>
                              </a:lnTo>
                              <a:lnTo>
                                <a:pt x="52" y="545"/>
                              </a:lnTo>
                              <a:lnTo>
                                <a:pt x="34" y="541"/>
                              </a:lnTo>
                              <a:lnTo>
                                <a:pt x="22" y="539"/>
                              </a:lnTo>
                              <a:lnTo>
                                <a:pt x="14" y="538"/>
                              </a:lnTo>
                              <a:lnTo>
                                <a:pt x="10" y="555"/>
                              </a:lnTo>
                              <a:lnTo>
                                <a:pt x="5" y="572"/>
                              </a:lnTo>
                              <a:lnTo>
                                <a:pt x="3" y="591"/>
                              </a:lnTo>
                              <a:lnTo>
                                <a:pt x="2" y="610"/>
                              </a:lnTo>
                              <a:lnTo>
                                <a:pt x="0" y="651"/>
                              </a:lnTo>
                              <a:lnTo>
                                <a:pt x="0" y="693"/>
                              </a:lnTo>
                              <a:lnTo>
                                <a:pt x="6" y="734"/>
                              </a:lnTo>
                              <a:lnTo>
                                <a:pt x="15" y="773"/>
                              </a:lnTo>
                              <a:lnTo>
                                <a:pt x="24" y="811"/>
                              </a:lnTo>
                              <a:lnTo>
                                <a:pt x="34" y="848"/>
                              </a:lnTo>
                              <a:lnTo>
                                <a:pt x="46" y="883"/>
                              </a:lnTo>
                              <a:lnTo>
                                <a:pt x="57" y="917"/>
                              </a:lnTo>
                              <a:lnTo>
                                <a:pt x="71" y="950"/>
                              </a:lnTo>
                              <a:lnTo>
                                <a:pt x="85" y="982"/>
                              </a:lnTo>
                              <a:lnTo>
                                <a:pt x="99" y="1012"/>
                              </a:lnTo>
                              <a:lnTo>
                                <a:pt x="115" y="1041"/>
                              </a:lnTo>
                              <a:lnTo>
                                <a:pt x="131" y="1068"/>
                              </a:lnTo>
                              <a:lnTo>
                                <a:pt x="148" y="1095"/>
                              </a:lnTo>
                              <a:lnTo>
                                <a:pt x="166" y="1121"/>
                              </a:lnTo>
                              <a:lnTo>
                                <a:pt x="184" y="1145"/>
                              </a:lnTo>
                              <a:lnTo>
                                <a:pt x="203" y="1168"/>
                              </a:lnTo>
                              <a:lnTo>
                                <a:pt x="223" y="1189"/>
                              </a:lnTo>
                              <a:lnTo>
                                <a:pt x="243" y="1210"/>
                              </a:lnTo>
                              <a:lnTo>
                                <a:pt x="264" y="1230"/>
                              </a:lnTo>
                              <a:lnTo>
                                <a:pt x="285" y="1248"/>
                              </a:lnTo>
                              <a:lnTo>
                                <a:pt x="307" y="1266"/>
                              </a:lnTo>
                              <a:lnTo>
                                <a:pt x="329" y="1281"/>
                              </a:lnTo>
                              <a:lnTo>
                                <a:pt x="351" y="1297"/>
                              </a:lnTo>
                              <a:lnTo>
                                <a:pt x="375" y="1310"/>
                              </a:lnTo>
                              <a:lnTo>
                                <a:pt x="398" y="1324"/>
                              </a:lnTo>
                              <a:lnTo>
                                <a:pt x="421" y="1335"/>
                              </a:lnTo>
                              <a:lnTo>
                                <a:pt x="446" y="1346"/>
                              </a:lnTo>
                              <a:lnTo>
                                <a:pt x="470" y="1356"/>
                              </a:lnTo>
                              <a:lnTo>
                                <a:pt x="495" y="1364"/>
                              </a:lnTo>
                              <a:lnTo>
                                <a:pt x="519" y="1371"/>
                              </a:lnTo>
                              <a:lnTo>
                                <a:pt x="545" y="1378"/>
                              </a:lnTo>
                              <a:lnTo>
                                <a:pt x="570" y="1384"/>
                              </a:lnTo>
                              <a:lnTo>
                                <a:pt x="594" y="1388"/>
                              </a:lnTo>
                              <a:lnTo>
                                <a:pt x="596" y="1379"/>
                              </a:lnTo>
                              <a:lnTo>
                                <a:pt x="600" y="1365"/>
                              </a:lnTo>
                              <a:lnTo>
                                <a:pt x="606" y="1343"/>
                              </a:lnTo>
                              <a:lnTo>
                                <a:pt x="612" y="1316"/>
                              </a:lnTo>
                              <a:lnTo>
                                <a:pt x="621" y="1281"/>
                              </a:lnTo>
                              <a:lnTo>
                                <a:pt x="631" y="1243"/>
                              </a:lnTo>
                              <a:lnTo>
                                <a:pt x="641" y="1197"/>
                              </a:lnTo>
                              <a:lnTo>
                                <a:pt x="651" y="1147"/>
                              </a:lnTo>
                              <a:lnTo>
                                <a:pt x="678" y="1128"/>
                              </a:lnTo>
                              <a:lnTo>
                                <a:pt x="702" y="1107"/>
                              </a:lnTo>
                              <a:lnTo>
                                <a:pt x="725" y="1086"/>
                              </a:lnTo>
                              <a:lnTo>
                                <a:pt x="748" y="1063"/>
                              </a:lnTo>
                              <a:lnTo>
                                <a:pt x="768" y="1040"/>
                              </a:lnTo>
                              <a:lnTo>
                                <a:pt x="788" y="1015"/>
                              </a:lnTo>
                              <a:lnTo>
                                <a:pt x="806" y="991"/>
                              </a:lnTo>
                              <a:lnTo>
                                <a:pt x="823" y="965"/>
                              </a:lnTo>
                              <a:lnTo>
                                <a:pt x="840" y="939"/>
                              </a:lnTo>
                              <a:lnTo>
                                <a:pt x="854" y="912"/>
                              </a:lnTo>
                              <a:lnTo>
                                <a:pt x="868" y="885"/>
                              </a:lnTo>
                              <a:lnTo>
                                <a:pt x="881" y="859"/>
                              </a:lnTo>
                              <a:lnTo>
                                <a:pt x="892" y="831"/>
                              </a:lnTo>
                              <a:lnTo>
                                <a:pt x="903" y="804"/>
                              </a:lnTo>
                              <a:lnTo>
                                <a:pt x="912" y="778"/>
                              </a:lnTo>
                              <a:lnTo>
                                <a:pt x="921" y="751"/>
                              </a:lnTo>
                              <a:lnTo>
                                <a:pt x="1104" y="792"/>
                              </a:lnTo>
                              <a:lnTo>
                                <a:pt x="1243" y="824"/>
                              </a:lnTo>
                              <a:lnTo>
                                <a:pt x="1343" y="846"/>
                              </a:lnTo>
                              <a:lnTo>
                                <a:pt x="1411" y="862"/>
                              </a:lnTo>
                              <a:lnTo>
                                <a:pt x="1454" y="871"/>
                              </a:lnTo>
                              <a:lnTo>
                                <a:pt x="1477" y="876"/>
                              </a:lnTo>
                              <a:lnTo>
                                <a:pt x="1486" y="878"/>
                              </a:lnTo>
                              <a:lnTo>
                                <a:pt x="1488" y="878"/>
                              </a:lnTo>
                              <a:lnTo>
                                <a:pt x="1488" y="869"/>
                              </a:lnTo>
                              <a:lnTo>
                                <a:pt x="1488" y="846"/>
                              </a:lnTo>
                              <a:lnTo>
                                <a:pt x="1488" y="819"/>
                              </a:lnTo>
                              <a:lnTo>
                                <a:pt x="1488" y="793"/>
                              </a:lnTo>
                              <a:lnTo>
                                <a:pt x="1490" y="749"/>
                              </a:lnTo>
                              <a:lnTo>
                                <a:pt x="1492" y="708"/>
                              </a:lnTo>
                              <a:lnTo>
                                <a:pt x="1492" y="669"/>
                              </a:lnTo>
                              <a:lnTo>
                                <a:pt x="1491" y="632"/>
                              </a:lnTo>
                              <a:lnTo>
                                <a:pt x="1489" y="599"/>
                              </a:lnTo>
                              <a:lnTo>
                                <a:pt x="1486" y="567"/>
                              </a:lnTo>
                              <a:lnTo>
                                <a:pt x="1481" y="538"/>
                              </a:lnTo>
                              <a:lnTo>
                                <a:pt x="1477" y="510"/>
                              </a:lnTo>
                              <a:lnTo>
                                <a:pt x="1470" y="485"/>
                              </a:lnTo>
                              <a:lnTo>
                                <a:pt x="1464" y="461"/>
                              </a:lnTo>
                              <a:lnTo>
                                <a:pt x="1456" y="439"/>
                              </a:lnTo>
                              <a:lnTo>
                                <a:pt x="1448" y="420"/>
                              </a:lnTo>
                              <a:lnTo>
                                <a:pt x="1439" y="401"/>
                              </a:lnTo>
                              <a:lnTo>
                                <a:pt x="1430" y="386"/>
                              </a:lnTo>
                              <a:lnTo>
                                <a:pt x="1420" y="370"/>
                              </a:lnTo>
                              <a:lnTo>
                                <a:pt x="1411" y="357"/>
                              </a:lnTo>
                              <a:lnTo>
                                <a:pt x="1401" y="346"/>
                              </a:lnTo>
                              <a:lnTo>
                                <a:pt x="1391" y="335"/>
                              </a:lnTo>
                              <a:lnTo>
                                <a:pt x="1383" y="326"/>
                              </a:lnTo>
                              <a:lnTo>
                                <a:pt x="1373" y="317"/>
                              </a:lnTo>
                              <a:lnTo>
                                <a:pt x="1364" y="310"/>
                              </a:lnTo>
                              <a:lnTo>
                                <a:pt x="1355" y="304"/>
                              </a:lnTo>
                              <a:lnTo>
                                <a:pt x="1346" y="299"/>
                              </a:lnTo>
                              <a:lnTo>
                                <a:pt x="1338" y="295"/>
                              </a:lnTo>
                              <a:lnTo>
                                <a:pt x="1313" y="285"/>
                              </a:lnTo>
                              <a:lnTo>
                                <a:pt x="1304" y="28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8" name="Frihåndsform 8" descr="Kronblad"/>
                      <wps:cNvSpPr>
                        <a:spLocks/>
                      </wps:cNvSpPr>
                      <wps:spPr bwMode="auto">
                        <a:xfrm rot="1343236">
                          <a:off x="3429000" y="1238250"/>
                          <a:ext cx="448632" cy="482088"/>
                        </a:xfrm>
                        <a:custGeom>
                          <a:avLst/>
                          <a:gdLst>
                            <a:gd name="T0" fmla="*/ 1551 w 2069"/>
                            <a:gd name="T1" fmla="*/ 1361 h 2232"/>
                            <a:gd name="T2" fmla="*/ 1702 w 2069"/>
                            <a:gd name="T3" fmla="*/ 1267 h 2232"/>
                            <a:gd name="T4" fmla="*/ 1873 w 2069"/>
                            <a:gd name="T5" fmla="*/ 1287 h 2232"/>
                            <a:gd name="T6" fmla="*/ 1908 w 2069"/>
                            <a:gd name="T7" fmla="*/ 1260 h 2232"/>
                            <a:gd name="T8" fmla="*/ 1971 w 2069"/>
                            <a:gd name="T9" fmla="*/ 1108 h 2232"/>
                            <a:gd name="T10" fmla="*/ 2000 w 2069"/>
                            <a:gd name="T11" fmla="*/ 987 h 2232"/>
                            <a:gd name="T12" fmla="*/ 2011 w 2069"/>
                            <a:gd name="T13" fmla="*/ 868 h 2232"/>
                            <a:gd name="T14" fmla="*/ 2007 w 2069"/>
                            <a:gd name="T15" fmla="*/ 757 h 2232"/>
                            <a:gd name="T16" fmla="*/ 1985 w 2069"/>
                            <a:gd name="T17" fmla="*/ 655 h 2232"/>
                            <a:gd name="T18" fmla="*/ 1929 w 2069"/>
                            <a:gd name="T19" fmla="*/ 512 h 2232"/>
                            <a:gd name="T20" fmla="*/ 1959 w 2069"/>
                            <a:gd name="T21" fmla="*/ 353 h 2232"/>
                            <a:gd name="T22" fmla="*/ 2062 w 2069"/>
                            <a:gd name="T23" fmla="*/ 274 h 2232"/>
                            <a:gd name="T24" fmla="*/ 2017 w 2069"/>
                            <a:gd name="T25" fmla="*/ 205 h 2232"/>
                            <a:gd name="T26" fmla="*/ 1919 w 2069"/>
                            <a:gd name="T27" fmla="*/ 134 h 2232"/>
                            <a:gd name="T28" fmla="*/ 1746 w 2069"/>
                            <a:gd name="T29" fmla="*/ 54 h 2232"/>
                            <a:gd name="T30" fmla="*/ 1584 w 2069"/>
                            <a:gd name="T31" fmla="*/ 11 h 2232"/>
                            <a:gd name="T32" fmla="*/ 1433 w 2069"/>
                            <a:gd name="T33" fmla="*/ 0 h 2232"/>
                            <a:gd name="T34" fmla="*/ 1295 w 2069"/>
                            <a:gd name="T35" fmla="*/ 20 h 2232"/>
                            <a:gd name="T36" fmla="*/ 1173 w 2069"/>
                            <a:gd name="T37" fmla="*/ 67 h 2232"/>
                            <a:gd name="T38" fmla="*/ 1068 w 2069"/>
                            <a:gd name="T39" fmla="*/ 138 h 2232"/>
                            <a:gd name="T40" fmla="*/ 1059 w 2069"/>
                            <a:gd name="T41" fmla="*/ 175 h 2232"/>
                            <a:gd name="T42" fmla="*/ 1160 w 2069"/>
                            <a:gd name="T43" fmla="*/ 312 h 2232"/>
                            <a:gd name="T44" fmla="*/ 1192 w 2069"/>
                            <a:gd name="T45" fmla="*/ 480 h 2232"/>
                            <a:gd name="T46" fmla="*/ 1225 w 2069"/>
                            <a:gd name="T47" fmla="*/ 632 h 2232"/>
                            <a:gd name="T48" fmla="*/ 1287 w 2069"/>
                            <a:gd name="T49" fmla="*/ 770 h 2232"/>
                            <a:gd name="T50" fmla="*/ 1208 w 2069"/>
                            <a:gd name="T51" fmla="*/ 815 h 2232"/>
                            <a:gd name="T52" fmla="*/ 1054 w 2069"/>
                            <a:gd name="T53" fmla="*/ 737 h 2232"/>
                            <a:gd name="T54" fmla="*/ 904 w 2069"/>
                            <a:gd name="T55" fmla="*/ 691 h 2232"/>
                            <a:gd name="T56" fmla="*/ 760 w 2069"/>
                            <a:gd name="T57" fmla="*/ 676 h 2232"/>
                            <a:gd name="T58" fmla="*/ 624 w 2069"/>
                            <a:gd name="T59" fmla="*/ 686 h 2232"/>
                            <a:gd name="T60" fmla="*/ 497 w 2069"/>
                            <a:gd name="T61" fmla="*/ 721 h 2232"/>
                            <a:gd name="T62" fmla="*/ 382 w 2069"/>
                            <a:gd name="T63" fmla="*/ 778 h 2232"/>
                            <a:gd name="T64" fmla="*/ 441 w 2069"/>
                            <a:gd name="T65" fmla="*/ 893 h 2232"/>
                            <a:gd name="T66" fmla="*/ 493 w 2069"/>
                            <a:gd name="T67" fmla="*/ 1092 h 2232"/>
                            <a:gd name="T68" fmla="*/ 486 w 2069"/>
                            <a:gd name="T69" fmla="*/ 1270 h 2232"/>
                            <a:gd name="T70" fmla="*/ 519 w 2069"/>
                            <a:gd name="T71" fmla="*/ 1435 h 2232"/>
                            <a:gd name="T72" fmla="*/ 383 w 2069"/>
                            <a:gd name="T73" fmla="*/ 1651 h 2232"/>
                            <a:gd name="T74" fmla="*/ 10 w 2069"/>
                            <a:gd name="T75" fmla="*/ 1848 h 2232"/>
                            <a:gd name="T76" fmla="*/ 32 w 2069"/>
                            <a:gd name="T77" fmla="*/ 1890 h 2232"/>
                            <a:gd name="T78" fmla="*/ 113 w 2069"/>
                            <a:gd name="T79" fmla="*/ 1999 h 2232"/>
                            <a:gd name="T80" fmla="*/ 245 w 2069"/>
                            <a:gd name="T81" fmla="*/ 2130 h 2232"/>
                            <a:gd name="T82" fmla="*/ 359 w 2069"/>
                            <a:gd name="T83" fmla="*/ 2202 h 2232"/>
                            <a:gd name="T84" fmla="*/ 451 w 2069"/>
                            <a:gd name="T85" fmla="*/ 2228 h 2232"/>
                            <a:gd name="T86" fmla="*/ 521 w 2069"/>
                            <a:gd name="T87" fmla="*/ 2228 h 2232"/>
                            <a:gd name="T88" fmla="*/ 578 w 2069"/>
                            <a:gd name="T89" fmla="*/ 2210 h 2232"/>
                            <a:gd name="T90" fmla="*/ 726 w 2069"/>
                            <a:gd name="T91" fmla="*/ 2172 h 2232"/>
                            <a:gd name="T92" fmla="*/ 905 w 2069"/>
                            <a:gd name="T93" fmla="*/ 2102 h 2232"/>
                            <a:gd name="T94" fmla="*/ 1082 w 2069"/>
                            <a:gd name="T95" fmla="*/ 2163 h 2232"/>
                            <a:gd name="T96" fmla="*/ 1125 w 2069"/>
                            <a:gd name="T97" fmla="*/ 2137 h 2232"/>
                            <a:gd name="T98" fmla="*/ 1223 w 2069"/>
                            <a:gd name="T99" fmla="*/ 1986 h 2232"/>
                            <a:gd name="T100" fmla="*/ 1285 w 2069"/>
                            <a:gd name="T101" fmla="*/ 1841 h 2232"/>
                            <a:gd name="T102" fmla="*/ 1323 w 2069"/>
                            <a:gd name="T103" fmla="*/ 1682 h 2232"/>
                            <a:gd name="T104" fmla="*/ 1329 w 2069"/>
                            <a:gd name="T105" fmla="*/ 1535 h 2232"/>
                            <a:gd name="T106" fmla="*/ 1346 w 2069"/>
                            <a:gd name="T107" fmla="*/ 1448 h 2232"/>
                            <a:gd name="T108" fmla="*/ 1424 w 2069"/>
                            <a:gd name="T109" fmla="*/ 1421 h 22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2069" h="2232">
                              <a:moveTo>
                                <a:pt x="1430" y="1415"/>
                              </a:moveTo>
                              <a:lnTo>
                                <a:pt x="1439" y="1412"/>
                              </a:lnTo>
                              <a:lnTo>
                                <a:pt x="1464" y="1402"/>
                              </a:lnTo>
                              <a:lnTo>
                                <a:pt x="1503" y="1385"/>
                              </a:lnTo>
                              <a:lnTo>
                                <a:pt x="1551" y="1361"/>
                              </a:lnTo>
                              <a:lnTo>
                                <a:pt x="1578" y="1345"/>
                              </a:lnTo>
                              <a:lnTo>
                                <a:pt x="1608" y="1328"/>
                              </a:lnTo>
                              <a:lnTo>
                                <a:pt x="1638" y="1311"/>
                              </a:lnTo>
                              <a:lnTo>
                                <a:pt x="1670" y="1290"/>
                              </a:lnTo>
                              <a:lnTo>
                                <a:pt x="1702" y="1267"/>
                              </a:lnTo>
                              <a:lnTo>
                                <a:pt x="1735" y="1243"/>
                              </a:lnTo>
                              <a:lnTo>
                                <a:pt x="1767" y="1216"/>
                              </a:lnTo>
                              <a:lnTo>
                                <a:pt x="1799" y="1189"/>
                              </a:lnTo>
                              <a:lnTo>
                                <a:pt x="1848" y="1254"/>
                              </a:lnTo>
                              <a:lnTo>
                                <a:pt x="1873" y="1287"/>
                              </a:lnTo>
                              <a:lnTo>
                                <a:pt x="1882" y="1300"/>
                              </a:lnTo>
                              <a:lnTo>
                                <a:pt x="1884" y="1302"/>
                              </a:lnTo>
                              <a:lnTo>
                                <a:pt x="1887" y="1296"/>
                              </a:lnTo>
                              <a:lnTo>
                                <a:pt x="1896" y="1282"/>
                              </a:lnTo>
                              <a:lnTo>
                                <a:pt x="1908" y="1260"/>
                              </a:lnTo>
                              <a:lnTo>
                                <a:pt x="1923" y="1230"/>
                              </a:lnTo>
                              <a:lnTo>
                                <a:pt x="1940" y="1193"/>
                              </a:lnTo>
                              <a:lnTo>
                                <a:pt x="1956" y="1152"/>
                              </a:lnTo>
                              <a:lnTo>
                                <a:pt x="1963" y="1131"/>
                              </a:lnTo>
                              <a:lnTo>
                                <a:pt x="1971" y="1108"/>
                              </a:lnTo>
                              <a:lnTo>
                                <a:pt x="1978" y="1084"/>
                              </a:lnTo>
                              <a:lnTo>
                                <a:pt x="1983" y="1061"/>
                              </a:lnTo>
                              <a:lnTo>
                                <a:pt x="1990" y="1035"/>
                              </a:lnTo>
                              <a:lnTo>
                                <a:pt x="1995" y="1011"/>
                              </a:lnTo>
                              <a:lnTo>
                                <a:pt x="2000" y="987"/>
                              </a:lnTo>
                              <a:lnTo>
                                <a:pt x="2003" y="962"/>
                              </a:lnTo>
                              <a:lnTo>
                                <a:pt x="2007" y="938"/>
                              </a:lnTo>
                              <a:lnTo>
                                <a:pt x="2009" y="915"/>
                              </a:lnTo>
                              <a:lnTo>
                                <a:pt x="2011" y="891"/>
                              </a:lnTo>
                              <a:lnTo>
                                <a:pt x="2011" y="868"/>
                              </a:lnTo>
                              <a:lnTo>
                                <a:pt x="2012" y="845"/>
                              </a:lnTo>
                              <a:lnTo>
                                <a:pt x="2011" y="822"/>
                              </a:lnTo>
                              <a:lnTo>
                                <a:pt x="2010" y="800"/>
                              </a:lnTo>
                              <a:lnTo>
                                <a:pt x="2009" y="778"/>
                              </a:lnTo>
                              <a:lnTo>
                                <a:pt x="2007" y="757"/>
                              </a:lnTo>
                              <a:lnTo>
                                <a:pt x="2003" y="736"/>
                              </a:lnTo>
                              <a:lnTo>
                                <a:pt x="2000" y="715"/>
                              </a:lnTo>
                              <a:lnTo>
                                <a:pt x="1995" y="695"/>
                              </a:lnTo>
                              <a:lnTo>
                                <a:pt x="1991" y="675"/>
                              </a:lnTo>
                              <a:lnTo>
                                <a:pt x="1985" y="655"/>
                              </a:lnTo>
                              <a:lnTo>
                                <a:pt x="1980" y="636"/>
                              </a:lnTo>
                              <a:lnTo>
                                <a:pt x="1974" y="616"/>
                              </a:lnTo>
                              <a:lnTo>
                                <a:pt x="1961" y="580"/>
                              </a:lnTo>
                              <a:lnTo>
                                <a:pt x="1946" y="545"/>
                              </a:lnTo>
                              <a:lnTo>
                                <a:pt x="1929" y="512"/>
                              </a:lnTo>
                              <a:lnTo>
                                <a:pt x="1910" y="481"/>
                              </a:lnTo>
                              <a:lnTo>
                                <a:pt x="1891" y="451"/>
                              </a:lnTo>
                              <a:lnTo>
                                <a:pt x="1870" y="424"/>
                              </a:lnTo>
                              <a:lnTo>
                                <a:pt x="1919" y="385"/>
                              </a:lnTo>
                              <a:lnTo>
                                <a:pt x="1959" y="353"/>
                              </a:lnTo>
                              <a:lnTo>
                                <a:pt x="1991" y="329"/>
                              </a:lnTo>
                              <a:lnTo>
                                <a:pt x="2017" y="309"/>
                              </a:lnTo>
                              <a:lnTo>
                                <a:pt x="2037" y="293"/>
                              </a:lnTo>
                              <a:lnTo>
                                <a:pt x="2051" y="282"/>
                              </a:lnTo>
                              <a:lnTo>
                                <a:pt x="2062" y="274"/>
                              </a:lnTo>
                              <a:lnTo>
                                <a:pt x="2069" y="268"/>
                              </a:lnTo>
                              <a:lnTo>
                                <a:pt x="2057" y="252"/>
                              </a:lnTo>
                              <a:lnTo>
                                <a:pt x="2044" y="236"/>
                              </a:lnTo>
                              <a:lnTo>
                                <a:pt x="2031" y="221"/>
                              </a:lnTo>
                              <a:lnTo>
                                <a:pt x="2017" y="205"/>
                              </a:lnTo>
                              <a:lnTo>
                                <a:pt x="2002" y="191"/>
                              </a:lnTo>
                              <a:lnTo>
                                <a:pt x="1987" y="178"/>
                              </a:lnTo>
                              <a:lnTo>
                                <a:pt x="1971" y="165"/>
                              </a:lnTo>
                              <a:lnTo>
                                <a:pt x="1956" y="154"/>
                              </a:lnTo>
                              <a:lnTo>
                                <a:pt x="1919" y="134"/>
                              </a:lnTo>
                              <a:lnTo>
                                <a:pt x="1883" y="116"/>
                              </a:lnTo>
                              <a:lnTo>
                                <a:pt x="1849" y="98"/>
                              </a:lnTo>
                              <a:lnTo>
                                <a:pt x="1815" y="82"/>
                              </a:lnTo>
                              <a:lnTo>
                                <a:pt x="1780" y="68"/>
                              </a:lnTo>
                              <a:lnTo>
                                <a:pt x="1746" y="54"/>
                              </a:lnTo>
                              <a:lnTo>
                                <a:pt x="1712" y="43"/>
                              </a:lnTo>
                              <a:lnTo>
                                <a:pt x="1680" y="32"/>
                              </a:lnTo>
                              <a:lnTo>
                                <a:pt x="1647" y="25"/>
                              </a:lnTo>
                              <a:lnTo>
                                <a:pt x="1615" y="17"/>
                              </a:lnTo>
                              <a:lnTo>
                                <a:pt x="1584" y="11"/>
                              </a:lnTo>
                              <a:lnTo>
                                <a:pt x="1553" y="6"/>
                              </a:lnTo>
                              <a:lnTo>
                                <a:pt x="1521" y="2"/>
                              </a:lnTo>
                              <a:lnTo>
                                <a:pt x="1492" y="1"/>
                              </a:lnTo>
                              <a:lnTo>
                                <a:pt x="1462" y="0"/>
                              </a:lnTo>
                              <a:lnTo>
                                <a:pt x="1433" y="0"/>
                              </a:lnTo>
                              <a:lnTo>
                                <a:pt x="1404" y="2"/>
                              </a:lnTo>
                              <a:lnTo>
                                <a:pt x="1376" y="5"/>
                              </a:lnTo>
                              <a:lnTo>
                                <a:pt x="1348" y="9"/>
                              </a:lnTo>
                              <a:lnTo>
                                <a:pt x="1322" y="13"/>
                              </a:lnTo>
                              <a:lnTo>
                                <a:pt x="1295" y="20"/>
                              </a:lnTo>
                              <a:lnTo>
                                <a:pt x="1270" y="27"/>
                              </a:lnTo>
                              <a:lnTo>
                                <a:pt x="1244" y="36"/>
                              </a:lnTo>
                              <a:lnTo>
                                <a:pt x="1220" y="44"/>
                              </a:lnTo>
                              <a:lnTo>
                                <a:pt x="1196" y="56"/>
                              </a:lnTo>
                              <a:lnTo>
                                <a:pt x="1173" y="67"/>
                              </a:lnTo>
                              <a:lnTo>
                                <a:pt x="1150" y="79"/>
                              </a:lnTo>
                              <a:lnTo>
                                <a:pt x="1129" y="92"/>
                              </a:lnTo>
                              <a:lnTo>
                                <a:pt x="1107" y="107"/>
                              </a:lnTo>
                              <a:lnTo>
                                <a:pt x="1086" y="121"/>
                              </a:lnTo>
                              <a:lnTo>
                                <a:pt x="1068" y="138"/>
                              </a:lnTo>
                              <a:lnTo>
                                <a:pt x="1048" y="154"/>
                              </a:lnTo>
                              <a:lnTo>
                                <a:pt x="1049" y="158"/>
                              </a:lnTo>
                              <a:lnTo>
                                <a:pt x="1051" y="162"/>
                              </a:lnTo>
                              <a:lnTo>
                                <a:pt x="1054" y="168"/>
                              </a:lnTo>
                              <a:lnTo>
                                <a:pt x="1059" y="175"/>
                              </a:lnTo>
                              <a:lnTo>
                                <a:pt x="1071" y="193"/>
                              </a:lnTo>
                              <a:lnTo>
                                <a:pt x="1087" y="217"/>
                              </a:lnTo>
                              <a:lnTo>
                                <a:pt x="1107" y="244"/>
                              </a:lnTo>
                              <a:lnTo>
                                <a:pt x="1132" y="276"/>
                              </a:lnTo>
                              <a:lnTo>
                                <a:pt x="1160" y="312"/>
                              </a:lnTo>
                              <a:lnTo>
                                <a:pt x="1190" y="353"/>
                              </a:lnTo>
                              <a:lnTo>
                                <a:pt x="1187" y="384"/>
                              </a:lnTo>
                              <a:lnTo>
                                <a:pt x="1187" y="416"/>
                              </a:lnTo>
                              <a:lnTo>
                                <a:pt x="1188" y="448"/>
                              </a:lnTo>
                              <a:lnTo>
                                <a:pt x="1192" y="480"/>
                              </a:lnTo>
                              <a:lnTo>
                                <a:pt x="1196" y="511"/>
                              </a:lnTo>
                              <a:lnTo>
                                <a:pt x="1202" y="542"/>
                              </a:lnTo>
                              <a:lnTo>
                                <a:pt x="1208" y="573"/>
                              </a:lnTo>
                              <a:lnTo>
                                <a:pt x="1216" y="603"/>
                              </a:lnTo>
                              <a:lnTo>
                                <a:pt x="1225" y="632"/>
                              </a:lnTo>
                              <a:lnTo>
                                <a:pt x="1236" y="661"/>
                              </a:lnTo>
                              <a:lnTo>
                                <a:pt x="1247" y="689"/>
                              </a:lnTo>
                              <a:lnTo>
                                <a:pt x="1260" y="717"/>
                              </a:lnTo>
                              <a:lnTo>
                                <a:pt x="1273" y="745"/>
                              </a:lnTo>
                              <a:lnTo>
                                <a:pt x="1287" y="770"/>
                              </a:lnTo>
                              <a:lnTo>
                                <a:pt x="1302" y="796"/>
                              </a:lnTo>
                              <a:lnTo>
                                <a:pt x="1317" y="820"/>
                              </a:lnTo>
                              <a:lnTo>
                                <a:pt x="1272" y="855"/>
                              </a:lnTo>
                              <a:lnTo>
                                <a:pt x="1241" y="833"/>
                              </a:lnTo>
                              <a:lnTo>
                                <a:pt x="1208" y="815"/>
                              </a:lnTo>
                              <a:lnTo>
                                <a:pt x="1177" y="796"/>
                              </a:lnTo>
                              <a:lnTo>
                                <a:pt x="1147" y="779"/>
                              </a:lnTo>
                              <a:lnTo>
                                <a:pt x="1116" y="764"/>
                              </a:lnTo>
                              <a:lnTo>
                                <a:pt x="1085" y="749"/>
                              </a:lnTo>
                              <a:lnTo>
                                <a:pt x="1054" y="737"/>
                              </a:lnTo>
                              <a:lnTo>
                                <a:pt x="1024" y="725"/>
                              </a:lnTo>
                              <a:lnTo>
                                <a:pt x="994" y="715"/>
                              </a:lnTo>
                              <a:lnTo>
                                <a:pt x="964" y="706"/>
                              </a:lnTo>
                              <a:lnTo>
                                <a:pt x="934" y="698"/>
                              </a:lnTo>
                              <a:lnTo>
                                <a:pt x="904" y="691"/>
                              </a:lnTo>
                              <a:lnTo>
                                <a:pt x="875" y="686"/>
                              </a:lnTo>
                              <a:lnTo>
                                <a:pt x="846" y="681"/>
                              </a:lnTo>
                              <a:lnTo>
                                <a:pt x="817" y="678"/>
                              </a:lnTo>
                              <a:lnTo>
                                <a:pt x="789" y="676"/>
                              </a:lnTo>
                              <a:lnTo>
                                <a:pt x="760" y="676"/>
                              </a:lnTo>
                              <a:lnTo>
                                <a:pt x="732" y="676"/>
                              </a:lnTo>
                              <a:lnTo>
                                <a:pt x="705" y="677"/>
                              </a:lnTo>
                              <a:lnTo>
                                <a:pt x="677" y="679"/>
                              </a:lnTo>
                              <a:lnTo>
                                <a:pt x="650" y="683"/>
                              </a:lnTo>
                              <a:lnTo>
                                <a:pt x="624" y="686"/>
                              </a:lnTo>
                              <a:lnTo>
                                <a:pt x="598" y="691"/>
                              </a:lnTo>
                              <a:lnTo>
                                <a:pt x="571" y="697"/>
                              </a:lnTo>
                              <a:lnTo>
                                <a:pt x="546" y="705"/>
                              </a:lnTo>
                              <a:lnTo>
                                <a:pt x="521" y="713"/>
                              </a:lnTo>
                              <a:lnTo>
                                <a:pt x="497" y="721"/>
                              </a:lnTo>
                              <a:lnTo>
                                <a:pt x="473" y="731"/>
                              </a:lnTo>
                              <a:lnTo>
                                <a:pt x="449" y="741"/>
                              </a:lnTo>
                              <a:lnTo>
                                <a:pt x="426" y="752"/>
                              </a:lnTo>
                              <a:lnTo>
                                <a:pt x="404" y="765"/>
                              </a:lnTo>
                              <a:lnTo>
                                <a:pt x="382" y="778"/>
                              </a:lnTo>
                              <a:lnTo>
                                <a:pt x="388" y="791"/>
                              </a:lnTo>
                              <a:lnTo>
                                <a:pt x="398" y="809"/>
                              </a:lnTo>
                              <a:lnTo>
                                <a:pt x="410" y="832"/>
                              </a:lnTo>
                              <a:lnTo>
                                <a:pt x="425" y="861"/>
                              </a:lnTo>
                              <a:lnTo>
                                <a:pt x="441" y="893"/>
                              </a:lnTo>
                              <a:lnTo>
                                <a:pt x="461" y="931"/>
                              </a:lnTo>
                              <a:lnTo>
                                <a:pt x="485" y="972"/>
                              </a:lnTo>
                              <a:lnTo>
                                <a:pt x="509" y="1019"/>
                              </a:lnTo>
                              <a:lnTo>
                                <a:pt x="500" y="1055"/>
                              </a:lnTo>
                              <a:lnTo>
                                <a:pt x="493" y="1092"/>
                              </a:lnTo>
                              <a:lnTo>
                                <a:pt x="488" y="1129"/>
                              </a:lnTo>
                              <a:lnTo>
                                <a:pt x="485" y="1164"/>
                              </a:lnTo>
                              <a:lnTo>
                                <a:pt x="484" y="1200"/>
                              </a:lnTo>
                              <a:lnTo>
                                <a:pt x="484" y="1235"/>
                              </a:lnTo>
                              <a:lnTo>
                                <a:pt x="486" y="1270"/>
                              </a:lnTo>
                              <a:lnTo>
                                <a:pt x="490" y="1304"/>
                              </a:lnTo>
                              <a:lnTo>
                                <a:pt x="496" y="1337"/>
                              </a:lnTo>
                              <a:lnTo>
                                <a:pt x="503" y="1371"/>
                              </a:lnTo>
                              <a:lnTo>
                                <a:pt x="510" y="1403"/>
                              </a:lnTo>
                              <a:lnTo>
                                <a:pt x="519" y="1435"/>
                              </a:lnTo>
                              <a:lnTo>
                                <a:pt x="530" y="1466"/>
                              </a:lnTo>
                              <a:lnTo>
                                <a:pt x="541" y="1497"/>
                              </a:lnTo>
                              <a:lnTo>
                                <a:pt x="554" y="1527"/>
                              </a:lnTo>
                              <a:lnTo>
                                <a:pt x="566" y="1557"/>
                              </a:lnTo>
                              <a:lnTo>
                                <a:pt x="383" y="1651"/>
                              </a:lnTo>
                              <a:lnTo>
                                <a:pt x="245" y="1722"/>
                              </a:lnTo>
                              <a:lnTo>
                                <a:pt x="144" y="1776"/>
                              </a:lnTo>
                              <a:lnTo>
                                <a:pt x="75" y="1812"/>
                              </a:lnTo>
                              <a:lnTo>
                                <a:pt x="33" y="1834"/>
                              </a:lnTo>
                              <a:lnTo>
                                <a:pt x="10" y="1848"/>
                              </a:lnTo>
                              <a:lnTo>
                                <a:pt x="1" y="1853"/>
                              </a:lnTo>
                              <a:lnTo>
                                <a:pt x="0" y="1854"/>
                              </a:lnTo>
                              <a:lnTo>
                                <a:pt x="6" y="1861"/>
                              </a:lnTo>
                              <a:lnTo>
                                <a:pt x="22" y="1879"/>
                              </a:lnTo>
                              <a:lnTo>
                                <a:pt x="32" y="1890"/>
                              </a:lnTo>
                              <a:lnTo>
                                <a:pt x="41" y="1902"/>
                              </a:lnTo>
                              <a:lnTo>
                                <a:pt x="50" y="1914"/>
                              </a:lnTo>
                              <a:lnTo>
                                <a:pt x="56" y="1925"/>
                              </a:lnTo>
                              <a:lnTo>
                                <a:pt x="85" y="1963"/>
                              </a:lnTo>
                              <a:lnTo>
                                <a:pt x="113" y="1999"/>
                              </a:lnTo>
                              <a:lnTo>
                                <a:pt x="141" y="2031"/>
                              </a:lnTo>
                              <a:lnTo>
                                <a:pt x="168" y="2060"/>
                              </a:lnTo>
                              <a:lnTo>
                                <a:pt x="194" y="2085"/>
                              </a:lnTo>
                              <a:lnTo>
                                <a:pt x="221" y="2110"/>
                              </a:lnTo>
                              <a:lnTo>
                                <a:pt x="245" y="2130"/>
                              </a:lnTo>
                              <a:lnTo>
                                <a:pt x="269" y="2148"/>
                              </a:lnTo>
                              <a:lnTo>
                                <a:pt x="293" y="2165"/>
                              </a:lnTo>
                              <a:lnTo>
                                <a:pt x="316" y="2180"/>
                              </a:lnTo>
                              <a:lnTo>
                                <a:pt x="338" y="2192"/>
                              </a:lnTo>
                              <a:lnTo>
                                <a:pt x="359" y="2202"/>
                              </a:lnTo>
                              <a:lnTo>
                                <a:pt x="379" y="2211"/>
                              </a:lnTo>
                              <a:lnTo>
                                <a:pt x="399" y="2217"/>
                              </a:lnTo>
                              <a:lnTo>
                                <a:pt x="417" y="2222"/>
                              </a:lnTo>
                              <a:lnTo>
                                <a:pt x="435" y="2226"/>
                              </a:lnTo>
                              <a:lnTo>
                                <a:pt x="451" y="2228"/>
                              </a:lnTo>
                              <a:lnTo>
                                <a:pt x="468" y="2231"/>
                              </a:lnTo>
                              <a:lnTo>
                                <a:pt x="483" y="2232"/>
                              </a:lnTo>
                              <a:lnTo>
                                <a:pt x="497" y="2231"/>
                              </a:lnTo>
                              <a:lnTo>
                                <a:pt x="509" y="2229"/>
                              </a:lnTo>
                              <a:lnTo>
                                <a:pt x="521" y="2228"/>
                              </a:lnTo>
                              <a:lnTo>
                                <a:pt x="532" y="2226"/>
                              </a:lnTo>
                              <a:lnTo>
                                <a:pt x="542" y="2224"/>
                              </a:lnTo>
                              <a:lnTo>
                                <a:pt x="559" y="2218"/>
                              </a:lnTo>
                              <a:lnTo>
                                <a:pt x="570" y="2214"/>
                              </a:lnTo>
                              <a:lnTo>
                                <a:pt x="578" y="2210"/>
                              </a:lnTo>
                              <a:lnTo>
                                <a:pt x="580" y="2208"/>
                              </a:lnTo>
                              <a:lnTo>
                                <a:pt x="591" y="2206"/>
                              </a:lnTo>
                              <a:lnTo>
                                <a:pt x="621" y="2200"/>
                              </a:lnTo>
                              <a:lnTo>
                                <a:pt x="667" y="2188"/>
                              </a:lnTo>
                              <a:lnTo>
                                <a:pt x="726" y="2172"/>
                              </a:lnTo>
                              <a:lnTo>
                                <a:pt x="759" y="2161"/>
                              </a:lnTo>
                              <a:lnTo>
                                <a:pt x="793" y="2148"/>
                              </a:lnTo>
                              <a:lnTo>
                                <a:pt x="830" y="2134"/>
                              </a:lnTo>
                              <a:lnTo>
                                <a:pt x="868" y="2119"/>
                              </a:lnTo>
                              <a:lnTo>
                                <a:pt x="905" y="2102"/>
                              </a:lnTo>
                              <a:lnTo>
                                <a:pt x="944" y="2082"/>
                              </a:lnTo>
                              <a:lnTo>
                                <a:pt x="982" y="2062"/>
                              </a:lnTo>
                              <a:lnTo>
                                <a:pt x="1020" y="2039"/>
                              </a:lnTo>
                              <a:lnTo>
                                <a:pt x="1061" y="2121"/>
                              </a:lnTo>
                              <a:lnTo>
                                <a:pt x="1082" y="2163"/>
                              </a:lnTo>
                              <a:lnTo>
                                <a:pt x="1090" y="2178"/>
                              </a:lnTo>
                              <a:lnTo>
                                <a:pt x="1091" y="2181"/>
                              </a:lnTo>
                              <a:lnTo>
                                <a:pt x="1095" y="2175"/>
                              </a:lnTo>
                              <a:lnTo>
                                <a:pt x="1106" y="2161"/>
                              </a:lnTo>
                              <a:lnTo>
                                <a:pt x="1125" y="2137"/>
                              </a:lnTo>
                              <a:lnTo>
                                <a:pt x="1147" y="2107"/>
                              </a:lnTo>
                              <a:lnTo>
                                <a:pt x="1172" y="2072"/>
                              </a:lnTo>
                              <a:lnTo>
                                <a:pt x="1198" y="2031"/>
                              </a:lnTo>
                              <a:lnTo>
                                <a:pt x="1211" y="2009"/>
                              </a:lnTo>
                              <a:lnTo>
                                <a:pt x="1223" y="1986"/>
                              </a:lnTo>
                              <a:lnTo>
                                <a:pt x="1235" y="1963"/>
                              </a:lnTo>
                              <a:lnTo>
                                <a:pt x="1246" y="1940"/>
                              </a:lnTo>
                              <a:lnTo>
                                <a:pt x="1261" y="1907"/>
                              </a:lnTo>
                              <a:lnTo>
                                <a:pt x="1274" y="1873"/>
                              </a:lnTo>
                              <a:lnTo>
                                <a:pt x="1285" y="1841"/>
                              </a:lnTo>
                              <a:lnTo>
                                <a:pt x="1295" y="1809"/>
                              </a:lnTo>
                              <a:lnTo>
                                <a:pt x="1304" y="1777"/>
                              </a:lnTo>
                              <a:lnTo>
                                <a:pt x="1312" y="1745"/>
                              </a:lnTo>
                              <a:lnTo>
                                <a:pt x="1317" y="1713"/>
                              </a:lnTo>
                              <a:lnTo>
                                <a:pt x="1323" y="1682"/>
                              </a:lnTo>
                              <a:lnTo>
                                <a:pt x="1326" y="1652"/>
                              </a:lnTo>
                              <a:lnTo>
                                <a:pt x="1328" y="1622"/>
                              </a:lnTo>
                              <a:lnTo>
                                <a:pt x="1331" y="1593"/>
                              </a:lnTo>
                              <a:lnTo>
                                <a:pt x="1331" y="1564"/>
                              </a:lnTo>
                              <a:lnTo>
                                <a:pt x="1329" y="1535"/>
                              </a:lnTo>
                              <a:lnTo>
                                <a:pt x="1327" y="1506"/>
                              </a:lnTo>
                              <a:lnTo>
                                <a:pt x="1324" y="1478"/>
                              </a:lnTo>
                              <a:lnTo>
                                <a:pt x="1321" y="1450"/>
                              </a:lnTo>
                              <a:lnTo>
                                <a:pt x="1334" y="1450"/>
                              </a:lnTo>
                              <a:lnTo>
                                <a:pt x="1346" y="1448"/>
                              </a:lnTo>
                              <a:lnTo>
                                <a:pt x="1357" y="1447"/>
                              </a:lnTo>
                              <a:lnTo>
                                <a:pt x="1368" y="1445"/>
                              </a:lnTo>
                              <a:lnTo>
                                <a:pt x="1387" y="1438"/>
                              </a:lnTo>
                              <a:lnTo>
                                <a:pt x="1403" y="1433"/>
                              </a:lnTo>
                              <a:lnTo>
                                <a:pt x="1424" y="1421"/>
                              </a:lnTo>
                              <a:lnTo>
                                <a:pt x="1430" y="141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9" name="Frihåndsform 9" descr="Kronblad"/>
                      <wps:cNvSpPr>
                        <a:spLocks/>
                      </wps:cNvSpPr>
                      <wps:spPr bwMode="auto">
                        <a:xfrm rot="1343236">
                          <a:off x="1428750" y="466725"/>
                          <a:ext cx="282183" cy="322689"/>
                        </a:xfrm>
                        <a:custGeom>
                          <a:avLst/>
                          <a:gdLst>
                            <a:gd name="T0" fmla="*/ 987 w 1304"/>
                            <a:gd name="T1" fmla="*/ 1329 h 1491"/>
                            <a:gd name="T2" fmla="*/ 1060 w 1304"/>
                            <a:gd name="T3" fmla="*/ 1221 h 1491"/>
                            <a:gd name="T4" fmla="*/ 1113 w 1304"/>
                            <a:gd name="T5" fmla="*/ 1126 h 1491"/>
                            <a:gd name="T6" fmla="*/ 1162 w 1304"/>
                            <a:gd name="T7" fmla="*/ 1017 h 1491"/>
                            <a:gd name="T8" fmla="*/ 1288 w 1304"/>
                            <a:gd name="T9" fmla="*/ 1026 h 1491"/>
                            <a:gd name="T10" fmla="*/ 1303 w 1304"/>
                            <a:gd name="T11" fmla="*/ 1028 h 1491"/>
                            <a:gd name="T12" fmla="*/ 1299 w 1304"/>
                            <a:gd name="T13" fmla="*/ 949 h 1491"/>
                            <a:gd name="T14" fmla="*/ 1281 w 1304"/>
                            <a:gd name="T15" fmla="*/ 844 h 1491"/>
                            <a:gd name="T16" fmla="*/ 1261 w 1304"/>
                            <a:gd name="T17" fmla="*/ 779 h 1491"/>
                            <a:gd name="T18" fmla="*/ 1239 w 1304"/>
                            <a:gd name="T19" fmla="*/ 702 h 1491"/>
                            <a:gd name="T20" fmla="*/ 1211 w 1304"/>
                            <a:gd name="T21" fmla="*/ 633 h 1491"/>
                            <a:gd name="T22" fmla="*/ 1180 w 1304"/>
                            <a:gd name="T23" fmla="*/ 569 h 1491"/>
                            <a:gd name="T24" fmla="*/ 1144 w 1304"/>
                            <a:gd name="T25" fmla="*/ 512 h 1491"/>
                            <a:gd name="T26" fmla="*/ 1104 w 1304"/>
                            <a:gd name="T27" fmla="*/ 459 h 1491"/>
                            <a:gd name="T28" fmla="*/ 1062 w 1304"/>
                            <a:gd name="T29" fmla="*/ 414 h 1491"/>
                            <a:gd name="T30" fmla="*/ 1018 w 1304"/>
                            <a:gd name="T31" fmla="*/ 374 h 1491"/>
                            <a:gd name="T32" fmla="*/ 970 w 1304"/>
                            <a:gd name="T33" fmla="*/ 338 h 1491"/>
                            <a:gd name="T34" fmla="*/ 870 w 1304"/>
                            <a:gd name="T35" fmla="*/ 283 h 1491"/>
                            <a:gd name="T36" fmla="*/ 881 w 1304"/>
                            <a:gd name="T37" fmla="*/ 170 h 1491"/>
                            <a:gd name="T38" fmla="*/ 922 w 1304"/>
                            <a:gd name="T39" fmla="*/ 79 h 1491"/>
                            <a:gd name="T40" fmla="*/ 936 w 1304"/>
                            <a:gd name="T41" fmla="*/ 42 h 1491"/>
                            <a:gd name="T42" fmla="*/ 876 w 1304"/>
                            <a:gd name="T43" fmla="*/ 17 h 1491"/>
                            <a:gd name="T44" fmla="*/ 819 w 1304"/>
                            <a:gd name="T45" fmla="*/ 2 h 1491"/>
                            <a:gd name="T46" fmla="*/ 738 w 1304"/>
                            <a:gd name="T47" fmla="*/ 0 h 1491"/>
                            <a:gd name="T48" fmla="*/ 623 w 1304"/>
                            <a:gd name="T49" fmla="*/ 9 h 1491"/>
                            <a:gd name="T50" fmla="*/ 516 w 1304"/>
                            <a:gd name="T51" fmla="*/ 28 h 1491"/>
                            <a:gd name="T52" fmla="*/ 418 w 1304"/>
                            <a:gd name="T53" fmla="*/ 57 h 1491"/>
                            <a:gd name="T54" fmla="*/ 330 w 1304"/>
                            <a:gd name="T55" fmla="*/ 93 h 1491"/>
                            <a:gd name="T56" fmla="*/ 252 w 1304"/>
                            <a:gd name="T57" fmla="*/ 138 h 1491"/>
                            <a:gd name="T58" fmla="*/ 183 w 1304"/>
                            <a:gd name="T59" fmla="*/ 189 h 1491"/>
                            <a:gd name="T60" fmla="*/ 123 w 1304"/>
                            <a:gd name="T61" fmla="*/ 245 h 1491"/>
                            <a:gd name="T62" fmla="*/ 74 w 1304"/>
                            <a:gd name="T63" fmla="*/ 307 h 1491"/>
                            <a:gd name="T64" fmla="*/ 36 w 1304"/>
                            <a:gd name="T65" fmla="*/ 374 h 1491"/>
                            <a:gd name="T66" fmla="*/ 7 w 1304"/>
                            <a:gd name="T67" fmla="*/ 443 h 1491"/>
                            <a:gd name="T68" fmla="*/ 21 w 1304"/>
                            <a:gd name="T69" fmla="*/ 475 h 1491"/>
                            <a:gd name="T70" fmla="*/ 93 w 1304"/>
                            <a:gd name="T71" fmla="*/ 509 h 1491"/>
                            <a:gd name="T72" fmla="*/ 212 w 1304"/>
                            <a:gd name="T73" fmla="*/ 566 h 1491"/>
                            <a:gd name="T74" fmla="*/ 266 w 1304"/>
                            <a:gd name="T75" fmla="*/ 649 h 1491"/>
                            <a:gd name="T76" fmla="*/ 329 w 1304"/>
                            <a:gd name="T77" fmla="*/ 722 h 1491"/>
                            <a:gd name="T78" fmla="*/ 397 w 1304"/>
                            <a:gd name="T79" fmla="*/ 787 h 1491"/>
                            <a:gd name="T80" fmla="*/ 470 w 1304"/>
                            <a:gd name="T81" fmla="*/ 839 h 1491"/>
                            <a:gd name="T82" fmla="*/ 543 w 1304"/>
                            <a:gd name="T83" fmla="*/ 881 h 1491"/>
                            <a:gd name="T84" fmla="*/ 436 w 1304"/>
                            <a:gd name="T85" fmla="*/ 1197 h 1491"/>
                            <a:gd name="T86" fmla="*/ 352 w 1304"/>
                            <a:gd name="T87" fmla="*/ 1398 h 1491"/>
                            <a:gd name="T88" fmla="*/ 340 w 1304"/>
                            <a:gd name="T89" fmla="*/ 1430 h 1491"/>
                            <a:gd name="T90" fmla="*/ 400 w 1304"/>
                            <a:gd name="T91" fmla="*/ 1448 h 1491"/>
                            <a:gd name="T92" fmla="*/ 508 w 1304"/>
                            <a:gd name="T93" fmla="*/ 1476 h 1491"/>
                            <a:gd name="T94" fmla="*/ 616 w 1304"/>
                            <a:gd name="T95" fmla="*/ 1490 h 1491"/>
                            <a:gd name="T96" fmla="*/ 707 w 1304"/>
                            <a:gd name="T97" fmla="*/ 1491 h 1491"/>
                            <a:gd name="T98" fmla="*/ 780 w 1304"/>
                            <a:gd name="T99" fmla="*/ 1481 h 1491"/>
                            <a:gd name="T100" fmla="*/ 838 w 1304"/>
                            <a:gd name="T101" fmla="*/ 1466 h 1491"/>
                            <a:gd name="T102" fmla="*/ 884 w 1304"/>
                            <a:gd name="T103" fmla="*/ 1444 h 1491"/>
                            <a:gd name="T104" fmla="*/ 917 w 1304"/>
                            <a:gd name="T105" fmla="*/ 1420 h 1491"/>
                            <a:gd name="T106" fmla="*/ 960 w 1304"/>
                            <a:gd name="T107" fmla="*/ 1368 h 14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304" h="1491">
                              <a:moveTo>
                                <a:pt x="963" y="1359"/>
                              </a:moveTo>
                              <a:lnTo>
                                <a:pt x="970" y="1352"/>
                              </a:lnTo>
                              <a:lnTo>
                                <a:pt x="987" y="1329"/>
                              </a:lnTo>
                              <a:lnTo>
                                <a:pt x="1012" y="1295"/>
                              </a:lnTo>
                              <a:lnTo>
                                <a:pt x="1043" y="1248"/>
                              </a:lnTo>
                              <a:lnTo>
                                <a:pt x="1060" y="1221"/>
                              </a:lnTo>
                              <a:lnTo>
                                <a:pt x="1078" y="1192"/>
                              </a:lnTo>
                              <a:lnTo>
                                <a:pt x="1096" y="1160"/>
                              </a:lnTo>
                              <a:lnTo>
                                <a:pt x="1113" y="1126"/>
                              </a:lnTo>
                              <a:lnTo>
                                <a:pt x="1130" y="1091"/>
                              </a:lnTo>
                              <a:lnTo>
                                <a:pt x="1147" y="1054"/>
                              </a:lnTo>
                              <a:lnTo>
                                <a:pt x="1162" y="1017"/>
                              </a:lnTo>
                              <a:lnTo>
                                <a:pt x="1177" y="977"/>
                              </a:lnTo>
                              <a:lnTo>
                                <a:pt x="1250" y="1010"/>
                              </a:lnTo>
                              <a:lnTo>
                                <a:pt x="1288" y="1026"/>
                              </a:lnTo>
                              <a:lnTo>
                                <a:pt x="1302" y="1033"/>
                              </a:lnTo>
                              <a:lnTo>
                                <a:pt x="1304" y="1033"/>
                              </a:lnTo>
                              <a:lnTo>
                                <a:pt x="1303" y="1028"/>
                              </a:lnTo>
                              <a:lnTo>
                                <a:pt x="1303" y="1010"/>
                              </a:lnTo>
                              <a:lnTo>
                                <a:pt x="1302" y="983"/>
                              </a:lnTo>
                              <a:lnTo>
                                <a:pt x="1299" y="949"/>
                              </a:lnTo>
                              <a:lnTo>
                                <a:pt x="1293" y="909"/>
                              </a:lnTo>
                              <a:lnTo>
                                <a:pt x="1285" y="867"/>
                              </a:lnTo>
                              <a:lnTo>
                                <a:pt x="1281" y="844"/>
                              </a:lnTo>
                              <a:lnTo>
                                <a:pt x="1275" y="822"/>
                              </a:lnTo>
                              <a:lnTo>
                                <a:pt x="1269" y="800"/>
                              </a:lnTo>
                              <a:lnTo>
                                <a:pt x="1261" y="779"/>
                              </a:lnTo>
                              <a:lnTo>
                                <a:pt x="1254" y="752"/>
                              </a:lnTo>
                              <a:lnTo>
                                <a:pt x="1247" y="727"/>
                              </a:lnTo>
                              <a:lnTo>
                                <a:pt x="1239" y="702"/>
                              </a:lnTo>
                              <a:lnTo>
                                <a:pt x="1230" y="678"/>
                              </a:lnTo>
                              <a:lnTo>
                                <a:pt x="1221" y="655"/>
                              </a:lnTo>
                              <a:lnTo>
                                <a:pt x="1211" y="633"/>
                              </a:lnTo>
                              <a:lnTo>
                                <a:pt x="1201" y="610"/>
                              </a:lnTo>
                              <a:lnTo>
                                <a:pt x="1191" y="589"/>
                              </a:lnTo>
                              <a:lnTo>
                                <a:pt x="1180" y="569"/>
                              </a:lnTo>
                              <a:lnTo>
                                <a:pt x="1169" y="549"/>
                              </a:lnTo>
                              <a:lnTo>
                                <a:pt x="1157" y="530"/>
                              </a:lnTo>
                              <a:lnTo>
                                <a:pt x="1144" y="512"/>
                              </a:lnTo>
                              <a:lnTo>
                                <a:pt x="1131" y="494"/>
                              </a:lnTo>
                              <a:lnTo>
                                <a:pt x="1119" y="476"/>
                              </a:lnTo>
                              <a:lnTo>
                                <a:pt x="1104" y="459"/>
                              </a:lnTo>
                              <a:lnTo>
                                <a:pt x="1091" y="444"/>
                              </a:lnTo>
                              <a:lnTo>
                                <a:pt x="1077" y="428"/>
                              </a:lnTo>
                              <a:lnTo>
                                <a:pt x="1062" y="414"/>
                              </a:lnTo>
                              <a:lnTo>
                                <a:pt x="1048" y="400"/>
                              </a:lnTo>
                              <a:lnTo>
                                <a:pt x="1032" y="386"/>
                              </a:lnTo>
                              <a:lnTo>
                                <a:pt x="1018" y="374"/>
                              </a:lnTo>
                              <a:lnTo>
                                <a:pt x="1002" y="362"/>
                              </a:lnTo>
                              <a:lnTo>
                                <a:pt x="987" y="350"/>
                              </a:lnTo>
                              <a:lnTo>
                                <a:pt x="970" y="338"/>
                              </a:lnTo>
                              <a:lnTo>
                                <a:pt x="938" y="317"/>
                              </a:lnTo>
                              <a:lnTo>
                                <a:pt x="905" y="300"/>
                              </a:lnTo>
                              <a:lnTo>
                                <a:pt x="870" y="283"/>
                              </a:lnTo>
                              <a:lnTo>
                                <a:pt x="836" y="269"/>
                              </a:lnTo>
                              <a:lnTo>
                                <a:pt x="860" y="215"/>
                              </a:lnTo>
                              <a:lnTo>
                                <a:pt x="881" y="170"/>
                              </a:lnTo>
                              <a:lnTo>
                                <a:pt x="899" y="132"/>
                              </a:lnTo>
                              <a:lnTo>
                                <a:pt x="912" y="102"/>
                              </a:lnTo>
                              <a:lnTo>
                                <a:pt x="922" y="79"/>
                              </a:lnTo>
                              <a:lnTo>
                                <a:pt x="930" y="61"/>
                              </a:lnTo>
                              <a:lnTo>
                                <a:pt x="934" y="50"/>
                              </a:lnTo>
                              <a:lnTo>
                                <a:pt x="936" y="42"/>
                              </a:lnTo>
                              <a:lnTo>
                                <a:pt x="915" y="32"/>
                              </a:lnTo>
                              <a:lnTo>
                                <a:pt x="895" y="23"/>
                              </a:lnTo>
                              <a:lnTo>
                                <a:pt x="876" y="17"/>
                              </a:lnTo>
                              <a:lnTo>
                                <a:pt x="857" y="10"/>
                              </a:lnTo>
                              <a:lnTo>
                                <a:pt x="839" y="6"/>
                              </a:lnTo>
                              <a:lnTo>
                                <a:pt x="819" y="2"/>
                              </a:lnTo>
                              <a:lnTo>
                                <a:pt x="800" y="0"/>
                              </a:lnTo>
                              <a:lnTo>
                                <a:pt x="779" y="0"/>
                              </a:lnTo>
                              <a:lnTo>
                                <a:pt x="738" y="0"/>
                              </a:lnTo>
                              <a:lnTo>
                                <a:pt x="699" y="2"/>
                              </a:lnTo>
                              <a:lnTo>
                                <a:pt x="660" y="4"/>
                              </a:lnTo>
                              <a:lnTo>
                                <a:pt x="623" y="9"/>
                              </a:lnTo>
                              <a:lnTo>
                                <a:pt x="586" y="14"/>
                              </a:lnTo>
                              <a:lnTo>
                                <a:pt x="551" y="21"/>
                              </a:lnTo>
                              <a:lnTo>
                                <a:pt x="516" y="28"/>
                              </a:lnTo>
                              <a:lnTo>
                                <a:pt x="482" y="37"/>
                              </a:lnTo>
                              <a:lnTo>
                                <a:pt x="450" y="47"/>
                              </a:lnTo>
                              <a:lnTo>
                                <a:pt x="418" y="57"/>
                              </a:lnTo>
                              <a:lnTo>
                                <a:pt x="387" y="68"/>
                              </a:lnTo>
                              <a:lnTo>
                                <a:pt x="359" y="80"/>
                              </a:lnTo>
                              <a:lnTo>
                                <a:pt x="330" y="93"/>
                              </a:lnTo>
                              <a:lnTo>
                                <a:pt x="303" y="108"/>
                              </a:lnTo>
                              <a:lnTo>
                                <a:pt x="276" y="122"/>
                              </a:lnTo>
                              <a:lnTo>
                                <a:pt x="252" y="138"/>
                              </a:lnTo>
                              <a:lnTo>
                                <a:pt x="228" y="154"/>
                              </a:lnTo>
                              <a:lnTo>
                                <a:pt x="204" y="171"/>
                              </a:lnTo>
                              <a:lnTo>
                                <a:pt x="183" y="189"/>
                              </a:lnTo>
                              <a:lnTo>
                                <a:pt x="162" y="208"/>
                              </a:lnTo>
                              <a:lnTo>
                                <a:pt x="142" y="226"/>
                              </a:lnTo>
                              <a:lnTo>
                                <a:pt x="123" y="245"/>
                              </a:lnTo>
                              <a:lnTo>
                                <a:pt x="107" y="265"/>
                              </a:lnTo>
                              <a:lnTo>
                                <a:pt x="90" y="286"/>
                              </a:lnTo>
                              <a:lnTo>
                                <a:pt x="74" y="307"/>
                              </a:lnTo>
                              <a:lnTo>
                                <a:pt x="61" y="330"/>
                              </a:lnTo>
                              <a:lnTo>
                                <a:pt x="48" y="352"/>
                              </a:lnTo>
                              <a:lnTo>
                                <a:pt x="36" y="374"/>
                              </a:lnTo>
                              <a:lnTo>
                                <a:pt x="26" y="396"/>
                              </a:lnTo>
                              <a:lnTo>
                                <a:pt x="16" y="419"/>
                              </a:lnTo>
                              <a:lnTo>
                                <a:pt x="7" y="443"/>
                              </a:lnTo>
                              <a:lnTo>
                                <a:pt x="0" y="467"/>
                              </a:lnTo>
                              <a:lnTo>
                                <a:pt x="8" y="469"/>
                              </a:lnTo>
                              <a:lnTo>
                                <a:pt x="21" y="475"/>
                              </a:lnTo>
                              <a:lnTo>
                                <a:pt x="40" y="484"/>
                              </a:lnTo>
                              <a:lnTo>
                                <a:pt x="63" y="495"/>
                              </a:lnTo>
                              <a:lnTo>
                                <a:pt x="93" y="509"/>
                              </a:lnTo>
                              <a:lnTo>
                                <a:pt x="128" y="527"/>
                              </a:lnTo>
                              <a:lnTo>
                                <a:pt x="168" y="546"/>
                              </a:lnTo>
                              <a:lnTo>
                                <a:pt x="212" y="566"/>
                              </a:lnTo>
                              <a:lnTo>
                                <a:pt x="229" y="595"/>
                              </a:lnTo>
                              <a:lnTo>
                                <a:pt x="246" y="623"/>
                              </a:lnTo>
                              <a:lnTo>
                                <a:pt x="266" y="649"/>
                              </a:lnTo>
                              <a:lnTo>
                                <a:pt x="286" y="675"/>
                              </a:lnTo>
                              <a:lnTo>
                                <a:pt x="306" y="699"/>
                              </a:lnTo>
                              <a:lnTo>
                                <a:pt x="329" y="722"/>
                              </a:lnTo>
                              <a:lnTo>
                                <a:pt x="351" y="745"/>
                              </a:lnTo>
                              <a:lnTo>
                                <a:pt x="374" y="767"/>
                              </a:lnTo>
                              <a:lnTo>
                                <a:pt x="397" y="787"/>
                              </a:lnTo>
                              <a:lnTo>
                                <a:pt x="421" y="806"/>
                              </a:lnTo>
                              <a:lnTo>
                                <a:pt x="445" y="822"/>
                              </a:lnTo>
                              <a:lnTo>
                                <a:pt x="470" y="839"/>
                              </a:lnTo>
                              <a:lnTo>
                                <a:pt x="494" y="854"/>
                              </a:lnTo>
                              <a:lnTo>
                                <a:pt x="518" y="868"/>
                              </a:lnTo>
                              <a:lnTo>
                                <a:pt x="543" y="881"/>
                              </a:lnTo>
                              <a:lnTo>
                                <a:pt x="567" y="892"/>
                              </a:lnTo>
                              <a:lnTo>
                                <a:pt x="492" y="1065"/>
                              </a:lnTo>
                              <a:lnTo>
                                <a:pt x="436" y="1197"/>
                              </a:lnTo>
                              <a:lnTo>
                                <a:pt x="395" y="1293"/>
                              </a:lnTo>
                              <a:lnTo>
                                <a:pt x="369" y="1357"/>
                              </a:lnTo>
                              <a:lnTo>
                                <a:pt x="352" y="1398"/>
                              </a:lnTo>
                              <a:lnTo>
                                <a:pt x="344" y="1420"/>
                              </a:lnTo>
                              <a:lnTo>
                                <a:pt x="341" y="1428"/>
                              </a:lnTo>
                              <a:lnTo>
                                <a:pt x="340" y="1430"/>
                              </a:lnTo>
                              <a:lnTo>
                                <a:pt x="350" y="1433"/>
                              </a:lnTo>
                              <a:lnTo>
                                <a:pt x="372" y="1439"/>
                              </a:lnTo>
                              <a:lnTo>
                                <a:pt x="400" y="1448"/>
                              </a:lnTo>
                              <a:lnTo>
                                <a:pt x="425" y="1458"/>
                              </a:lnTo>
                              <a:lnTo>
                                <a:pt x="467" y="1468"/>
                              </a:lnTo>
                              <a:lnTo>
                                <a:pt x="508" y="1476"/>
                              </a:lnTo>
                              <a:lnTo>
                                <a:pt x="546" y="1483"/>
                              </a:lnTo>
                              <a:lnTo>
                                <a:pt x="583" y="1487"/>
                              </a:lnTo>
                              <a:lnTo>
                                <a:pt x="616" y="1490"/>
                              </a:lnTo>
                              <a:lnTo>
                                <a:pt x="648" y="1491"/>
                              </a:lnTo>
                              <a:lnTo>
                                <a:pt x="678" y="1491"/>
                              </a:lnTo>
                              <a:lnTo>
                                <a:pt x="707" y="1491"/>
                              </a:lnTo>
                              <a:lnTo>
                                <a:pt x="733" y="1489"/>
                              </a:lnTo>
                              <a:lnTo>
                                <a:pt x="757" y="1486"/>
                              </a:lnTo>
                              <a:lnTo>
                                <a:pt x="780" y="1481"/>
                              </a:lnTo>
                              <a:lnTo>
                                <a:pt x="801" y="1477"/>
                              </a:lnTo>
                              <a:lnTo>
                                <a:pt x="820" y="1471"/>
                              </a:lnTo>
                              <a:lnTo>
                                <a:pt x="838" y="1466"/>
                              </a:lnTo>
                              <a:lnTo>
                                <a:pt x="855" y="1459"/>
                              </a:lnTo>
                              <a:lnTo>
                                <a:pt x="870" y="1452"/>
                              </a:lnTo>
                              <a:lnTo>
                                <a:pt x="884" y="1444"/>
                              </a:lnTo>
                              <a:lnTo>
                                <a:pt x="896" y="1436"/>
                              </a:lnTo>
                              <a:lnTo>
                                <a:pt x="907" y="1428"/>
                              </a:lnTo>
                              <a:lnTo>
                                <a:pt x="917" y="1420"/>
                              </a:lnTo>
                              <a:lnTo>
                                <a:pt x="932" y="1405"/>
                              </a:lnTo>
                              <a:lnTo>
                                <a:pt x="946" y="1390"/>
                              </a:lnTo>
                              <a:lnTo>
                                <a:pt x="960" y="1368"/>
                              </a:lnTo>
                              <a:lnTo>
                                <a:pt x="963" y="13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0" name="Frihåndsform 10" descr="Kronblad"/>
                      <wps:cNvSpPr>
                        <a:spLocks/>
                      </wps:cNvSpPr>
                      <wps:spPr bwMode="auto">
                        <a:xfrm rot="1343236">
                          <a:off x="2943225" y="1666875"/>
                          <a:ext cx="338099" cy="361566"/>
                        </a:xfrm>
                        <a:custGeom>
                          <a:avLst/>
                          <a:gdLst>
                            <a:gd name="T0" fmla="*/ 267 w 1558"/>
                            <a:gd name="T1" fmla="*/ 280 h 1674"/>
                            <a:gd name="T2" fmla="*/ 219 w 1558"/>
                            <a:gd name="T3" fmla="*/ 418 h 1674"/>
                            <a:gd name="T4" fmla="*/ 187 w 1558"/>
                            <a:gd name="T5" fmla="*/ 534 h 1674"/>
                            <a:gd name="T6" fmla="*/ 162 w 1558"/>
                            <a:gd name="T7" fmla="*/ 663 h 1674"/>
                            <a:gd name="T8" fmla="*/ 19 w 1558"/>
                            <a:gd name="T9" fmla="*/ 696 h 1674"/>
                            <a:gd name="T10" fmla="*/ 2 w 1558"/>
                            <a:gd name="T11" fmla="*/ 701 h 1674"/>
                            <a:gd name="T12" fmla="*/ 27 w 1558"/>
                            <a:gd name="T13" fmla="*/ 780 h 1674"/>
                            <a:gd name="T14" fmla="*/ 78 w 1558"/>
                            <a:gd name="T15" fmla="*/ 906 h 1674"/>
                            <a:gd name="T16" fmla="*/ 128 w 1558"/>
                            <a:gd name="T17" fmla="*/ 1000 h 1674"/>
                            <a:gd name="T18" fmla="*/ 176 w 1558"/>
                            <a:gd name="T19" fmla="*/ 1071 h 1674"/>
                            <a:gd name="T20" fmla="*/ 227 w 1558"/>
                            <a:gd name="T21" fmla="*/ 1133 h 1674"/>
                            <a:gd name="T22" fmla="*/ 282 w 1558"/>
                            <a:gd name="T23" fmla="*/ 1189 h 1674"/>
                            <a:gd name="T24" fmla="*/ 337 w 1558"/>
                            <a:gd name="T25" fmla="*/ 1237 h 1674"/>
                            <a:gd name="T26" fmla="*/ 395 w 1558"/>
                            <a:gd name="T27" fmla="*/ 1278 h 1674"/>
                            <a:gd name="T28" fmla="*/ 454 w 1558"/>
                            <a:gd name="T29" fmla="*/ 1312 h 1674"/>
                            <a:gd name="T30" fmla="*/ 512 w 1558"/>
                            <a:gd name="T31" fmla="*/ 1340 h 1674"/>
                            <a:gd name="T32" fmla="*/ 574 w 1558"/>
                            <a:gd name="T33" fmla="*/ 1362 h 1674"/>
                            <a:gd name="T34" fmla="*/ 633 w 1558"/>
                            <a:gd name="T35" fmla="*/ 1378 h 1674"/>
                            <a:gd name="T36" fmla="*/ 693 w 1558"/>
                            <a:gd name="T37" fmla="*/ 1389 h 1674"/>
                            <a:gd name="T38" fmla="*/ 668 w 1558"/>
                            <a:gd name="T39" fmla="*/ 1554 h 1674"/>
                            <a:gd name="T40" fmla="*/ 653 w 1558"/>
                            <a:gd name="T41" fmla="*/ 1642 h 1674"/>
                            <a:gd name="T42" fmla="*/ 665 w 1558"/>
                            <a:gd name="T43" fmla="*/ 1663 h 1674"/>
                            <a:gd name="T44" fmla="*/ 702 w 1558"/>
                            <a:gd name="T45" fmla="*/ 1672 h 1674"/>
                            <a:gd name="T46" fmla="*/ 738 w 1558"/>
                            <a:gd name="T47" fmla="*/ 1674 h 1674"/>
                            <a:gd name="T48" fmla="*/ 793 w 1558"/>
                            <a:gd name="T49" fmla="*/ 1667 h 1674"/>
                            <a:gd name="T50" fmla="*/ 880 w 1558"/>
                            <a:gd name="T51" fmla="*/ 1647 h 1674"/>
                            <a:gd name="T52" fmla="*/ 1004 w 1558"/>
                            <a:gd name="T53" fmla="*/ 1612 h 1674"/>
                            <a:gd name="T54" fmla="*/ 1115 w 1558"/>
                            <a:gd name="T55" fmla="*/ 1566 h 1674"/>
                            <a:gd name="T56" fmla="*/ 1214 w 1558"/>
                            <a:gd name="T57" fmla="*/ 1513 h 1674"/>
                            <a:gd name="T58" fmla="*/ 1299 w 1558"/>
                            <a:gd name="T59" fmla="*/ 1452 h 1674"/>
                            <a:gd name="T60" fmla="*/ 1373 w 1558"/>
                            <a:gd name="T61" fmla="*/ 1384 h 1674"/>
                            <a:gd name="T62" fmla="*/ 1433 w 1558"/>
                            <a:gd name="T63" fmla="*/ 1312 h 1674"/>
                            <a:gd name="T64" fmla="*/ 1481 w 1558"/>
                            <a:gd name="T65" fmla="*/ 1237 h 1674"/>
                            <a:gd name="T66" fmla="*/ 1518 w 1558"/>
                            <a:gd name="T67" fmla="*/ 1157 h 1674"/>
                            <a:gd name="T68" fmla="*/ 1543 w 1558"/>
                            <a:gd name="T69" fmla="*/ 1075 h 1674"/>
                            <a:gd name="T70" fmla="*/ 1556 w 1558"/>
                            <a:gd name="T71" fmla="*/ 991 h 1674"/>
                            <a:gd name="T72" fmla="*/ 1533 w 1558"/>
                            <a:gd name="T73" fmla="*/ 958 h 1674"/>
                            <a:gd name="T74" fmla="*/ 1443 w 1558"/>
                            <a:gd name="T75" fmla="*/ 940 h 1674"/>
                            <a:gd name="T76" fmla="*/ 1303 w 1558"/>
                            <a:gd name="T77" fmla="*/ 920 h 1674"/>
                            <a:gd name="T78" fmla="*/ 1226 w 1558"/>
                            <a:gd name="T79" fmla="*/ 841 h 1674"/>
                            <a:gd name="T80" fmla="*/ 1141 w 1558"/>
                            <a:gd name="T81" fmla="*/ 775 h 1674"/>
                            <a:gd name="T82" fmla="*/ 1050 w 1558"/>
                            <a:gd name="T83" fmla="*/ 723 h 1674"/>
                            <a:gd name="T84" fmla="*/ 956 w 1558"/>
                            <a:gd name="T85" fmla="*/ 684 h 1674"/>
                            <a:gd name="T86" fmla="*/ 865 w 1558"/>
                            <a:gd name="T87" fmla="*/ 657 h 1674"/>
                            <a:gd name="T88" fmla="*/ 893 w 1558"/>
                            <a:gd name="T89" fmla="*/ 281 h 1674"/>
                            <a:gd name="T90" fmla="*/ 930 w 1558"/>
                            <a:gd name="T91" fmla="*/ 38 h 1674"/>
                            <a:gd name="T92" fmla="*/ 934 w 1558"/>
                            <a:gd name="T93" fmla="*/ 0 h 1674"/>
                            <a:gd name="T94" fmla="*/ 869 w 1558"/>
                            <a:gd name="T95" fmla="*/ 0 h 1674"/>
                            <a:gd name="T96" fmla="*/ 741 w 1558"/>
                            <a:gd name="T97" fmla="*/ 3 h 1674"/>
                            <a:gd name="T98" fmla="*/ 619 w 1558"/>
                            <a:gd name="T99" fmla="*/ 16 h 1674"/>
                            <a:gd name="T100" fmla="*/ 522 w 1558"/>
                            <a:gd name="T101" fmla="*/ 37 h 1674"/>
                            <a:gd name="T102" fmla="*/ 446 w 1558"/>
                            <a:gd name="T103" fmla="*/ 66 h 1674"/>
                            <a:gd name="T104" fmla="*/ 387 w 1558"/>
                            <a:gd name="T105" fmla="*/ 98 h 1674"/>
                            <a:gd name="T106" fmla="*/ 345 w 1558"/>
                            <a:gd name="T107" fmla="*/ 131 h 1674"/>
                            <a:gd name="T108" fmla="*/ 316 w 1558"/>
                            <a:gd name="T109" fmla="*/ 165 h 1674"/>
                            <a:gd name="T110" fmla="*/ 297 w 1558"/>
                            <a:gd name="T111" fmla="*/ 195 h 1674"/>
                            <a:gd name="T112" fmla="*/ 285 w 1558"/>
                            <a:gd name="T113" fmla="*/ 230 h 16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558" h="1674">
                              <a:moveTo>
                                <a:pt x="283" y="241"/>
                              </a:moveTo>
                              <a:lnTo>
                                <a:pt x="278" y="251"/>
                              </a:lnTo>
                              <a:lnTo>
                                <a:pt x="267" y="280"/>
                              </a:lnTo>
                              <a:lnTo>
                                <a:pt x="251" y="326"/>
                              </a:lnTo>
                              <a:lnTo>
                                <a:pt x="229" y="384"/>
                              </a:lnTo>
                              <a:lnTo>
                                <a:pt x="219" y="418"/>
                              </a:lnTo>
                              <a:lnTo>
                                <a:pt x="208" y="454"/>
                              </a:lnTo>
                              <a:lnTo>
                                <a:pt x="197" y="493"/>
                              </a:lnTo>
                              <a:lnTo>
                                <a:pt x="187" y="534"/>
                              </a:lnTo>
                              <a:lnTo>
                                <a:pt x="177" y="575"/>
                              </a:lnTo>
                              <a:lnTo>
                                <a:pt x="169" y="619"/>
                              </a:lnTo>
                              <a:lnTo>
                                <a:pt x="162" y="663"/>
                              </a:lnTo>
                              <a:lnTo>
                                <a:pt x="155" y="708"/>
                              </a:lnTo>
                              <a:lnTo>
                                <a:pt x="65" y="700"/>
                              </a:lnTo>
                              <a:lnTo>
                                <a:pt x="19" y="696"/>
                              </a:lnTo>
                              <a:lnTo>
                                <a:pt x="2" y="694"/>
                              </a:lnTo>
                              <a:lnTo>
                                <a:pt x="0" y="694"/>
                              </a:lnTo>
                              <a:lnTo>
                                <a:pt x="2" y="701"/>
                              </a:lnTo>
                              <a:lnTo>
                                <a:pt x="7" y="718"/>
                              </a:lnTo>
                              <a:lnTo>
                                <a:pt x="16" y="745"/>
                              </a:lnTo>
                              <a:lnTo>
                                <a:pt x="27" y="780"/>
                              </a:lnTo>
                              <a:lnTo>
                                <a:pt x="42" y="818"/>
                              </a:lnTo>
                              <a:lnTo>
                                <a:pt x="60" y="862"/>
                              </a:lnTo>
                              <a:lnTo>
                                <a:pt x="78" y="906"/>
                              </a:lnTo>
                              <a:lnTo>
                                <a:pt x="98" y="949"/>
                              </a:lnTo>
                              <a:lnTo>
                                <a:pt x="114" y="975"/>
                              </a:lnTo>
                              <a:lnTo>
                                <a:pt x="128" y="1000"/>
                              </a:lnTo>
                              <a:lnTo>
                                <a:pt x="144" y="1025"/>
                              </a:lnTo>
                              <a:lnTo>
                                <a:pt x="161" y="1048"/>
                              </a:lnTo>
                              <a:lnTo>
                                <a:pt x="176" y="1071"/>
                              </a:lnTo>
                              <a:lnTo>
                                <a:pt x="193" y="1092"/>
                              </a:lnTo>
                              <a:lnTo>
                                <a:pt x="211" y="1114"/>
                              </a:lnTo>
                              <a:lnTo>
                                <a:pt x="227" y="1133"/>
                              </a:lnTo>
                              <a:lnTo>
                                <a:pt x="245" y="1152"/>
                              </a:lnTo>
                              <a:lnTo>
                                <a:pt x="263" y="1171"/>
                              </a:lnTo>
                              <a:lnTo>
                                <a:pt x="282" y="1189"/>
                              </a:lnTo>
                              <a:lnTo>
                                <a:pt x="299" y="1206"/>
                              </a:lnTo>
                              <a:lnTo>
                                <a:pt x="318" y="1221"/>
                              </a:lnTo>
                              <a:lnTo>
                                <a:pt x="337" y="1237"/>
                              </a:lnTo>
                              <a:lnTo>
                                <a:pt x="356" y="1251"/>
                              </a:lnTo>
                              <a:lnTo>
                                <a:pt x="375" y="1264"/>
                              </a:lnTo>
                              <a:lnTo>
                                <a:pt x="395" y="1278"/>
                              </a:lnTo>
                              <a:lnTo>
                                <a:pt x="414" y="1290"/>
                              </a:lnTo>
                              <a:lnTo>
                                <a:pt x="434" y="1301"/>
                              </a:lnTo>
                              <a:lnTo>
                                <a:pt x="454" y="1312"/>
                              </a:lnTo>
                              <a:lnTo>
                                <a:pt x="473" y="1322"/>
                              </a:lnTo>
                              <a:lnTo>
                                <a:pt x="492" y="1331"/>
                              </a:lnTo>
                              <a:lnTo>
                                <a:pt x="512" y="1340"/>
                              </a:lnTo>
                              <a:lnTo>
                                <a:pt x="534" y="1348"/>
                              </a:lnTo>
                              <a:lnTo>
                                <a:pt x="554" y="1355"/>
                              </a:lnTo>
                              <a:lnTo>
                                <a:pt x="574" y="1362"/>
                              </a:lnTo>
                              <a:lnTo>
                                <a:pt x="593" y="1368"/>
                              </a:lnTo>
                              <a:lnTo>
                                <a:pt x="613" y="1373"/>
                              </a:lnTo>
                              <a:lnTo>
                                <a:pt x="633" y="1378"/>
                              </a:lnTo>
                              <a:lnTo>
                                <a:pt x="653" y="1382"/>
                              </a:lnTo>
                              <a:lnTo>
                                <a:pt x="673" y="1385"/>
                              </a:lnTo>
                              <a:lnTo>
                                <a:pt x="693" y="1389"/>
                              </a:lnTo>
                              <a:lnTo>
                                <a:pt x="683" y="1453"/>
                              </a:lnTo>
                              <a:lnTo>
                                <a:pt x="676" y="1509"/>
                              </a:lnTo>
                              <a:lnTo>
                                <a:pt x="668" y="1554"/>
                              </a:lnTo>
                              <a:lnTo>
                                <a:pt x="662" y="1592"/>
                              </a:lnTo>
                              <a:lnTo>
                                <a:pt x="657" y="1621"/>
                              </a:lnTo>
                              <a:lnTo>
                                <a:pt x="653" y="1642"/>
                              </a:lnTo>
                              <a:lnTo>
                                <a:pt x="652" y="1654"/>
                              </a:lnTo>
                              <a:lnTo>
                                <a:pt x="651" y="1657"/>
                              </a:lnTo>
                              <a:lnTo>
                                <a:pt x="665" y="1663"/>
                              </a:lnTo>
                              <a:lnTo>
                                <a:pt x="677" y="1666"/>
                              </a:lnTo>
                              <a:lnTo>
                                <a:pt x="690" y="1669"/>
                              </a:lnTo>
                              <a:lnTo>
                                <a:pt x="702" y="1672"/>
                              </a:lnTo>
                              <a:lnTo>
                                <a:pt x="714" y="1673"/>
                              </a:lnTo>
                              <a:lnTo>
                                <a:pt x="726" y="1674"/>
                              </a:lnTo>
                              <a:lnTo>
                                <a:pt x="738" y="1674"/>
                              </a:lnTo>
                              <a:lnTo>
                                <a:pt x="749" y="1674"/>
                              </a:lnTo>
                              <a:lnTo>
                                <a:pt x="771" y="1672"/>
                              </a:lnTo>
                              <a:lnTo>
                                <a:pt x="793" y="1667"/>
                              </a:lnTo>
                              <a:lnTo>
                                <a:pt x="814" y="1663"/>
                              </a:lnTo>
                              <a:lnTo>
                                <a:pt x="835" y="1657"/>
                              </a:lnTo>
                              <a:lnTo>
                                <a:pt x="880" y="1647"/>
                              </a:lnTo>
                              <a:lnTo>
                                <a:pt x="923" y="1636"/>
                              </a:lnTo>
                              <a:lnTo>
                                <a:pt x="964" y="1625"/>
                              </a:lnTo>
                              <a:lnTo>
                                <a:pt x="1004" y="1612"/>
                              </a:lnTo>
                              <a:lnTo>
                                <a:pt x="1043" y="1597"/>
                              </a:lnTo>
                              <a:lnTo>
                                <a:pt x="1080" y="1582"/>
                              </a:lnTo>
                              <a:lnTo>
                                <a:pt x="1115" y="1566"/>
                              </a:lnTo>
                              <a:lnTo>
                                <a:pt x="1150" y="1549"/>
                              </a:lnTo>
                              <a:lnTo>
                                <a:pt x="1183" y="1531"/>
                              </a:lnTo>
                              <a:lnTo>
                                <a:pt x="1214" y="1513"/>
                              </a:lnTo>
                              <a:lnTo>
                                <a:pt x="1244" y="1493"/>
                              </a:lnTo>
                              <a:lnTo>
                                <a:pt x="1272" y="1473"/>
                              </a:lnTo>
                              <a:lnTo>
                                <a:pt x="1299" y="1452"/>
                              </a:lnTo>
                              <a:lnTo>
                                <a:pt x="1325" y="1430"/>
                              </a:lnTo>
                              <a:lnTo>
                                <a:pt x="1349" y="1408"/>
                              </a:lnTo>
                              <a:lnTo>
                                <a:pt x="1373" y="1384"/>
                              </a:lnTo>
                              <a:lnTo>
                                <a:pt x="1394" y="1361"/>
                              </a:lnTo>
                              <a:lnTo>
                                <a:pt x="1414" y="1338"/>
                              </a:lnTo>
                              <a:lnTo>
                                <a:pt x="1433" y="1312"/>
                              </a:lnTo>
                              <a:lnTo>
                                <a:pt x="1450" y="1288"/>
                              </a:lnTo>
                              <a:lnTo>
                                <a:pt x="1467" y="1262"/>
                              </a:lnTo>
                              <a:lnTo>
                                <a:pt x="1481" y="1237"/>
                              </a:lnTo>
                              <a:lnTo>
                                <a:pt x="1495" y="1210"/>
                              </a:lnTo>
                              <a:lnTo>
                                <a:pt x="1507" y="1183"/>
                              </a:lnTo>
                              <a:lnTo>
                                <a:pt x="1518" y="1157"/>
                              </a:lnTo>
                              <a:lnTo>
                                <a:pt x="1527" y="1129"/>
                              </a:lnTo>
                              <a:lnTo>
                                <a:pt x="1536" y="1102"/>
                              </a:lnTo>
                              <a:lnTo>
                                <a:pt x="1543" y="1075"/>
                              </a:lnTo>
                              <a:lnTo>
                                <a:pt x="1548" y="1047"/>
                              </a:lnTo>
                              <a:lnTo>
                                <a:pt x="1553" y="1019"/>
                              </a:lnTo>
                              <a:lnTo>
                                <a:pt x="1556" y="991"/>
                              </a:lnTo>
                              <a:lnTo>
                                <a:pt x="1558" y="964"/>
                              </a:lnTo>
                              <a:lnTo>
                                <a:pt x="1549" y="963"/>
                              </a:lnTo>
                              <a:lnTo>
                                <a:pt x="1533" y="958"/>
                              </a:lnTo>
                              <a:lnTo>
                                <a:pt x="1508" y="954"/>
                              </a:lnTo>
                              <a:lnTo>
                                <a:pt x="1478" y="947"/>
                              </a:lnTo>
                              <a:lnTo>
                                <a:pt x="1443" y="940"/>
                              </a:lnTo>
                              <a:lnTo>
                                <a:pt x="1400" y="934"/>
                              </a:lnTo>
                              <a:lnTo>
                                <a:pt x="1354" y="927"/>
                              </a:lnTo>
                              <a:lnTo>
                                <a:pt x="1303" y="920"/>
                              </a:lnTo>
                              <a:lnTo>
                                <a:pt x="1278" y="893"/>
                              </a:lnTo>
                              <a:lnTo>
                                <a:pt x="1253" y="866"/>
                              </a:lnTo>
                              <a:lnTo>
                                <a:pt x="1226" y="841"/>
                              </a:lnTo>
                              <a:lnTo>
                                <a:pt x="1198" y="817"/>
                              </a:lnTo>
                              <a:lnTo>
                                <a:pt x="1170" y="795"/>
                              </a:lnTo>
                              <a:lnTo>
                                <a:pt x="1141" y="775"/>
                              </a:lnTo>
                              <a:lnTo>
                                <a:pt x="1111" y="756"/>
                              </a:lnTo>
                              <a:lnTo>
                                <a:pt x="1080" y="738"/>
                              </a:lnTo>
                              <a:lnTo>
                                <a:pt x="1050" y="723"/>
                              </a:lnTo>
                              <a:lnTo>
                                <a:pt x="1019" y="708"/>
                              </a:lnTo>
                              <a:lnTo>
                                <a:pt x="988" y="695"/>
                              </a:lnTo>
                              <a:lnTo>
                                <a:pt x="956" y="684"/>
                              </a:lnTo>
                              <a:lnTo>
                                <a:pt x="925" y="674"/>
                              </a:lnTo>
                              <a:lnTo>
                                <a:pt x="895" y="665"/>
                              </a:lnTo>
                              <a:lnTo>
                                <a:pt x="865" y="657"/>
                              </a:lnTo>
                              <a:lnTo>
                                <a:pt x="835" y="652"/>
                              </a:lnTo>
                              <a:lnTo>
                                <a:pt x="869" y="441"/>
                              </a:lnTo>
                              <a:lnTo>
                                <a:pt x="893" y="281"/>
                              </a:lnTo>
                              <a:lnTo>
                                <a:pt x="911" y="166"/>
                              </a:lnTo>
                              <a:lnTo>
                                <a:pt x="922" y="87"/>
                              </a:lnTo>
                              <a:lnTo>
                                <a:pt x="930" y="38"/>
                              </a:lnTo>
                              <a:lnTo>
                                <a:pt x="933" y="13"/>
                              </a:lnTo>
                              <a:lnTo>
                                <a:pt x="934" y="2"/>
                              </a:lnTo>
                              <a:lnTo>
                                <a:pt x="934" y="0"/>
                              </a:lnTo>
                              <a:lnTo>
                                <a:pt x="925" y="0"/>
                              </a:lnTo>
                              <a:lnTo>
                                <a:pt x="901" y="0"/>
                              </a:lnTo>
                              <a:lnTo>
                                <a:pt x="869" y="0"/>
                              </a:lnTo>
                              <a:lnTo>
                                <a:pt x="835" y="0"/>
                              </a:lnTo>
                              <a:lnTo>
                                <a:pt x="787" y="0"/>
                              </a:lnTo>
                              <a:lnTo>
                                <a:pt x="741" y="3"/>
                              </a:lnTo>
                              <a:lnTo>
                                <a:pt x="698" y="6"/>
                              </a:lnTo>
                              <a:lnTo>
                                <a:pt x="657" y="10"/>
                              </a:lnTo>
                              <a:lnTo>
                                <a:pt x="619" y="16"/>
                              </a:lnTo>
                              <a:lnTo>
                                <a:pt x="585" y="23"/>
                              </a:lnTo>
                              <a:lnTo>
                                <a:pt x="552" y="29"/>
                              </a:lnTo>
                              <a:lnTo>
                                <a:pt x="522" y="37"/>
                              </a:lnTo>
                              <a:lnTo>
                                <a:pt x="495" y="46"/>
                              </a:lnTo>
                              <a:lnTo>
                                <a:pt x="469" y="56"/>
                              </a:lnTo>
                              <a:lnTo>
                                <a:pt x="446" y="66"/>
                              </a:lnTo>
                              <a:lnTo>
                                <a:pt x="424" y="76"/>
                              </a:lnTo>
                              <a:lnTo>
                                <a:pt x="405" y="87"/>
                              </a:lnTo>
                              <a:lnTo>
                                <a:pt x="387" y="98"/>
                              </a:lnTo>
                              <a:lnTo>
                                <a:pt x="371" y="109"/>
                              </a:lnTo>
                              <a:lnTo>
                                <a:pt x="357" y="120"/>
                              </a:lnTo>
                              <a:lnTo>
                                <a:pt x="345" y="131"/>
                              </a:lnTo>
                              <a:lnTo>
                                <a:pt x="334" y="143"/>
                              </a:lnTo>
                              <a:lnTo>
                                <a:pt x="324" y="154"/>
                              </a:lnTo>
                              <a:lnTo>
                                <a:pt x="316" y="165"/>
                              </a:lnTo>
                              <a:lnTo>
                                <a:pt x="308" y="175"/>
                              </a:lnTo>
                              <a:lnTo>
                                <a:pt x="303" y="185"/>
                              </a:lnTo>
                              <a:lnTo>
                                <a:pt x="297" y="195"/>
                              </a:lnTo>
                              <a:lnTo>
                                <a:pt x="294" y="204"/>
                              </a:lnTo>
                              <a:lnTo>
                                <a:pt x="288" y="219"/>
                              </a:lnTo>
                              <a:lnTo>
                                <a:pt x="285" y="230"/>
                              </a:lnTo>
                              <a:lnTo>
                                <a:pt x="283" y="238"/>
                              </a:lnTo>
                              <a:lnTo>
                                <a:pt x="283" y="24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1" name="Frihåndsform 11" descr="Kronblad"/>
                      <wps:cNvSpPr>
                        <a:spLocks/>
                      </wps:cNvSpPr>
                      <wps:spPr bwMode="auto">
                        <a:xfrm rot="1343236">
                          <a:off x="2247900" y="1562100"/>
                          <a:ext cx="439528" cy="403037"/>
                        </a:xfrm>
                        <a:custGeom>
                          <a:avLst/>
                          <a:gdLst>
                            <a:gd name="T0" fmla="*/ 331 w 2022"/>
                            <a:gd name="T1" fmla="*/ 1538 h 1870"/>
                            <a:gd name="T2" fmla="*/ 497 w 2022"/>
                            <a:gd name="T3" fmla="*/ 1607 h 1870"/>
                            <a:gd name="T4" fmla="*/ 637 w 2022"/>
                            <a:gd name="T5" fmla="*/ 1653 h 1870"/>
                            <a:gd name="T6" fmla="*/ 796 w 2022"/>
                            <a:gd name="T7" fmla="*/ 1690 h 1870"/>
                            <a:gd name="T8" fmla="*/ 826 w 2022"/>
                            <a:gd name="T9" fmla="*/ 1798 h 1870"/>
                            <a:gd name="T10" fmla="*/ 810 w 2022"/>
                            <a:gd name="T11" fmla="*/ 1861 h 1870"/>
                            <a:gd name="T12" fmla="*/ 808 w 2022"/>
                            <a:gd name="T13" fmla="*/ 1870 h 1870"/>
                            <a:gd name="T14" fmla="*/ 870 w 2022"/>
                            <a:gd name="T15" fmla="*/ 1857 h 1870"/>
                            <a:gd name="T16" fmla="*/ 962 w 2022"/>
                            <a:gd name="T17" fmla="*/ 1830 h 1870"/>
                            <a:gd name="T18" fmla="*/ 1047 w 2022"/>
                            <a:gd name="T19" fmla="*/ 1798 h 1870"/>
                            <a:gd name="T20" fmla="*/ 1134 w 2022"/>
                            <a:gd name="T21" fmla="*/ 1757 h 1870"/>
                            <a:gd name="T22" fmla="*/ 1225 w 2022"/>
                            <a:gd name="T23" fmla="*/ 1706 h 1870"/>
                            <a:gd name="T24" fmla="*/ 1306 w 2022"/>
                            <a:gd name="T25" fmla="*/ 1652 h 1870"/>
                            <a:gd name="T26" fmla="*/ 1378 w 2022"/>
                            <a:gd name="T27" fmla="*/ 1592 h 1870"/>
                            <a:gd name="T28" fmla="*/ 1443 w 2022"/>
                            <a:gd name="T29" fmla="*/ 1528 h 1870"/>
                            <a:gd name="T30" fmla="*/ 1498 w 2022"/>
                            <a:gd name="T31" fmla="*/ 1462 h 1870"/>
                            <a:gd name="T32" fmla="*/ 1546 w 2022"/>
                            <a:gd name="T33" fmla="*/ 1393 h 1870"/>
                            <a:gd name="T34" fmla="*/ 1586 w 2022"/>
                            <a:gd name="T35" fmla="*/ 1322 h 1870"/>
                            <a:gd name="T36" fmla="*/ 1618 w 2022"/>
                            <a:gd name="T37" fmla="*/ 1249 h 1870"/>
                            <a:gd name="T38" fmla="*/ 1644 w 2022"/>
                            <a:gd name="T39" fmla="*/ 1174 h 1870"/>
                            <a:gd name="T40" fmla="*/ 1664 w 2022"/>
                            <a:gd name="T41" fmla="*/ 1099 h 1870"/>
                            <a:gd name="T42" fmla="*/ 1751 w 2022"/>
                            <a:gd name="T43" fmla="*/ 1062 h 1870"/>
                            <a:gd name="T44" fmla="*/ 1916 w 2022"/>
                            <a:gd name="T45" fmla="*/ 1094 h 1870"/>
                            <a:gd name="T46" fmla="*/ 1982 w 2022"/>
                            <a:gd name="T47" fmla="*/ 1111 h 1870"/>
                            <a:gd name="T48" fmla="*/ 1999 w 2022"/>
                            <a:gd name="T49" fmla="*/ 1119 h 1870"/>
                            <a:gd name="T50" fmla="*/ 2019 w 2022"/>
                            <a:gd name="T51" fmla="*/ 1029 h 1870"/>
                            <a:gd name="T52" fmla="*/ 2020 w 2022"/>
                            <a:gd name="T53" fmla="*/ 946 h 1870"/>
                            <a:gd name="T54" fmla="*/ 2000 w 2022"/>
                            <a:gd name="T55" fmla="*/ 839 h 1870"/>
                            <a:gd name="T56" fmla="*/ 1956 w 2022"/>
                            <a:gd name="T57" fmla="*/ 688 h 1870"/>
                            <a:gd name="T58" fmla="*/ 1900 w 2022"/>
                            <a:gd name="T59" fmla="*/ 553 h 1870"/>
                            <a:gd name="T60" fmla="*/ 1837 w 2022"/>
                            <a:gd name="T61" fmla="*/ 434 h 1870"/>
                            <a:gd name="T62" fmla="*/ 1765 w 2022"/>
                            <a:gd name="T63" fmla="*/ 329 h 1870"/>
                            <a:gd name="T64" fmla="*/ 1685 w 2022"/>
                            <a:gd name="T65" fmla="*/ 239 h 1870"/>
                            <a:gd name="T66" fmla="*/ 1599 w 2022"/>
                            <a:gd name="T67" fmla="*/ 163 h 1870"/>
                            <a:gd name="T68" fmla="*/ 1508 w 2022"/>
                            <a:gd name="T69" fmla="*/ 102 h 1870"/>
                            <a:gd name="T70" fmla="*/ 1413 w 2022"/>
                            <a:gd name="T71" fmla="*/ 56 h 1870"/>
                            <a:gd name="T72" fmla="*/ 1313 w 2022"/>
                            <a:gd name="T73" fmla="*/ 23 h 1870"/>
                            <a:gd name="T74" fmla="*/ 1211 w 2022"/>
                            <a:gd name="T75" fmla="*/ 4 h 1870"/>
                            <a:gd name="T76" fmla="*/ 1172 w 2022"/>
                            <a:gd name="T77" fmla="*/ 29 h 1870"/>
                            <a:gd name="T78" fmla="*/ 1146 w 2022"/>
                            <a:gd name="T79" fmla="*/ 136 h 1870"/>
                            <a:gd name="T80" fmla="*/ 1105 w 2022"/>
                            <a:gd name="T81" fmla="*/ 311 h 1870"/>
                            <a:gd name="T82" fmla="*/ 1011 w 2022"/>
                            <a:gd name="T83" fmla="*/ 404 h 1870"/>
                            <a:gd name="T84" fmla="*/ 933 w 2022"/>
                            <a:gd name="T85" fmla="*/ 507 h 1870"/>
                            <a:gd name="T86" fmla="*/ 871 w 2022"/>
                            <a:gd name="T87" fmla="*/ 616 h 1870"/>
                            <a:gd name="T88" fmla="*/ 822 w 2022"/>
                            <a:gd name="T89" fmla="*/ 728 h 1870"/>
                            <a:gd name="T90" fmla="*/ 789 w 2022"/>
                            <a:gd name="T91" fmla="*/ 840 h 1870"/>
                            <a:gd name="T92" fmla="*/ 335 w 2022"/>
                            <a:gd name="T93" fmla="*/ 796 h 1870"/>
                            <a:gd name="T94" fmla="*/ 45 w 2022"/>
                            <a:gd name="T95" fmla="*/ 744 h 1870"/>
                            <a:gd name="T96" fmla="*/ 1 w 2022"/>
                            <a:gd name="T97" fmla="*/ 736 h 1870"/>
                            <a:gd name="T98" fmla="*/ 1 w 2022"/>
                            <a:gd name="T99" fmla="*/ 814 h 1870"/>
                            <a:gd name="T100" fmla="*/ 1 w 2022"/>
                            <a:gd name="T101" fmla="*/ 965 h 1870"/>
                            <a:gd name="T102" fmla="*/ 14 w 2022"/>
                            <a:gd name="T103" fmla="*/ 1111 h 1870"/>
                            <a:gd name="T104" fmla="*/ 39 w 2022"/>
                            <a:gd name="T105" fmla="*/ 1229 h 1870"/>
                            <a:gd name="T106" fmla="*/ 72 w 2022"/>
                            <a:gd name="T107" fmla="*/ 1321 h 1870"/>
                            <a:gd name="T108" fmla="*/ 110 w 2022"/>
                            <a:gd name="T109" fmla="*/ 1391 h 1870"/>
                            <a:gd name="T110" fmla="*/ 151 w 2022"/>
                            <a:gd name="T111" fmla="*/ 1442 h 1870"/>
                            <a:gd name="T112" fmla="*/ 191 w 2022"/>
                            <a:gd name="T113" fmla="*/ 1477 h 1870"/>
                            <a:gd name="T114" fmla="*/ 227 w 2022"/>
                            <a:gd name="T115" fmla="*/ 1498 h 1870"/>
                            <a:gd name="T116" fmla="*/ 271 w 2022"/>
                            <a:gd name="T117" fmla="*/ 1514 h 18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022" h="1870">
                              <a:moveTo>
                                <a:pt x="284" y="1516"/>
                              </a:moveTo>
                              <a:lnTo>
                                <a:pt x="296" y="1522"/>
                              </a:lnTo>
                              <a:lnTo>
                                <a:pt x="331" y="1538"/>
                              </a:lnTo>
                              <a:lnTo>
                                <a:pt x="385" y="1563"/>
                              </a:lnTo>
                              <a:lnTo>
                                <a:pt x="456" y="1592"/>
                              </a:lnTo>
                              <a:lnTo>
                                <a:pt x="497" y="1607"/>
                              </a:lnTo>
                              <a:lnTo>
                                <a:pt x="540" y="1623"/>
                              </a:lnTo>
                              <a:lnTo>
                                <a:pt x="587" y="1638"/>
                              </a:lnTo>
                              <a:lnTo>
                                <a:pt x="637" y="1653"/>
                              </a:lnTo>
                              <a:lnTo>
                                <a:pt x="688" y="1667"/>
                              </a:lnTo>
                              <a:lnTo>
                                <a:pt x="741" y="1679"/>
                              </a:lnTo>
                              <a:lnTo>
                                <a:pt x="796" y="1690"/>
                              </a:lnTo>
                              <a:lnTo>
                                <a:pt x="851" y="1700"/>
                              </a:lnTo>
                              <a:lnTo>
                                <a:pt x="837" y="1756"/>
                              </a:lnTo>
                              <a:lnTo>
                                <a:pt x="826" y="1798"/>
                              </a:lnTo>
                              <a:lnTo>
                                <a:pt x="819" y="1828"/>
                              </a:lnTo>
                              <a:lnTo>
                                <a:pt x="813" y="1849"/>
                              </a:lnTo>
                              <a:lnTo>
                                <a:pt x="810" y="1861"/>
                              </a:lnTo>
                              <a:lnTo>
                                <a:pt x="809" y="1867"/>
                              </a:lnTo>
                              <a:lnTo>
                                <a:pt x="808" y="1869"/>
                              </a:lnTo>
                              <a:lnTo>
                                <a:pt x="808" y="1870"/>
                              </a:lnTo>
                              <a:lnTo>
                                <a:pt x="816" y="1868"/>
                              </a:lnTo>
                              <a:lnTo>
                                <a:pt x="837" y="1865"/>
                              </a:lnTo>
                              <a:lnTo>
                                <a:pt x="870" y="1857"/>
                              </a:lnTo>
                              <a:lnTo>
                                <a:pt x="912" y="1845"/>
                              </a:lnTo>
                              <a:lnTo>
                                <a:pt x="937" y="1838"/>
                              </a:lnTo>
                              <a:lnTo>
                                <a:pt x="962" y="1830"/>
                              </a:lnTo>
                              <a:lnTo>
                                <a:pt x="990" y="1820"/>
                              </a:lnTo>
                              <a:lnTo>
                                <a:pt x="1018" y="1810"/>
                              </a:lnTo>
                              <a:lnTo>
                                <a:pt x="1047" y="1798"/>
                              </a:lnTo>
                              <a:lnTo>
                                <a:pt x="1075" y="1786"/>
                              </a:lnTo>
                              <a:lnTo>
                                <a:pt x="1105" y="1771"/>
                              </a:lnTo>
                              <a:lnTo>
                                <a:pt x="1134" y="1757"/>
                              </a:lnTo>
                              <a:lnTo>
                                <a:pt x="1165" y="1740"/>
                              </a:lnTo>
                              <a:lnTo>
                                <a:pt x="1195" y="1724"/>
                              </a:lnTo>
                              <a:lnTo>
                                <a:pt x="1225" y="1706"/>
                              </a:lnTo>
                              <a:lnTo>
                                <a:pt x="1253" y="1688"/>
                              </a:lnTo>
                              <a:lnTo>
                                <a:pt x="1281" y="1670"/>
                              </a:lnTo>
                              <a:lnTo>
                                <a:pt x="1306" y="1652"/>
                              </a:lnTo>
                              <a:lnTo>
                                <a:pt x="1332" y="1632"/>
                              </a:lnTo>
                              <a:lnTo>
                                <a:pt x="1356" y="1612"/>
                              </a:lnTo>
                              <a:lnTo>
                                <a:pt x="1378" y="1592"/>
                              </a:lnTo>
                              <a:lnTo>
                                <a:pt x="1402" y="1572"/>
                              </a:lnTo>
                              <a:lnTo>
                                <a:pt x="1423" y="1551"/>
                              </a:lnTo>
                              <a:lnTo>
                                <a:pt x="1443" y="1528"/>
                              </a:lnTo>
                              <a:lnTo>
                                <a:pt x="1462" y="1507"/>
                              </a:lnTo>
                              <a:lnTo>
                                <a:pt x="1481" y="1485"/>
                              </a:lnTo>
                              <a:lnTo>
                                <a:pt x="1498" y="1462"/>
                              </a:lnTo>
                              <a:lnTo>
                                <a:pt x="1515" y="1440"/>
                              </a:lnTo>
                              <a:lnTo>
                                <a:pt x="1530" y="1416"/>
                              </a:lnTo>
                              <a:lnTo>
                                <a:pt x="1546" y="1393"/>
                              </a:lnTo>
                              <a:lnTo>
                                <a:pt x="1560" y="1370"/>
                              </a:lnTo>
                              <a:lnTo>
                                <a:pt x="1574" y="1345"/>
                              </a:lnTo>
                              <a:lnTo>
                                <a:pt x="1586" y="1322"/>
                              </a:lnTo>
                              <a:lnTo>
                                <a:pt x="1597" y="1298"/>
                              </a:lnTo>
                              <a:lnTo>
                                <a:pt x="1608" y="1273"/>
                              </a:lnTo>
                              <a:lnTo>
                                <a:pt x="1618" y="1249"/>
                              </a:lnTo>
                              <a:lnTo>
                                <a:pt x="1628" y="1224"/>
                              </a:lnTo>
                              <a:lnTo>
                                <a:pt x="1636" y="1199"/>
                              </a:lnTo>
                              <a:lnTo>
                                <a:pt x="1644" y="1174"/>
                              </a:lnTo>
                              <a:lnTo>
                                <a:pt x="1651" y="1149"/>
                              </a:lnTo>
                              <a:lnTo>
                                <a:pt x="1658" y="1123"/>
                              </a:lnTo>
                              <a:lnTo>
                                <a:pt x="1664" y="1099"/>
                              </a:lnTo>
                              <a:lnTo>
                                <a:pt x="1668" y="1073"/>
                              </a:lnTo>
                              <a:lnTo>
                                <a:pt x="1673" y="1048"/>
                              </a:lnTo>
                              <a:lnTo>
                                <a:pt x="1751" y="1062"/>
                              </a:lnTo>
                              <a:lnTo>
                                <a:pt x="1817" y="1076"/>
                              </a:lnTo>
                              <a:lnTo>
                                <a:pt x="1871" y="1086"/>
                              </a:lnTo>
                              <a:lnTo>
                                <a:pt x="1916" y="1094"/>
                              </a:lnTo>
                              <a:lnTo>
                                <a:pt x="1949" y="1101"/>
                              </a:lnTo>
                              <a:lnTo>
                                <a:pt x="1973" y="1108"/>
                              </a:lnTo>
                              <a:lnTo>
                                <a:pt x="1982" y="1111"/>
                              </a:lnTo>
                              <a:lnTo>
                                <a:pt x="1990" y="1113"/>
                              </a:lnTo>
                              <a:lnTo>
                                <a:pt x="1996" y="1117"/>
                              </a:lnTo>
                              <a:lnTo>
                                <a:pt x="1999" y="1119"/>
                              </a:lnTo>
                              <a:lnTo>
                                <a:pt x="2008" y="1088"/>
                              </a:lnTo>
                              <a:lnTo>
                                <a:pt x="2014" y="1058"/>
                              </a:lnTo>
                              <a:lnTo>
                                <a:pt x="2019" y="1029"/>
                              </a:lnTo>
                              <a:lnTo>
                                <a:pt x="2021" y="1000"/>
                              </a:lnTo>
                              <a:lnTo>
                                <a:pt x="2022" y="972"/>
                              </a:lnTo>
                              <a:lnTo>
                                <a:pt x="2020" y="946"/>
                              </a:lnTo>
                              <a:lnTo>
                                <a:pt x="2018" y="919"/>
                              </a:lnTo>
                              <a:lnTo>
                                <a:pt x="2012" y="893"/>
                              </a:lnTo>
                              <a:lnTo>
                                <a:pt x="2000" y="839"/>
                              </a:lnTo>
                              <a:lnTo>
                                <a:pt x="1987" y="787"/>
                              </a:lnTo>
                              <a:lnTo>
                                <a:pt x="1971" y="737"/>
                              </a:lnTo>
                              <a:lnTo>
                                <a:pt x="1956" y="688"/>
                              </a:lnTo>
                              <a:lnTo>
                                <a:pt x="1938" y="642"/>
                              </a:lnTo>
                              <a:lnTo>
                                <a:pt x="1920" y="596"/>
                              </a:lnTo>
                              <a:lnTo>
                                <a:pt x="1900" y="553"/>
                              </a:lnTo>
                              <a:lnTo>
                                <a:pt x="1880" y="512"/>
                              </a:lnTo>
                              <a:lnTo>
                                <a:pt x="1859" y="472"/>
                              </a:lnTo>
                              <a:lnTo>
                                <a:pt x="1837" y="434"/>
                              </a:lnTo>
                              <a:lnTo>
                                <a:pt x="1814" y="398"/>
                              </a:lnTo>
                              <a:lnTo>
                                <a:pt x="1789" y="362"/>
                              </a:lnTo>
                              <a:lnTo>
                                <a:pt x="1765" y="329"/>
                              </a:lnTo>
                              <a:lnTo>
                                <a:pt x="1739" y="298"/>
                              </a:lnTo>
                              <a:lnTo>
                                <a:pt x="1713" y="268"/>
                              </a:lnTo>
                              <a:lnTo>
                                <a:pt x="1685" y="239"/>
                              </a:lnTo>
                              <a:lnTo>
                                <a:pt x="1657" y="212"/>
                              </a:lnTo>
                              <a:lnTo>
                                <a:pt x="1628" y="187"/>
                              </a:lnTo>
                              <a:lnTo>
                                <a:pt x="1599" y="163"/>
                              </a:lnTo>
                              <a:lnTo>
                                <a:pt x="1569" y="141"/>
                              </a:lnTo>
                              <a:lnTo>
                                <a:pt x="1539" y="121"/>
                              </a:lnTo>
                              <a:lnTo>
                                <a:pt x="1508" y="102"/>
                              </a:lnTo>
                              <a:lnTo>
                                <a:pt x="1477" y="86"/>
                              </a:lnTo>
                              <a:lnTo>
                                <a:pt x="1445" y="69"/>
                              </a:lnTo>
                              <a:lnTo>
                                <a:pt x="1413" y="56"/>
                              </a:lnTo>
                              <a:lnTo>
                                <a:pt x="1380" y="42"/>
                              </a:lnTo>
                              <a:lnTo>
                                <a:pt x="1346" y="32"/>
                              </a:lnTo>
                              <a:lnTo>
                                <a:pt x="1313" y="23"/>
                              </a:lnTo>
                              <a:lnTo>
                                <a:pt x="1280" y="15"/>
                              </a:lnTo>
                              <a:lnTo>
                                <a:pt x="1245" y="8"/>
                              </a:lnTo>
                              <a:lnTo>
                                <a:pt x="1211" y="4"/>
                              </a:lnTo>
                              <a:lnTo>
                                <a:pt x="1176" y="0"/>
                              </a:lnTo>
                              <a:lnTo>
                                <a:pt x="1175" y="9"/>
                              </a:lnTo>
                              <a:lnTo>
                                <a:pt x="1172" y="29"/>
                              </a:lnTo>
                              <a:lnTo>
                                <a:pt x="1165" y="56"/>
                              </a:lnTo>
                              <a:lnTo>
                                <a:pt x="1158" y="92"/>
                              </a:lnTo>
                              <a:lnTo>
                                <a:pt x="1146" y="136"/>
                              </a:lnTo>
                              <a:lnTo>
                                <a:pt x="1135" y="187"/>
                              </a:lnTo>
                              <a:lnTo>
                                <a:pt x="1121" y="246"/>
                              </a:lnTo>
                              <a:lnTo>
                                <a:pt x="1105" y="311"/>
                              </a:lnTo>
                              <a:lnTo>
                                <a:pt x="1072" y="341"/>
                              </a:lnTo>
                              <a:lnTo>
                                <a:pt x="1041" y="372"/>
                              </a:lnTo>
                              <a:lnTo>
                                <a:pt x="1011" y="404"/>
                              </a:lnTo>
                              <a:lnTo>
                                <a:pt x="983" y="438"/>
                              </a:lnTo>
                              <a:lnTo>
                                <a:pt x="957" y="472"/>
                              </a:lnTo>
                              <a:lnTo>
                                <a:pt x="933" y="507"/>
                              </a:lnTo>
                              <a:lnTo>
                                <a:pt x="910" y="543"/>
                              </a:lnTo>
                              <a:lnTo>
                                <a:pt x="890" y="578"/>
                              </a:lnTo>
                              <a:lnTo>
                                <a:pt x="871" y="616"/>
                              </a:lnTo>
                              <a:lnTo>
                                <a:pt x="853" y="653"/>
                              </a:lnTo>
                              <a:lnTo>
                                <a:pt x="837" y="691"/>
                              </a:lnTo>
                              <a:lnTo>
                                <a:pt x="822" y="728"/>
                              </a:lnTo>
                              <a:lnTo>
                                <a:pt x="810" y="766"/>
                              </a:lnTo>
                              <a:lnTo>
                                <a:pt x="799" y="804"/>
                              </a:lnTo>
                              <a:lnTo>
                                <a:pt x="789" y="840"/>
                              </a:lnTo>
                              <a:lnTo>
                                <a:pt x="780" y="878"/>
                              </a:lnTo>
                              <a:lnTo>
                                <a:pt x="527" y="831"/>
                              </a:lnTo>
                              <a:lnTo>
                                <a:pt x="335" y="796"/>
                              </a:lnTo>
                              <a:lnTo>
                                <a:pt x="197" y="772"/>
                              </a:lnTo>
                              <a:lnTo>
                                <a:pt x="103" y="754"/>
                              </a:lnTo>
                              <a:lnTo>
                                <a:pt x="45" y="744"/>
                              </a:lnTo>
                              <a:lnTo>
                                <a:pt x="14" y="738"/>
                              </a:lnTo>
                              <a:lnTo>
                                <a:pt x="3" y="737"/>
                              </a:lnTo>
                              <a:lnTo>
                                <a:pt x="1" y="736"/>
                              </a:lnTo>
                              <a:lnTo>
                                <a:pt x="1" y="748"/>
                              </a:lnTo>
                              <a:lnTo>
                                <a:pt x="1" y="777"/>
                              </a:lnTo>
                              <a:lnTo>
                                <a:pt x="1" y="814"/>
                              </a:lnTo>
                              <a:lnTo>
                                <a:pt x="1" y="850"/>
                              </a:lnTo>
                              <a:lnTo>
                                <a:pt x="0" y="909"/>
                              </a:lnTo>
                              <a:lnTo>
                                <a:pt x="1" y="965"/>
                              </a:lnTo>
                              <a:lnTo>
                                <a:pt x="4" y="1017"/>
                              </a:lnTo>
                              <a:lnTo>
                                <a:pt x="9" y="1066"/>
                              </a:lnTo>
                              <a:lnTo>
                                <a:pt x="14" y="1111"/>
                              </a:lnTo>
                              <a:lnTo>
                                <a:pt x="21" y="1153"/>
                              </a:lnTo>
                              <a:lnTo>
                                <a:pt x="30" y="1192"/>
                              </a:lnTo>
                              <a:lnTo>
                                <a:pt x="39" y="1229"/>
                              </a:lnTo>
                              <a:lnTo>
                                <a:pt x="49" y="1262"/>
                              </a:lnTo>
                              <a:lnTo>
                                <a:pt x="60" y="1293"/>
                              </a:lnTo>
                              <a:lnTo>
                                <a:pt x="72" y="1321"/>
                              </a:lnTo>
                              <a:lnTo>
                                <a:pt x="84" y="1346"/>
                              </a:lnTo>
                              <a:lnTo>
                                <a:pt x="96" y="1371"/>
                              </a:lnTo>
                              <a:lnTo>
                                <a:pt x="110" y="1391"/>
                              </a:lnTo>
                              <a:lnTo>
                                <a:pt x="123" y="1411"/>
                              </a:lnTo>
                              <a:lnTo>
                                <a:pt x="137" y="1427"/>
                              </a:lnTo>
                              <a:lnTo>
                                <a:pt x="151" y="1442"/>
                              </a:lnTo>
                              <a:lnTo>
                                <a:pt x="164" y="1455"/>
                              </a:lnTo>
                              <a:lnTo>
                                <a:pt x="177" y="1467"/>
                              </a:lnTo>
                              <a:lnTo>
                                <a:pt x="191" y="1477"/>
                              </a:lnTo>
                              <a:lnTo>
                                <a:pt x="203" y="1485"/>
                              </a:lnTo>
                              <a:lnTo>
                                <a:pt x="215" y="1493"/>
                              </a:lnTo>
                              <a:lnTo>
                                <a:pt x="227" y="1498"/>
                              </a:lnTo>
                              <a:lnTo>
                                <a:pt x="237" y="1503"/>
                              </a:lnTo>
                              <a:lnTo>
                                <a:pt x="256" y="1511"/>
                              </a:lnTo>
                              <a:lnTo>
                                <a:pt x="271" y="1514"/>
                              </a:lnTo>
                              <a:lnTo>
                                <a:pt x="281" y="1515"/>
                              </a:lnTo>
                              <a:lnTo>
                                <a:pt x="284" y="151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2" name="Frihåndsform 12" descr="Kronblad"/>
                      <wps:cNvSpPr>
                        <a:spLocks/>
                      </wps:cNvSpPr>
                      <wps:spPr bwMode="auto">
                        <a:xfrm rot="1343236">
                          <a:off x="3848100" y="1781175"/>
                          <a:ext cx="283483" cy="335648"/>
                        </a:xfrm>
                        <a:custGeom>
                          <a:avLst/>
                          <a:gdLst>
                            <a:gd name="T0" fmla="*/ 895 w 1308"/>
                            <a:gd name="T1" fmla="*/ 1434 h 1554"/>
                            <a:gd name="T2" fmla="*/ 994 w 1308"/>
                            <a:gd name="T3" fmla="*/ 1337 h 1554"/>
                            <a:gd name="T4" fmla="*/ 1068 w 1308"/>
                            <a:gd name="T5" fmla="*/ 1251 h 1554"/>
                            <a:gd name="T6" fmla="*/ 1140 w 1308"/>
                            <a:gd name="T7" fmla="*/ 1144 h 1554"/>
                            <a:gd name="T8" fmla="*/ 1273 w 1308"/>
                            <a:gd name="T9" fmla="*/ 1180 h 1554"/>
                            <a:gd name="T10" fmla="*/ 1291 w 1308"/>
                            <a:gd name="T11" fmla="*/ 1184 h 1554"/>
                            <a:gd name="T12" fmla="*/ 1302 w 1308"/>
                            <a:gd name="T13" fmla="*/ 1103 h 1554"/>
                            <a:gd name="T14" fmla="*/ 1308 w 1308"/>
                            <a:gd name="T15" fmla="*/ 993 h 1554"/>
                            <a:gd name="T16" fmla="*/ 1305 w 1308"/>
                            <a:gd name="T17" fmla="*/ 921 h 1554"/>
                            <a:gd name="T18" fmla="*/ 1292 w 1308"/>
                            <a:gd name="T19" fmla="*/ 840 h 1554"/>
                            <a:gd name="T20" fmla="*/ 1276 w 1308"/>
                            <a:gd name="T21" fmla="*/ 765 h 1554"/>
                            <a:gd name="T22" fmla="*/ 1252 w 1308"/>
                            <a:gd name="T23" fmla="*/ 694 h 1554"/>
                            <a:gd name="T24" fmla="*/ 1223 w 1308"/>
                            <a:gd name="T25" fmla="*/ 628 h 1554"/>
                            <a:gd name="T26" fmla="*/ 1190 w 1308"/>
                            <a:gd name="T27" fmla="*/ 567 h 1554"/>
                            <a:gd name="T28" fmla="*/ 1152 w 1308"/>
                            <a:gd name="T29" fmla="*/ 510 h 1554"/>
                            <a:gd name="T30" fmla="*/ 1111 w 1308"/>
                            <a:gd name="T31" fmla="*/ 459 h 1554"/>
                            <a:gd name="T32" fmla="*/ 1067 w 1308"/>
                            <a:gd name="T33" fmla="*/ 413 h 1554"/>
                            <a:gd name="T34" fmla="*/ 969 w 1308"/>
                            <a:gd name="T35" fmla="*/ 334 h 1554"/>
                            <a:gd name="T36" fmla="*/ 999 w 1308"/>
                            <a:gd name="T37" fmla="*/ 219 h 1554"/>
                            <a:gd name="T38" fmla="*/ 1059 w 1308"/>
                            <a:gd name="T39" fmla="*/ 130 h 1554"/>
                            <a:gd name="T40" fmla="*/ 1077 w 1308"/>
                            <a:gd name="T41" fmla="*/ 100 h 1554"/>
                            <a:gd name="T42" fmla="*/ 1025 w 1308"/>
                            <a:gd name="T43" fmla="*/ 59 h 1554"/>
                            <a:gd name="T44" fmla="*/ 964 w 1308"/>
                            <a:gd name="T45" fmla="*/ 33 h 1554"/>
                            <a:gd name="T46" fmla="*/ 932 w 1308"/>
                            <a:gd name="T47" fmla="*/ 29 h 1554"/>
                            <a:gd name="T48" fmla="*/ 836 w 1308"/>
                            <a:gd name="T49" fmla="*/ 13 h 1554"/>
                            <a:gd name="T50" fmla="*/ 714 w 1308"/>
                            <a:gd name="T51" fmla="*/ 1 h 1554"/>
                            <a:gd name="T52" fmla="*/ 600 w 1308"/>
                            <a:gd name="T53" fmla="*/ 2 h 1554"/>
                            <a:gd name="T54" fmla="*/ 495 w 1308"/>
                            <a:gd name="T55" fmla="*/ 14 h 1554"/>
                            <a:gd name="T56" fmla="*/ 399 w 1308"/>
                            <a:gd name="T57" fmla="*/ 38 h 1554"/>
                            <a:gd name="T58" fmla="*/ 310 w 1308"/>
                            <a:gd name="T59" fmla="*/ 71 h 1554"/>
                            <a:gd name="T60" fmla="*/ 231 w 1308"/>
                            <a:gd name="T61" fmla="*/ 113 h 1554"/>
                            <a:gd name="T62" fmla="*/ 160 w 1308"/>
                            <a:gd name="T63" fmla="*/ 163 h 1554"/>
                            <a:gd name="T64" fmla="*/ 98 w 1308"/>
                            <a:gd name="T65" fmla="*/ 221 h 1554"/>
                            <a:gd name="T66" fmla="*/ 45 w 1308"/>
                            <a:gd name="T67" fmla="*/ 285 h 1554"/>
                            <a:gd name="T68" fmla="*/ 0 w 1308"/>
                            <a:gd name="T69" fmla="*/ 354 h 1554"/>
                            <a:gd name="T70" fmla="*/ 45 w 1308"/>
                            <a:gd name="T71" fmla="*/ 377 h 1554"/>
                            <a:gd name="T72" fmla="*/ 140 w 1308"/>
                            <a:gd name="T73" fmla="*/ 438 h 1554"/>
                            <a:gd name="T74" fmla="*/ 231 w 1308"/>
                            <a:gd name="T75" fmla="*/ 512 h 1554"/>
                            <a:gd name="T76" fmla="*/ 248 w 1308"/>
                            <a:gd name="T77" fmla="*/ 558 h 1554"/>
                            <a:gd name="T78" fmla="*/ 292 w 1308"/>
                            <a:gd name="T79" fmla="*/ 647 h 1554"/>
                            <a:gd name="T80" fmla="*/ 351 w 1308"/>
                            <a:gd name="T81" fmla="*/ 728 h 1554"/>
                            <a:gd name="T82" fmla="*/ 419 w 1308"/>
                            <a:gd name="T83" fmla="*/ 802 h 1554"/>
                            <a:gd name="T84" fmla="*/ 491 w 1308"/>
                            <a:gd name="T85" fmla="*/ 868 h 1554"/>
                            <a:gd name="T86" fmla="*/ 426 w 1308"/>
                            <a:gd name="T87" fmla="*/ 1075 h 1554"/>
                            <a:gd name="T88" fmla="*/ 241 w 1308"/>
                            <a:gd name="T89" fmla="*/ 1354 h 1554"/>
                            <a:gd name="T90" fmla="*/ 199 w 1308"/>
                            <a:gd name="T91" fmla="*/ 1416 h 1554"/>
                            <a:gd name="T92" fmla="*/ 231 w 1308"/>
                            <a:gd name="T93" fmla="*/ 1433 h 1554"/>
                            <a:gd name="T94" fmla="*/ 328 w 1308"/>
                            <a:gd name="T95" fmla="*/ 1478 h 1554"/>
                            <a:gd name="T96" fmla="*/ 448 w 1308"/>
                            <a:gd name="T97" fmla="*/ 1520 h 1554"/>
                            <a:gd name="T98" fmla="*/ 547 w 1308"/>
                            <a:gd name="T99" fmla="*/ 1545 h 1554"/>
                            <a:gd name="T100" fmla="*/ 632 w 1308"/>
                            <a:gd name="T101" fmla="*/ 1554 h 1554"/>
                            <a:gd name="T102" fmla="*/ 701 w 1308"/>
                            <a:gd name="T103" fmla="*/ 1551 h 1554"/>
                            <a:gd name="T104" fmla="*/ 755 w 1308"/>
                            <a:gd name="T105" fmla="*/ 1539 h 1554"/>
                            <a:gd name="T106" fmla="*/ 796 w 1308"/>
                            <a:gd name="T107" fmla="*/ 1522 h 1554"/>
                            <a:gd name="T108" fmla="*/ 827 w 1308"/>
                            <a:gd name="T109" fmla="*/ 1503 h 1554"/>
                            <a:gd name="T110" fmla="*/ 853 w 1308"/>
                            <a:gd name="T111" fmla="*/ 1478 h 1554"/>
                            <a:gd name="T112" fmla="*/ 865 w 1308"/>
                            <a:gd name="T113" fmla="*/ 1459 h 15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308" h="1554">
                              <a:moveTo>
                                <a:pt x="865" y="1459"/>
                              </a:moveTo>
                              <a:lnTo>
                                <a:pt x="873" y="1453"/>
                              </a:lnTo>
                              <a:lnTo>
                                <a:pt x="895" y="1434"/>
                              </a:lnTo>
                              <a:lnTo>
                                <a:pt x="929" y="1404"/>
                              </a:lnTo>
                              <a:lnTo>
                                <a:pt x="972" y="1362"/>
                              </a:lnTo>
                              <a:lnTo>
                                <a:pt x="994" y="1337"/>
                              </a:lnTo>
                              <a:lnTo>
                                <a:pt x="1018" y="1311"/>
                              </a:lnTo>
                              <a:lnTo>
                                <a:pt x="1043" y="1282"/>
                              </a:lnTo>
                              <a:lnTo>
                                <a:pt x="1068" y="1251"/>
                              </a:lnTo>
                              <a:lnTo>
                                <a:pt x="1092" y="1217"/>
                              </a:lnTo>
                              <a:lnTo>
                                <a:pt x="1117" y="1182"/>
                              </a:lnTo>
                              <a:lnTo>
                                <a:pt x="1140" y="1144"/>
                              </a:lnTo>
                              <a:lnTo>
                                <a:pt x="1162" y="1105"/>
                              </a:lnTo>
                              <a:lnTo>
                                <a:pt x="1236" y="1154"/>
                              </a:lnTo>
                              <a:lnTo>
                                <a:pt x="1273" y="1180"/>
                              </a:lnTo>
                              <a:lnTo>
                                <a:pt x="1288" y="1188"/>
                              </a:lnTo>
                              <a:lnTo>
                                <a:pt x="1290" y="1191"/>
                              </a:lnTo>
                              <a:lnTo>
                                <a:pt x="1291" y="1184"/>
                              </a:lnTo>
                              <a:lnTo>
                                <a:pt x="1295" y="1166"/>
                              </a:lnTo>
                              <a:lnTo>
                                <a:pt x="1298" y="1139"/>
                              </a:lnTo>
                              <a:lnTo>
                                <a:pt x="1302" y="1103"/>
                              </a:lnTo>
                              <a:lnTo>
                                <a:pt x="1306" y="1062"/>
                              </a:lnTo>
                              <a:lnTo>
                                <a:pt x="1308" y="1016"/>
                              </a:lnTo>
                              <a:lnTo>
                                <a:pt x="1308" y="993"/>
                              </a:lnTo>
                              <a:lnTo>
                                <a:pt x="1308" y="970"/>
                              </a:lnTo>
                              <a:lnTo>
                                <a:pt x="1307" y="945"/>
                              </a:lnTo>
                              <a:lnTo>
                                <a:pt x="1305" y="921"/>
                              </a:lnTo>
                              <a:lnTo>
                                <a:pt x="1301" y="893"/>
                              </a:lnTo>
                              <a:lnTo>
                                <a:pt x="1297" y="867"/>
                              </a:lnTo>
                              <a:lnTo>
                                <a:pt x="1292" y="840"/>
                              </a:lnTo>
                              <a:lnTo>
                                <a:pt x="1288" y="814"/>
                              </a:lnTo>
                              <a:lnTo>
                                <a:pt x="1282" y="789"/>
                              </a:lnTo>
                              <a:lnTo>
                                <a:pt x="1276" y="765"/>
                              </a:lnTo>
                              <a:lnTo>
                                <a:pt x="1268" y="740"/>
                              </a:lnTo>
                              <a:lnTo>
                                <a:pt x="1260" y="717"/>
                              </a:lnTo>
                              <a:lnTo>
                                <a:pt x="1252" y="694"/>
                              </a:lnTo>
                              <a:lnTo>
                                <a:pt x="1243" y="671"/>
                              </a:lnTo>
                              <a:lnTo>
                                <a:pt x="1233" y="649"/>
                              </a:lnTo>
                              <a:lnTo>
                                <a:pt x="1223" y="628"/>
                              </a:lnTo>
                              <a:lnTo>
                                <a:pt x="1213" y="607"/>
                              </a:lnTo>
                              <a:lnTo>
                                <a:pt x="1202" y="587"/>
                              </a:lnTo>
                              <a:lnTo>
                                <a:pt x="1190" y="567"/>
                              </a:lnTo>
                              <a:lnTo>
                                <a:pt x="1178" y="547"/>
                              </a:lnTo>
                              <a:lnTo>
                                <a:pt x="1166" y="529"/>
                              </a:lnTo>
                              <a:lnTo>
                                <a:pt x="1152" y="510"/>
                              </a:lnTo>
                              <a:lnTo>
                                <a:pt x="1139" y="493"/>
                              </a:lnTo>
                              <a:lnTo>
                                <a:pt x="1126" y="476"/>
                              </a:lnTo>
                              <a:lnTo>
                                <a:pt x="1111" y="459"/>
                              </a:lnTo>
                              <a:lnTo>
                                <a:pt x="1097" y="444"/>
                              </a:lnTo>
                              <a:lnTo>
                                <a:pt x="1083" y="428"/>
                              </a:lnTo>
                              <a:lnTo>
                                <a:pt x="1067" y="413"/>
                              </a:lnTo>
                              <a:lnTo>
                                <a:pt x="1036" y="385"/>
                              </a:lnTo>
                              <a:lnTo>
                                <a:pt x="1004" y="358"/>
                              </a:lnTo>
                              <a:lnTo>
                                <a:pt x="969" y="334"/>
                              </a:lnTo>
                              <a:lnTo>
                                <a:pt x="936" y="312"/>
                              </a:lnTo>
                              <a:lnTo>
                                <a:pt x="970" y="262"/>
                              </a:lnTo>
                              <a:lnTo>
                                <a:pt x="999" y="219"/>
                              </a:lnTo>
                              <a:lnTo>
                                <a:pt x="1024" y="183"/>
                              </a:lnTo>
                              <a:lnTo>
                                <a:pt x="1044" y="153"/>
                              </a:lnTo>
                              <a:lnTo>
                                <a:pt x="1059" y="130"/>
                              </a:lnTo>
                              <a:lnTo>
                                <a:pt x="1069" y="113"/>
                              </a:lnTo>
                              <a:lnTo>
                                <a:pt x="1076" y="103"/>
                              </a:lnTo>
                              <a:lnTo>
                                <a:pt x="1077" y="100"/>
                              </a:lnTo>
                              <a:lnTo>
                                <a:pt x="1060" y="84"/>
                              </a:lnTo>
                              <a:lnTo>
                                <a:pt x="1043" y="71"/>
                              </a:lnTo>
                              <a:lnTo>
                                <a:pt x="1025" y="59"/>
                              </a:lnTo>
                              <a:lnTo>
                                <a:pt x="1005" y="48"/>
                              </a:lnTo>
                              <a:lnTo>
                                <a:pt x="985" y="40"/>
                              </a:lnTo>
                              <a:lnTo>
                                <a:pt x="964" y="33"/>
                              </a:lnTo>
                              <a:lnTo>
                                <a:pt x="954" y="31"/>
                              </a:lnTo>
                              <a:lnTo>
                                <a:pt x="943" y="30"/>
                              </a:lnTo>
                              <a:lnTo>
                                <a:pt x="932" y="29"/>
                              </a:lnTo>
                              <a:lnTo>
                                <a:pt x="922" y="29"/>
                              </a:lnTo>
                              <a:lnTo>
                                <a:pt x="878" y="20"/>
                              </a:lnTo>
                              <a:lnTo>
                                <a:pt x="836" y="13"/>
                              </a:lnTo>
                              <a:lnTo>
                                <a:pt x="794" y="8"/>
                              </a:lnTo>
                              <a:lnTo>
                                <a:pt x="754" y="3"/>
                              </a:lnTo>
                              <a:lnTo>
                                <a:pt x="714" y="1"/>
                              </a:lnTo>
                              <a:lnTo>
                                <a:pt x="675" y="0"/>
                              </a:lnTo>
                              <a:lnTo>
                                <a:pt x="637" y="0"/>
                              </a:lnTo>
                              <a:lnTo>
                                <a:pt x="600" y="2"/>
                              </a:lnTo>
                              <a:lnTo>
                                <a:pt x="564" y="4"/>
                              </a:lnTo>
                              <a:lnTo>
                                <a:pt x="529" y="9"/>
                              </a:lnTo>
                              <a:lnTo>
                                <a:pt x="495" y="14"/>
                              </a:lnTo>
                              <a:lnTo>
                                <a:pt x="462" y="21"/>
                              </a:lnTo>
                              <a:lnTo>
                                <a:pt x="430" y="29"/>
                              </a:lnTo>
                              <a:lnTo>
                                <a:pt x="399" y="38"/>
                              </a:lnTo>
                              <a:lnTo>
                                <a:pt x="368" y="48"/>
                              </a:lnTo>
                              <a:lnTo>
                                <a:pt x="339" y="59"/>
                              </a:lnTo>
                              <a:lnTo>
                                <a:pt x="310" y="71"/>
                              </a:lnTo>
                              <a:lnTo>
                                <a:pt x="283" y="84"/>
                              </a:lnTo>
                              <a:lnTo>
                                <a:pt x="257" y="99"/>
                              </a:lnTo>
                              <a:lnTo>
                                <a:pt x="231" y="113"/>
                              </a:lnTo>
                              <a:lnTo>
                                <a:pt x="206" y="129"/>
                              </a:lnTo>
                              <a:lnTo>
                                <a:pt x="182" y="146"/>
                              </a:lnTo>
                              <a:lnTo>
                                <a:pt x="160" y="163"/>
                              </a:lnTo>
                              <a:lnTo>
                                <a:pt x="138" y="182"/>
                              </a:lnTo>
                              <a:lnTo>
                                <a:pt x="118" y="201"/>
                              </a:lnTo>
                              <a:lnTo>
                                <a:pt x="98" y="221"/>
                              </a:lnTo>
                              <a:lnTo>
                                <a:pt x="79" y="242"/>
                              </a:lnTo>
                              <a:lnTo>
                                <a:pt x="61" y="263"/>
                              </a:lnTo>
                              <a:lnTo>
                                <a:pt x="45" y="285"/>
                              </a:lnTo>
                              <a:lnTo>
                                <a:pt x="29" y="307"/>
                              </a:lnTo>
                              <a:lnTo>
                                <a:pt x="14" y="331"/>
                              </a:lnTo>
                              <a:lnTo>
                                <a:pt x="0" y="354"/>
                              </a:lnTo>
                              <a:lnTo>
                                <a:pt x="9" y="357"/>
                              </a:lnTo>
                              <a:lnTo>
                                <a:pt x="24" y="365"/>
                              </a:lnTo>
                              <a:lnTo>
                                <a:pt x="45" y="377"/>
                              </a:lnTo>
                              <a:lnTo>
                                <a:pt x="71" y="394"/>
                              </a:lnTo>
                              <a:lnTo>
                                <a:pt x="103" y="414"/>
                              </a:lnTo>
                              <a:lnTo>
                                <a:pt x="140" y="438"/>
                              </a:lnTo>
                              <a:lnTo>
                                <a:pt x="181" y="466"/>
                              </a:lnTo>
                              <a:lnTo>
                                <a:pt x="227" y="496"/>
                              </a:lnTo>
                              <a:lnTo>
                                <a:pt x="231" y="512"/>
                              </a:lnTo>
                              <a:lnTo>
                                <a:pt x="237" y="528"/>
                              </a:lnTo>
                              <a:lnTo>
                                <a:pt x="241" y="544"/>
                              </a:lnTo>
                              <a:lnTo>
                                <a:pt x="248" y="558"/>
                              </a:lnTo>
                              <a:lnTo>
                                <a:pt x="261" y="589"/>
                              </a:lnTo>
                              <a:lnTo>
                                <a:pt x="276" y="618"/>
                              </a:lnTo>
                              <a:lnTo>
                                <a:pt x="292" y="647"/>
                              </a:lnTo>
                              <a:lnTo>
                                <a:pt x="311" y="675"/>
                              </a:lnTo>
                              <a:lnTo>
                                <a:pt x="330" y="701"/>
                              </a:lnTo>
                              <a:lnTo>
                                <a:pt x="351" y="728"/>
                              </a:lnTo>
                              <a:lnTo>
                                <a:pt x="373" y="753"/>
                              </a:lnTo>
                              <a:lnTo>
                                <a:pt x="395" y="778"/>
                              </a:lnTo>
                              <a:lnTo>
                                <a:pt x="419" y="802"/>
                              </a:lnTo>
                              <a:lnTo>
                                <a:pt x="442" y="824"/>
                              </a:lnTo>
                              <a:lnTo>
                                <a:pt x="466" y="847"/>
                              </a:lnTo>
                              <a:lnTo>
                                <a:pt x="491" y="868"/>
                              </a:lnTo>
                              <a:lnTo>
                                <a:pt x="515" y="888"/>
                              </a:lnTo>
                              <a:lnTo>
                                <a:pt x="539" y="907"/>
                              </a:lnTo>
                              <a:lnTo>
                                <a:pt x="426" y="1075"/>
                              </a:lnTo>
                              <a:lnTo>
                                <a:pt x="342" y="1202"/>
                              </a:lnTo>
                              <a:lnTo>
                                <a:pt x="282" y="1293"/>
                              </a:lnTo>
                              <a:lnTo>
                                <a:pt x="241" y="1354"/>
                              </a:lnTo>
                              <a:lnTo>
                                <a:pt x="217" y="1390"/>
                              </a:lnTo>
                              <a:lnTo>
                                <a:pt x="204" y="1409"/>
                              </a:lnTo>
                              <a:lnTo>
                                <a:pt x="199" y="1416"/>
                              </a:lnTo>
                              <a:lnTo>
                                <a:pt x="199" y="1417"/>
                              </a:lnTo>
                              <a:lnTo>
                                <a:pt x="208" y="1422"/>
                              </a:lnTo>
                              <a:lnTo>
                                <a:pt x="231" y="1433"/>
                              </a:lnTo>
                              <a:lnTo>
                                <a:pt x="259" y="1447"/>
                              </a:lnTo>
                              <a:lnTo>
                                <a:pt x="283" y="1459"/>
                              </a:lnTo>
                              <a:lnTo>
                                <a:pt x="328" y="1478"/>
                              </a:lnTo>
                              <a:lnTo>
                                <a:pt x="370" y="1495"/>
                              </a:lnTo>
                              <a:lnTo>
                                <a:pt x="410" y="1509"/>
                              </a:lnTo>
                              <a:lnTo>
                                <a:pt x="448" y="1520"/>
                              </a:lnTo>
                              <a:lnTo>
                                <a:pt x="483" y="1530"/>
                              </a:lnTo>
                              <a:lnTo>
                                <a:pt x="516" y="1538"/>
                              </a:lnTo>
                              <a:lnTo>
                                <a:pt x="547" y="1545"/>
                              </a:lnTo>
                              <a:lnTo>
                                <a:pt x="577" y="1549"/>
                              </a:lnTo>
                              <a:lnTo>
                                <a:pt x="606" y="1552"/>
                              </a:lnTo>
                              <a:lnTo>
                                <a:pt x="632" y="1554"/>
                              </a:lnTo>
                              <a:lnTo>
                                <a:pt x="656" y="1554"/>
                              </a:lnTo>
                              <a:lnTo>
                                <a:pt x="680" y="1552"/>
                              </a:lnTo>
                              <a:lnTo>
                                <a:pt x="701" y="1551"/>
                              </a:lnTo>
                              <a:lnTo>
                                <a:pt x="721" y="1548"/>
                              </a:lnTo>
                              <a:lnTo>
                                <a:pt x="738" y="1544"/>
                              </a:lnTo>
                              <a:lnTo>
                                <a:pt x="755" y="1539"/>
                              </a:lnTo>
                              <a:lnTo>
                                <a:pt x="771" y="1534"/>
                              </a:lnTo>
                              <a:lnTo>
                                <a:pt x="784" y="1528"/>
                              </a:lnTo>
                              <a:lnTo>
                                <a:pt x="796" y="1522"/>
                              </a:lnTo>
                              <a:lnTo>
                                <a:pt x="808" y="1516"/>
                              </a:lnTo>
                              <a:lnTo>
                                <a:pt x="818" y="1509"/>
                              </a:lnTo>
                              <a:lnTo>
                                <a:pt x="827" y="1503"/>
                              </a:lnTo>
                              <a:lnTo>
                                <a:pt x="835" y="1496"/>
                              </a:lnTo>
                              <a:lnTo>
                                <a:pt x="842" y="1489"/>
                              </a:lnTo>
                              <a:lnTo>
                                <a:pt x="853" y="1478"/>
                              </a:lnTo>
                              <a:lnTo>
                                <a:pt x="859" y="1468"/>
                              </a:lnTo>
                              <a:lnTo>
                                <a:pt x="864" y="1461"/>
                              </a:lnTo>
                              <a:lnTo>
                                <a:pt x="865" y="14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" name="Frihåndsform 13" descr="Kronblad"/>
                      <wps:cNvSpPr>
                        <a:spLocks/>
                      </wps:cNvSpPr>
                      <wps:spPr bwMode="auto">
                        <a:xfrm rot="1343236">
                          <a:off x="2800350" y="57150"/>
                          <a:ext cx="388814" cy="374526"/>
                        </a:xfrm>
                        <a:custGeom>
                          <a:avLst/>
                          <a:gdLst>
                            <a:gd name="T0" fmla="*/ 384 w 1791"/>
                            <a:gd name="T1" fmla="*/ 1487 h 1728"/>
                            <a:gd name="T2" fmla="*/ 537 w 1791"/>
                            <a:gd name="T3" fmla="*/ 1524 h 1728"/>
                            <a:gd name="T4" fmla="*/ 664 w 1791"/>
                            <a:gd name="T5" fmla="*/ 1545 h 1728"/>
                            <a:gd name="T6" fmla="*/ 802 w 1791"/>
                            <a:gd name="T7" fmla="*/ 1558 h 1728"/>
                            <a:gd name="T8" fmla="*/ 850 w 1791"/>
                            <a:gd name="T9" fmla="*/ 1656 h 1728"/>
                            <a:gd name="T10" fmla="*/ 850 w 1791"/>
                            <a:gd name="T11" fmla="*/ 1720 h 1728"/>
                            <a:gd name="T12" fmla="*/ 850 w 1791"/>
                            <a:gd name="T13" fmla="*/ 1728 h 1728"/>
                            <a:gd name="T14" fmla="*/ 901 w 1791"/>
                            <a:gd name="T15" fmla="*/ 1706 h 1728"/>
                            <a:gd name="T16" fmla="*/ 1018 w 1791"/>
                            <a:gd name="T17" fmla="*/ 1644 h 1728"/>
                            <a:gd name="T18" fmla="*/ 1084 w 1791"/>
                            <a:gd name="T19" fmla="*/ 1602 h 1728"/>
                            <a:gd name="T20" fmla="*/ 1156 w 1791"/>
                            <a:gd name="T21" fmla="*/ 1549 h 1728"/>
                            <a:gd name="T22" fmla="*/ 1225 w 1791"/>
                            <a:gd name="T23" fmla="*/ 1489 h 1728"/>
                            <a:gd name="T24" fmla="*/ 1285 w 1791"/>
                            <a:gd name="T25" fmla="*/ 1427 h 1728"/>
                            <a:gd name="T26" fmla="*/ 1336 w 1791"/>
                            <a:gd name="T27" fmla="*/ 1361 h 1728"/>
                            <a:gd name="T28" fmla="*/ 1378 w 1791"/>
                            <a:gd name="T29" fmla="*/ 1296 h 1728"/>
                            <a:gd name="T30" fmla="*/ 1414 w 1791"/>
                            <a:gd name="T31" fmla="*/ 1228 h 1728"/>
                            <a:gd name="T32" fmla="*/ 1442 w 1791"/>
                            <a:gd name="T33" fmla="*/ 1159 h 1728"/>
                            <a:gd name="T34" fmla="*/ 1463 w 1791"/>
                            <a:gd name="T35" fmla="*/ 1092 h 1728"/>
                            <a:gd name="T36" fmla="*/ 1477 w 1791"/>
                            <a:gd name="T37" fmla="*/ 1024 h 1728"/>
                            <a:gd name="T38" fmla="*/ 1485 w 1791"/>
                            <a:gd name="T39" fmla="*/ 957 h 1728"/>
                            <a:gd name="T40" fmla="*/ 1488 w 1791"/>
                            <a:gd name="T41" fmla="*/ 893 h 1728"/>
                            <a:gd name="T42" fmla="*/ 1671 w 1791"/>
                            <a:gd name="T43" fmla="*/ 903 h 1728"/>
                            <a:gd name="T44" fmla="*/ 1764 w 1791"/>
                            <a:gd name="T45" fmla="*/ 906 h 1728"/>
                            <a:gd name="T46" fmla="*/ 1788 w 1791"/>
                            <a:gd name="T47" fmla="*/ 893 h 1728"/>
                            <a:gd name="T48" fmla="*/ 1791 w 1791"/>
                            <a:gd name="T49" fmla="*/ 854 h 1728"/>
                            <a:gd name="T50" fmla="*/ 1782 w 1791"/>
                            <a:gd name="T51" fmla="*/ 777 h 1728"/>
                            <a:gd name="T52" fmla="*/ 1757 w 1791"/>
                            <a:gd name="T53" fmla="*/ 709 h 1728"/>
                            <a:gd name="T54" fmla="*/ 1705 w 1791"/>
                            <a:gd name="T55" fmla="*/ 572 h 1728"/>
                            <a:gd name="T56" fmla="*/ 1645 w 1791"/>
                            <a:gd name="T57" fmla="*/ 452 h 1728"/>
                            <a:gd name="T58" fmla="*/ 1578 w 1791"/>
                            <a:gd name="T59" fmla="*/ 347 h 1728"/>
                            <a:gd name="T60" fmla="*/ 1505 w 1791"/>
                            <a:gd name="T61" fmla="*/ 256 h 1728"/>
                            <a:gd name="T62" fmla="*/ 1426 w 1791"/>
                            <a:gd name="T63" fmla="*/ 180 h 1728"/>
                            <a:gd name="T64" fmla="*/ 1344 w 1791"/>
                            <a:gd name="T65" fmla="*/ 117 h 1728"/>
                            <a:gd name="T66" fmla="*/ 1258 w 1791"/>
                            <a:gd name="T67" fmla="*/ 68 h 1728"/>
                            <a:gd name="T68" fmla="*/ 1172 w 1791"/>
                            <a:gd name="T69" fmla="*/ 33 h 1728"/>
                            <a:gd name="T70" fmla="*/ 1083 w 1791"/>
                            <a:gd name="T71" fmla="*/ 11 h 1728"/>
                            <a:gd name="T72" fmla="*/ 994 w 1791"/>
                            <a:gd name="T73" fmla="*/ 0 h 1728"/>
                            <a:gd name="T74" fmla="*/ 934 w 1791"/>
                            <a:gd name="T75" fmla="*/ 14 h 1728"/>
                            <a:gd name="T76" fmla="*/ 929 w 1791"/>
                            <a:gd name="T77" fmla="*/ 96 h 1728"/>
                            <a:gd name="T78" fmla="*/ 922 w 1791"/>
                            <a:gd name="T79" fmla="*/ 237 h 1728"/>
                            <a:gd name="T80" fmla="*/ 871 w 1791"/>
                            <a:gd name="T81" fmla="*/ 358 h 1728"/>
                            <a:gd name="T82" fmla="*/ 809 w 1791"/>
                            <a:gd name="T83" fmla="*/ 455 h 1728"/>
                            <a:gd name="T84" fmla="*/ 760 w 1791"/>
                            <a:gd name="T85" fmla="*/ 556 h 1728"/>
                            <a:gd name="T86" fmla="*/ 725 w 1791"/>
                            <a:gd name="T87" fmla="*/ 661 h 1728"/>
                            <a:gd name="T88" fmla="*/ 702 w 1791"/>
                            <a:gd name="T89" fmla="*/ 766 h 1728"/>
                            <a:gd name="T90" fmla="*/ 469 w 1791"/>
                            <a:gd name="T91" fmla="*/ 822 h 1728"/>
                            <a:gd name="T92" fmla="*/ 92 w 1791"/>
                            <a:gd name="T93" fmla="*/ 799 h 1728"/>
                            <a:gd name="T94" fmla="*/ 2 w 1791"/>
                            <a:gd name="T95" fmla="*/ 793 h 1728"/>
                            <a:gd name="T96" fmla="*/ 8 w 1791"/>
                            <a:gd name="T97" fmla="*/ 834 h 1728"/>
                            <a:gd name="T98" fmla="*/ 13 w 1791"/>
                            <a:gd name="T99" fmla="*/ 890 h 1728"/>
                            <a:gd name="T100" fmla="*/ 30 w 1791"/>
                            <a:gd name="T101" fmla="*/ 1008 h 1728"/>
                            <a:gd name="T102" fmla="*/ 60 w 1791"/>
                            <a:gd name="T103" fmla="*/ 1138 h 1728"/>
                            <a:gd name="T104" fmla="*/ 95 w 1791"/>
                            <a:gd name="T105" fmla="*/ 1240 h 1728"/>
                            <a:gd name="T106" fmla="*/ 135 w 1791"/>
                            <a:gd name="T107" fmla="*/ 1319 h 1728"/>
                            <a:gd name="T108" fmla="*/ 176 w 1791"/>
                            <a:gd name="T109" fmla="*/ 1379 h 1728"/>
                            <a:gd name="T110" fmla="*/ 217 w 1791"/>
                            <a:gd name="T111" fmla="*/ 1420 h 1728"/>
                            <a:gd name="T112" fmla="*/ 256 w 1791"/>
                            <a:gd name="T113" fmla="*/ 1448 h 1728"/>
                            <a:gd name="T114" fmla="*/ 289 w 1791"/>
                            <a:gd name="T115" fmla="*/ 1463 h 1728"/>
                            <a:gd name="T116" fmla="*/ 329 w 1791"/>
                            <a:gd name="T117" fmla="*/ 1473 h 17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791" h="1728">
                              <a:moveTo>
                                <a:pt x="341" y="1473"/>
                              </a:moveTo>
                              <a:lnTo>
                                <a:pt x="352" y="1477"/>
                              </a:lnTo>
                              <a:lnTo>
                                <a:pt x="384" y="1487"/>
                              </a:lnTo>
                              <a:lnTo>
                                <a:pt x="434" y="1500"/>
                              </a:lnTo>
                              <a:lnTo>
                                <a:pt x="499" y="1515"/>
                              </a:lnTo>
                              <a:lnTo>
                                <a:pt x="537" y="1524"/>
                              </a:lnTo>
                              <a:lnTo>
                                <a:pt x="577" y="1531"/>
                              </a:lnTo>
                              <a:lnTo>
                                <a:pt x="619" y="1539"/>
                              </a:lnTo>
                              <a:lnTo>
                                <a:pt x="664" y="1545"/>
                              </a:lnTo>
                              <a:lnTo>
                                <a:pt x="709" y="1551"/>
                              </a:lnTo>
                              <a:lnTo>
                                <a:pt x="756" y="1554"/>
                              </a:lnTo>
                              <a:lnTo>
                                <a:pt x="802" y="1558"/>
                              </a:lnTo>
                              <a:lnTo>
                                <a:pt x="850" y="1559"/>
                              </a:lnTo>
                              <a:lnTo>
                                <a:pt x="850" y="1614"/>
                              </a:lnTo>
                              <a:lnTo>
                                <a:pt x="850" y="1656"/>
                              </a:lnTo>
                              <a:lnTo>
                                <a:pt x="850" y="1686"/>
                              </a:lnTo>
                              <a:lnTo>
                                <a:pt x="850" y="1707"/>
                              </a:lnTo>
                              <a:lnTo>
                                <a:pt x="850" y="1720"/>
                              </a:lnTo>
                              <a:lnTo>
                                <a:pt x="850" y="1725"/>
                              </a:lnTo>
                              <a:lnTo>
                                <a:pt x="850" y="1728"/>
                              </a:lnTo>
                              <a:lnTo>
                                <a:pt x="850" y="1728"/>
                              </a:lnTo>
                              <a:lnTo>
                                <a:pt x="857" y="1726"/>
                              </a:lnTo>
                              <a:lnTo>
                                <a:pt x="874" y="1719"/>
                              </a:lnTo>
                              <a:lnTo>
                                <a:pt x="901" y="1706"/>
                              </a:lnTo>
                              <a:lnTo>
                                <a:pt x="935" y="1690"/>
                              </a:lnTo>
                              <a:lnTo>
                                <a:pt x="974" y="1669"/>
                              </a:lnTo>
                              <a:lnTo>
                                <a:pt x="1018" y="1644"/>
                              </a:lnTo>
                              <a:lnTo>
                                <a:pt x="1040" y="1631"/>
                              </a:lnTo>
                              <a:lnTo>
                                <a:pt x="1062" y="1618"/>
                              </a:lnTo>
                              <a:lnTo>
                                <a:pt x="1084" y="1602"/>
                              </a:lnTo>
                              <a:lnTo>
                                <a:pt x="1105" y="1586"/>
                              </a:lnTo>
                              <a:lnTo>
                                <a:pt x="1132" y="1568"/>
                              </a:lnTo>
                              <a:lnTo>
                                <a:pt x="1156" y="1549"/>
                              </a:lnTo>
                              <a:lnTo>
                                <a:pt x="1181" y="1529"/>
                              </a:lnTo>
                              <a:lnTo>
                                <a:pt x="1203" y="1509"/>
                              </a:lnTo>
                              <a:lnTo>
                                <a:pt x="1225" y="1489"/>
                              </a:lnTo>
                              <a:lnTo>
                                <a:pt x="1246" y="1469"/>
                              </a:lnTo>
                              <a:lnTo>
                                <a:pt x="1266" y="1448"/>
                              </a:lnTo>
                              <a:lnTo>
                                <a:pt x="1285" y="1427"/>
                              </a:lnTo>
                              <a:lnTo>
                                <a:pt x="1303" y="1406"/>
                              </a:lnTo>
                              <a:lnTo>
                                <a:pt x="1320" y="1383"/>
                              </a:lnTo>
                              <a:lnTo>
                                <a:pt x="1336" y="1361"/>
                              </a:lnTo>
                              <a:lnTo>
                                <a:pt x="1351" y="1340"/>
                              </a:lnTo>
                              <a:lnTo>
                                <a:pt x="1365" y="1318"/>
                              </a:lnTo>
                              <a:lnTo>
                                <a:pt x="1378" y="1296"/>
                              </a:lnTo>
                              <a:lnTo>
                                <a:pt x="1392" y="1272"/>
                              </a:lnTo>
                              <a:lnTo>
                                <a:pt x="1403" y="1250"/>
                              </a:lnTo>
                              <a:lnTo>
                                <a:pt x="1414" y="1228"/>
                              </a:lnTo>
                              <a:lnTo>
                                <a:pt x="1424" y="1205"/>
                              </a:lnTo>
                              <a:lnTo>
                                <a:pt x="1433" y="1183"/>
                              </a:lnTo>
                              <a:lnTo>
                                <a:pt x="1442" y="1159"/>
                              </a:lnTo>
                              <a:lnTo>
                                <a:pt x="1449" y="1137"/>
                              </a:lnTo>
                              <a:lnTo>
                                <a:pt x="1456" y="1114"/>
                              </a:lnTo>
                              <a:lnTo>
                                <a:pt x="1463" y="1092"/>
                              </a:lnTo>
                              <a:lnTo>
                                <a:pt x="1468" y="1068"/>
                              </a:lnTo>
                              <a:lnTo>
                                <a:pt x="1473" y="1046"/>
                              </a:lnTo>
                              <a:lnTo>
                                <a:pt x="1477" y="1024"/>
                              </a:lnTo>
                              <a:lnTo>
                                <a:pt x="1480" y="1002"/>
                              </a:lnTo>
                              <a:lnTo>
                                <a:pt x="1483" y="979"/>
                              </a:lnTo>
                              <a:lnTo>
                                <a:pt x="1485" y="957"/>
                              </a:lnTo>
                              <a:lnTo>
                                <a:pt x="1487" y="935"/>
                              </a:lnTo>
                              <a:lnTo>
                                <a:pt x="1488" y="914"/>
                              </a:lnTo>
                              <a:lnTo>
                                <a:pt x="1488" y="893"/>
                              </a:lnTo>
                              <a:lnTo>
                                <a:pt x="1562" y="897"/>
                              </a:lnTo>
                              <a:lnTo>
                                <a:pt x="1623" y="901"/>
                              </a:lnTo>
                              <a:lnTo>
                                <a:pt x="1671" y="903"/>
                              </a:lnTo>
                              <a:lnTo>
                                <a:pt x="1711" y="905"/>
                              </a:lnTo>
                              <a:lnTo>
                                <a:pt x="1741" y="906"/>
                              </a:lnTo>
                              <a:lnTo>
                                <a:pt x="1764" y="906"/>
                              </a:lnTo>
                              <a:lnTo>
                                <a:pt x="1778" y="906"/>
                              </a:lnTo>
                              <a:lnTo>
                                <a:pt x="1786" y="906"/>
                              </a:lnTo>
                              <a:lnTo>
                                <a:pt x="1788" y="893"/>
                              </a:lnTo>
                              <a:lnTo>
                                <a:pt x="1789" y="881"/>
                              </a:lnTo>
                              <a:lnTo>
                                <a:pt x="1790" y="867"/>
                              </a:lnTo>
                              <a:lnTo>
                                <a:pt x="1791" y="854"/>
                              </a:lnTo>
                              <a:lnTo>
                                <a:pt x="1790" y="827"/>
                              </a:lnTo>
                              <a:lnTo>
                                <a:pt x="1787" y="802"/>
                              </a:lnTo>
                              <a:lnTo>
                                <a:pt x="1782" y="777"/>
                              </a:lnTo>
                              <a:lnTo>
                                <a:pt x="1776" y="753"/>
                              </a:lnTo>
                              <a:lnTo>
                                <a:pt x="1767" y="730"/>
                              </a:lnTo>
                              <a:lnTo>
                                <a:pt x="1757" y="709"/>
                              </a:lnTo>
                              <a:lnTo>
                                <a:pt x="1741" y="661"/>
                              </a:lnTo>
                              <a:lnTo>
                                <a:pt x="1724" y="617"/>
                              </a:lnTo>
                              <a:lnTo>
                                <a:pt x="1705" y="572"/>
                              </a:lnTo>
                              <a:lnTo>
                                <a:pt x="1686" y="531"/>
                              </a:lnTo>
                              <a:lnTo>
                                <a:pt x="1666" y="491"/>
                              </a:lnTo>
                              <a:lnTo>
                                <a:pt x="1645" y="452"/>
                              </a:lnTo>
                              <a:lnTo>
                                <a:pt x="1624" y="416"/>
                              </a:lnTo>
                              <a:lnTo>
                                <a:pt x="1601" y="380"/>
                              </a:lnTo>
                              <a:lnTo>
                                <a:pt x="1578" y="347"/>
                              </a:lnTo>
                              <a:lnTo>
                                <a:pt x="1554" y="315"/>
                              </a:lnTo>
                              <a:lnTo>
                                <a:pt x="1529" y="285"/>
                              </a:lnTo>
                              <a:lnTo>
                                <a:pt x="1505" y="256"/>
                              </a:lnTo>
                              <a:lnTo>
                                <a:pt x="1479" y="229"/>
                              </a:lnTo>
                              <a:lnTo>
                                <a:pt x="1453" y="204"/>
                              </a:lnTo>
                              <a:lnTo>
                                <a:pt x="1426" y="180"/>
                              </a:lnTo>
                              <a:lnTo>
                                <a:pt x="1399" y="157"/>
                              </a:lnTo>
                              <a:lnTo>
                                <a:pt x="1372" y="137"/>
                              </a:lnTo>
                              <a:lnTo>
                                <a:pt x="1344" y="117"/>
                              </a:lnTo>
                              <a:lnTo>
                                <a:pt x="1316" y="99"/>
                              </a:lnTo>
                              <a:lnTo>
                                <a:pt x="1287" y="84"/>
                              </a:lnTo>
                              <a:lnTo>
                                <a:pt x="1258" y="68"/>
                              </a:lnTo>
                              <a:lnTo>
                                <a:pt x="1230" y="55"/>
                              </a:lnTo>
                              <a:lnTo>
                                <a:pt x="1201" y="44"/>
                              </a:lnTo>
                              <a:lnTo>
                                <a:pt x="1172" y="33"/>
                              </a:lnTo>
                              <a:lnTo>
                                <a:pt x="1142" y="24"/>
                              </a:lnTo>
                              <a:lnTo>
                                <a:pt x="1112" y="16"/>
                              </a:lnTo>
                              <a:lnTo>
                                <a:pt x="1083" y="11"/>
                              </a:lnTo>
                              <a:lnTo>
                                <a:pt x="1053" y="5"/>
                              </a:lnTo>
                              <a:lnTo>
                                <a:pt x="1023" y="2"/>
                              </a:lnTo>
                              <a:lnTo>
                                <a:pt x="994" y="0"/>
                              </a:lnTo>
                              <a:lnTo>
                                <a:pt x="964" y="0"/>
                              </a:lnTo>
                              <a:lnTo>
                                <a:pt x="935" y="0"/>
                              </a:lnTo>
                              <a:lnTo>
                                <a:pt x="934" y="14"/>
                              </a:lnTo>
                              <a:lnTo>
                                <a:pt x="933" y="35"/>
                              </a:lnTo>
                              <a:lnTo>
                                <a:pt x="931" y="62"/>
                              </a:lnTo>
                              <a:lnTo>
                                <a:pt x="929" y="96"/>
                              </a:lnTo>
                              <a:lnTo>
                                <a:pt x="925" y="136"/>
                              </a:lnTo>
                              <a:lnTo>
                                <a:pt x="923" y="184"/>
                              </a:lnTo>
                              <a:lnTo>
                                <a:pt x="922" y="237"/>
                              </a:lnTo>
                              <a:lnTo>
                                <a:pt x="921" y="297"/>
                              </a:lnTo>
                              <a:lnTo>
                                <a:pt x="896" y="327"/>
                              </a:lnTo>
                              <a:lnTo>
                                <a:pt x="871" y="358"/>
                              </a:lnTo>
                              <a:lnTo>
                                <a:pt x="849" y="389"/>
                              </a:lnTo>
                              <a:lnTo>
                                <a:pt x="828" y="421"/>
                              </a:lnTo>
                              <a:lnTo>
                                <a:pt x="809" y="455"/>
                              </a:lnTo>
                              <a:lnTo>
                                <a:pt x="791" y="488"/>
                              </a:lnTo>
                              <a:lnTo>
                                <a:pt x="775" y="522"/>
                              </a:lnTo>
                              <a:lnTo>
                                <a:pt x="760" y="556"/>
                              </a:lnTo>
                              <a:lnTo>
                                <a:pt x="747" y="591"/>
                              </a:lnTo>
                              <a:lnTo>
                                <a:pt x="735" y="625"/>
                              </a:lnTo>
                              <a:lnTo>
                                <a:pt x="725" y="661"/>
                              </a:lnTo>
                              <a:lnTo>
                                <a:pt x="716" y="696"/>
                              </a:lnTo>
                              <a:lnTo>
                                <a:pt x="708" y="731"/>
                              </a:lnTo>
                              <a:lnTo>
                                <a:pt x="702" y="766"/>
                              </a:lnTo>
                              <a:lnTo>
                                <a:pt x="698" y="801"/>
                              </a:lnTo>
                              <a:lnTo>
                                <a:pt x="695" y="836"/>
                              </a:lnTo>
                              <a:lnTo>
                                <a:pt x="469" y="822"/>
                              </a:lnTo>
                              <a:lnTo>
                                <a:pt x="299" y="811"/>
                              </a:lnTo>
                              <a:lnTo>
                                <a:pt x="176" y="804"/>
                              </a:lnTo>
                              <a:lnTo>
                                <a:pt x="92" y="799"/>
                              </a:lnTo>
                              <a:lnTo>
                                <a:pt x="41" y="795"/>
                              </a:lnTo>
                              <a:lnTo>
                                <a:pt x="13" y="794"/>
                              </a:lnTo>
                              <a:lnTo>
                                <a:pt x="2" y="793"/>
                              </a:lnTo>
                              <a:lnTo>
                                <a:pt x="0" y="793"/>
                              </a:lnTo>
                              <a:lnTo>
                                <a:pt x="2" y="805"/>
                              </a:lnTo>
                              <a:lnTo>
                                <a:pt x="8" y="834"/>
                              </a:lnTo>
                              <a:lnTo>
                                <a:pt x="10" y="852"/>
                              </a:lnTo>
                              <a:lnTo>
                                <a:pt x="12" y="871"/>
                              </a:lnTo>
                              <a:lnTo>
                                <a:pt x="13" y="890"/>
                              </a:lnTo>
                              <a:lnTo>
                                <a:pt x="14" y="906"/>
                              </a:lnTo>
                              <a:lnTo>
                                <a:pt x="22" y="959"/>
                              </a:lnTo>
                              <a:lnTo>
                                <a:pt x="30" y="1008"/>
                              </a:lnTo>
                              <a:lnTo>
                                <a:pt x="39" y="1055"/>
                              </a:lnTo>
                              <a:lnTo>
                                <a:pt x="49" y="1098"/>
                              </a:lnTo>
                              <a:lnTo>
                                <a:pt x="60" y="1138"/>
                              </a:lnTo>
                              <a:lnTo>
                                <a:pt x="71" y="1175"/>
                              </a:lnTo>
                              <a:lnTo>
                                <a:pt x="83" y="1209"/>
                              </a:lnTo>
                              <a:lnTo>
                                <a:pt x="95" y="1240"/>
                              </a:lnTo>
                              <a:lnTo>
                                <a:pt x="107" y="1269"/>
                              </a:lnTo>
                              <a:lnTo>
                                <a:pt x="121" y="1296"/>
                              </a:lnTo>
                              <a:lnTo>
                                <a:pt x="135" y="1319"/>
                              </a:lnTo>
                              <a:lnTo>
                                <a:pt x="148" y="1341"/>
                              </a:lnTo>
                              <a:lnTo>
                                <a:pt x="162" y="1361"/>
                              </a:lnTo>
                              <a:lnTo>
                                <a:pt x="176" y="1379"/>
                              </a:lnTo>
                              <a:lnTo>
                                <a:pt x="190" y="1394"/>
                              </a:lnTo>
                              <a:lnTo>
                                <a:pt x="204" y="1408"/>
                              </a:lnTo>
                              <a:lnTo>
                                <a:pt x="217" y="1420"/>
                              </a:lnTo>
                              <a:lnTo>
                                <a:pt x="231" y="1430"/>
                              </a:lnTo>
                              <a:lnTo>
                                <a:pt x="243" y="1440"/>
                              </a:lnTo>
                              <a:lnTo>
                                <a:pt x="256" y="1448"/>
                              </a:lnTo>
                              <a:lnTo>
                                <a:pt x="267" y="1453"/>
                              </a:lnTo>
                              <a:lnTo>
                                <a:pt x="278" y="1459"/>
                              </a:lnTo>
                              <a:lnTo>
                                <a:pt x="289" y="1463"/>
                              </a:lnTo>
                              <a:lnTo>
                                <a:pt x="299" y="1467"/>
                              </a:lnTo>
                              <a:lnTo>
                                <a:pt x="316" y="1471"/>
                              </a:lnTo>
                              <a:lnTo>
                                <a:pt x="329" y="1473"/>
                              </a:lnTo>
                              <a:lnTo>
                                <a:pt x="337" y="1473"/>
                              </a:lnTo>
                              <a:lnTo>
                                <a:pt x="341" y="14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4" name="Frihåndsform 14" descr="Kronblad"/>
                      <wps:cNvSpPr>
                        <a:spLocks/>
                      </wps:cNvSpPr>
                      <wps:spPr bwMode="auto">
                        <a:xfrm rot="1343236">
                          <a:off x="3781425" y="323850"/>
                          <a:ext cx="511050" cy="762011"/>
                        </a:xfrm>
                        <a:custGeom>
                          <a:avLst/>
                          <a:gdLst>
                            <a:gd name="T0" fmla="*/ 2187 w 2359"/>
                            <a:gd name="T1" fmla="*/ 1315 h 3528"/>
                            <a:gd name="T2" fmla="*/ 2182 w 2359"/>
                            <a:gd name="T3" fmla="*/ 1005 h 3528"/>
                            <a:gd name="T4" fmla="*/ 2349 w 2359"/>
                            <a:gd name="T5" fmla="*/ 935 h 3528"/>
                            <a:gd name="T6" fmla="*/ 2326 w 2359"/>
                            <a:gd name="T7" fmla="*/ 876 h 3528"/>
                            <a:gd name="T8" fmla="*/ 2214 w 2359"/>
                            <a:gd name="T9" fmla="*/ 720 h 3528"/>
                            <a:gd name="T10" fmla="*/ 2070 w 2359"/>
                            <a:gd name="T11" fmla="*/ 577 h 3528"/>
                            <a:gd name="T12" fmla="*/ 1911 w 2359"/>
                            <a:gd name="T13" fmla="*/ 461 h 3528"/>
                            <a:gd name="T14" fmla="*/ 1748 w 2359"/>
                            <a:gd name="T15" fmla="*/ 382 h 3528"/>
                            <a:gd name="T16" fmla="*/ 1581 w 2359"/>
                            <a:gd name="T17" fmla="*/ 336 h 3528"/>
                            <a:gd name="T18" fmla="*/ 1417 w 2359"/>
                            <a:gd name="T19" fmla="*/ 321 h 3528"/>
                            <a:gd name="T20" fmla="*/ 1277 w 2359"/>
                            <a:gd name="T21" fmla="*/ 247 h 3528"/>
                            <a:gd name="T22" fmla="*/ 1255 w 2359"/>
                            <a:gd name="T23" fmla="*/ 9 h 3528"/>
                            <a:gd name="T24" fmla="*/ 1107 w 2359"/>
                            <a:gd name="T25" fmla="*/ 20 h 3528"/>
                            <a:gd name="T26" fmla="*/ 977 w 2359"/>
                            <a:gd name="T27" fmla="*/ 83 h 3528"/>
                            <a:gd name="T28" fmla="*/ 723 w 2359"/>
                            <a:gd name="T29" fmla="*/ 261 h 3528"/>
                            <a:gd name="T30" fmla="*/ 540 w 2359"/>
                            <a:gd name="T31" fmla="*/ 458 h 3528"/>
                            <a:gd name="T32" fmla="*/ 421 w 2359"/>
                            <a:gd name="T33" fmla="*/ 670 h 3528"/>
                            <a:gd name="T34" fmla="*/ 367 w 2359"/>
                            <a:gd name="T35" fmla="*/ 886 h 3528"/>
                            <a:gd name="T36" fmla="*/ 369 w 2359"/>
                            <a:gd name="T37" fmla="*/ 1099 h 3528"/>
                            <a:gd name="T38" fmla="*/ 528 w 2359"/>
                            <a:gd name="T39" fmla="*/ 1116 h 3528"/>
                            <a:gd name="T40" fmla="*/ 772 w 2359"/>
                            <a:gd name="T41" fmla="*/ 1129 h 3528"/>
                            <a:gd name="T42" fmla="*/ 994 w 2359"/>
                            <a:gd name="T43" fmla="*/ 1223 h 3528"/>
                            <a:gd name="T44" fmla="*/ 1245 w 2359"/>
                            <a:gd name="T45" fmla="*/ 1263 h 3528"/>
                            <a:gd name="T46" fmla="*/ 1387 w 2359"/>
                            <a:gd name="T47" fmla="*/ 1477 h 3528"/>
                            <a:gd name="T48" fmla="*/ 1382 w 2359"/>
                            <a:gd name="T49" fmla="*/ 1736 h 3528"/>
                            <a:gd name="T50" fmla="*/ 1188 w 2359"/>
                            <a:gd name="T51" fmla="*/ 1712 h 3528"/>
                            <a:gd name="T52" fmla="*/ 1002 w 2359"/>
                            <a:gd name="T53" fmla="*/ 1724 h 3528"/>
                            <a:gd name="T54" fmla="*/ 873 w 2359"/>
                            <a:gd name="T55" fmla="*/ 1528 h 3528"/>
                            <a:gd name="T56" fmla="*/ 812 w 2359"/>
                            <a:gd name="T57" fmla="*/ 1394 h 3528"/>
                            <a:gd name="T58" fmla="*/ 643 w 2359"/>
                            <a:gd name="T59" fmla="*/ 1458 h 3528"/>
                            <a:gd name="T60" fmla="*/ 387 w 2359"/>
                            <a:gd name="T61" fmla="*/ 1652 h 3528"/>
                            <a:gd name="T62" fmla="*/ 186 w 2359"/>
                            <a:gd name="T63" fmla="*/ 1880 h 3528"/>
                            <a:gd name="T64" fmla="*/ 60 w 2359"/>
                            <a:gd name="T65" fmla="*/ 2115 h 3528"/>
                            <a:gd name="T66" fmla="*/ 4 w 2359"/>
                            <a:gd name="T67" fmla="*/ 2348 h 3528"/>
                            <a:gd name="T68" fmla="*/ 11 w 2359"/>
                            <a:gd name="T69" fmla="*/ 2571 h 3528"/>
                            <a:gd name="T70" fmla="*/ 107 w 2359"/>
                            <a:gd name="T71" fmla="*/ 2667 h 3528"/>
                            <a:gd name="T72" fmla="*/ 411 w 2359"/>
                            <a:gd name="T73" fmla="*/ 2618 h 3528"/>
                            <a:gd name="T74" fmla="*/ 543 w 2359"/>
                            <a:gd name="T75" fmla="*/ 2673 h 3528"/>
                            <a:gd name="T76" fmla="*/ 703 w 2359"/>
                            <a:gd name="T77" fmla="*/ 2709 h 3528"/>
                            <a:gd name="T78" fmla="*/ 973 w 2359"/>
                            <a:gd name="T79" fmla="*/ 2718 h 3528"/>
                            <a:gd name="T80" fmla="*/ 1177 w 2359"/>
                            <a:gd name="T81" fmla="*/ 3082 h 3528"/>
                            <a:gd name="T82" fmla="*/ 1254 w 2359"/>
                            <a:gd name="T83" fmla="*/ 3454 h 3528"/>
                            <a:gd name="T84" fmla="*/ 1268 w 2359"/>
                            <a:gd name="T85" fmla="*/ 3527 h 3528"/>
                            <a:gd name="T86" fmla="*/ 1456 w 2359"/>
                            <a:gd name="T87" fmla="*/ 3461 h 3528"/>
                            <a:gd name="T88" fmla="*/ 1732 w 2359"/>
                            <a:gd name="T89" fmla="*/ 3314 h 3528"/>
                            <a:gd name="T90" fmla="*/ 1887 w 2359"/>
                            <a:gd name="T91" fmla="*/ 3170 h 3528"/>
                            <a:gd name="T92" fmla="*/ 1953 w 2359"/>
                            <a:gd name="T93" fmla="*/ 3048 h 3528"/>
                            <a:gd name="T94" fmla="*/ 1968 w 2359"/>
                            <a:gd name="T95" fmla="*/ 2948 h 3528"/>
                            <a:gd name="T96" fmla="*/ 1966 w 2359"/>
                            <a:gd name="T97" fmla="*/ 2836 h 3528"/>
                            <a:gd name="T98" fmla="*/ 1956 w 2359"/>
                            <a:gd name="T99" fmla="*/ 2578 h 3528"/>
                            <a:gd name="T100" fmla="*/ 1913 w 2359"/>
                            <a:gd name="T101" fmla="*/ 2324 h 3528"/>
                            <a:gd name="T102" fmla="*/ 2094 w 2359"/>
                            <a:gd name="T103" fmla="*/ 2255 h 3528"/>
                            <a:gd name="T104" fmla="*/ 2064 w 2359"/>
                            <a:gd name="T105" fmla="*/ 2196 h 3528"/>
                            <a:gd name="T106" fmla="*/ 1931 w 2359"/>
                            <a:gd name="T107" fmla="*/ 2043 h 3528"/>
                            <a:gd name="T108" fmla="*/ 1820 w 2359"/>
                            <a:gd name="T109" fmla="*/ 1946 h 3528"/>
                            <a:gd name="T110" fmla="*/ 1964 w 2359"/>
                            <a:gd name="T111" fmla="*/ 1853 h 3528"/>
                            <a:gd name="T112" fmla="*/ 2080 w 2359"/>
                            <a:gd name="T113" fmla="*/ 1751 h 3528"/>
                            <a:gd name="T114" fmla="*/ 2140 w 2359"/>
                            <a:gd name="T115" fmla="*/ 1660 h 3528"/>
                            <a:gd name="T116" fmla="*/ 2162 w 2359"/>
                            <a:gd name="T117" fmla="*/ 1554 h 3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359" h="3528">
                              <a:moveTo>
                                <a:pt x="2161" y="1545"/>
                              </a:moveTo>
                              <a:lnTo>
                                <a:pt x="2163" y="1530"/>
                              </a:lnTo>
                              <a:lnTo>
                                <a:pt x="2170" y="1493"/>
                              </a:lnTo>
                              <a:lnTo>
                                <a:pt x="2176" y="1435"/>
                              </a:lnTo>
                              <a:lnTo>
                                <a:pt x="2184" y="1358"/>
                              </a:lnTo>
                              <a:lnTo>
                                <a:pt x="2187" y="1315"/>
                              </a:lnTo>
                              <a:lnTo>
                                <a:pt x="2190" y="1268"/>
                              </a:lnTo>
                              <a:lnTo>
                                <a:pt x="2191" y="1220"/>
                              </a:lnTo>
                              <a:lnTo>
                                <a:pt x="2191" y="1167"/>
                              </a:lnTo>
                              <a:lnTo>
                                <a:pt x="2190" y="1114"/>
                              </a:lnTo>
                              <a:lnTo>
                                <a:pt x="2186" y="1060"/>
                              </a:lnTo>
                              <a:lnTo>
                                <a:pt x="2182" y="1005"/>
                              </a:lnTo>
                              <a:lnTo>
                                <a:pt x="2175" y="949"/>
                              </a:lnTo>
                              <a:lnTo>
                                <a:pt x="2236" y="944"/>
                              </a:lnTo>
                              <a:lnTo>
                                <a:pt x="2282" y="941"/>
                              </a:lnTo>
                              <a:lnTo>
                                <a:pt x="2314" y="939"/>
                              </a:lnTo>
                              <a:lnTo>
                                <a:pt x="2336" y="937"/>
                              </a:lnTo>
                              <a:lnTo>
                                <a:pt x="2349" y="935"/>
                              </a:lnTo>
                              <a:lnTo>
                                <a:pt x="2356" y="935"/>
                              </a:lnTo>
                              <a:lnTo>
                                <a:pt x="2359" y="935"/>
                              </a:lnTo>
                              <a:lnTo>
                                <a:pt x="2359" y="935"/>
                              </a:lnTo>
                              <a:lnTo>
                                <a:pt x="2355" y="928"/>
                              </a:lnTo>
                              <a:lnTo>
                                <a:pt x="2344" y="907"/>
                              </a:lnTo>
                              <a:lnTo>
                                <a:pt x="2326" y="876"/>
                              </a:lnTo>
                              <a:lnTo>
                                <a:pt x="2301" y="836"/>
                              </a:lnTo>
                              <a:lnTo>
                                <a:pt x="2286" y="815"/>
                              </a:lnTo>
                              <a:lnTo>
                                <a:pt x="2270" y="791"/>
                              </a:lnTo>
                              <a:lnTo>
                                <a:pt x="2253" y="768"/>
                              </a:lnTo>
                              <a:lnTo>
                                <a:pt x="2234" y="743"/>
                              </a:lnTo>
                              <a:lnTo>
                                <a:pt x="2214" y="720"/>
                              </a:lnTo>
                              <a:lnTo>
                                <a:pt x="2193" y="697"/>
                              </a:lnTo>
                              <a:lnTo>
                                <a:pt x="2170" y="674"/>
                              </a:lnTo>
                              <a:lnTo>
                                <a:pt x="2146" y="651"/>
                              </a:lnTo>
                              <a:lnTo>
                                <a:pt x="2122" y="626"/>
                              </a:lnTo>
                              <a:lnTo>
                                <a:pt x="2095" y="601"/>
                              </a:lnTo>
                              <a:lnTo>
                                <a:pt x="2070" y="577"/>
                              </a:lnTo>
                              <a:lnTo>
                                <a:pt x="2044" y="555"/>
                              </a:lnTo>
                              <a:lnTo>
                                <a:pt x="2018" y="534"/>
                              </a:lnTo>
                              <a:lnTo>
                                <a:pt x="1991" y="514"/>
                              </a:lnTo>
                              <a:lnTo>
                                <a:pt x="1964" y="495"/>
                              </a:lnTo>
                              <a:lnTo>
                                <a:pt x="1938" y="477"/>
                              </a:lnTo>
                              <a:lnTo>
                                <a:pt x="1911" y="461"/>
                              </a:lnTo>
                              <a:lnTo>
                                <a:pt x="1884" y="445"/>
                              </a:lnTo>
                              <a:lnTo>
                                <a:pt x="1857" y="431"/>
                              </a:lnTo>
                              <a:lnTo>
                                <a:pt x="1830" y="416"/>
                              </a:lnTo>
                              <a:lnTo>
                                <a:pt x="1802" y="404"/>
                              </a:lnTo>
                              <a:lnTo>
                                <a:pt x="1774" y="393"/>
                              </a:lnTo>
                              <a:lnTo>
                                <a:pt x="1748" y="382"/>
                              </a:lnTo>
                              <a:lnTo>
                                <a:pt x="1720" y="372"/>
                              </a:lnTo>
                              <a:lnTo>
                                <a:pt x="1692" y="363"/>
                              </a:lnTo>
                              <a:lnTo>
                                <a:pt x="1665" y="355"/>
                              </a:lnTo>
                              <a:lnTo>
                                <a:pt x="1637" y="348"/>
                              </a:lnTo>
                              <a:lnTo>
                                <a:pt x="1609" y="342"/>
                              </a:lnTo>
                              <a:lnTo>
                                <a:pt x="1581" y="336"/>
                              </a:lnTo>
                              <a:lnTo>
                                <a:pt x="1555" y="332"/>
                              </a:lnTo>
                              <a:lnTo>
                                <a:pt x="1527" y="328"/>
                              </a:lnTo>
                              <a:lnTo>
                                <a:pt x="1499" y="325"/>
                              </a:lnTo>
                              <a:lnTo>
                                <a:pt x="1471" y="323"/>
                              </a:lnTo>
                              <a:lnTo>
                                <a:pt x="1444" y="321"/>
                              </a:lnTo>
                              <a:lnTo>
                                <a:pt x="1417" y="321"/>
                              </a:lnTo>
                              <a:lnTo>
                                <a:pt x="1389" y="320"/>
                              </a:lnTo>
                              <a:lnTo>
                                <a:pt x="1363" y="321"/>
                              </a:lnTo>
                              <a:lnTo>
                                <a:pt x="1336" y="322"/>
                              </a:lnTo>
                              <a:lnTo>
                                <a:pt x="1309" y="324"/>
                              </a:lnTo>
                              <a:lnTo>
                                <a:pt x="1283" y="326"/>
                              </a:lnTo>
                              <a:lnTo>
                                <a:pt x="1277" y="247"/>
                              </a:lnTo>
                              <a:lnTo>
                                <a:pt x="1272" y="181"/>
                              </a:lnTo>
                              <a:lnTo>
                                <a:pt x="1267" y="127"/>
                              </a:lnTo>
                              <a:lnTo>
                                <a:pt x="1263" y="83"/>
                              </a:lnTo>
                              <a:lnTo>
                                <a:pt x="1259" y="50"/>
                              </a:lnTo>
                              <a:lnTo>
                                <a:pt x="1256" y="26"/>
                              </a:lnTo>
                              <a:lnTo>
                                <a:pt x="1255" y="9"/>
                              </a:lnTo>
                              <a:lnTo>
                                <a:pt x="1254" y="0"/>
                              </a:lnTo>
                              <a:lnTo>
                                <a:pt x="1223" y="1"/>
                              </a:lnTo>
                              <a:lnTo>
                                <a:pt x="1193" y="3"/>
                              </a:lnTo>
                              <a:lnTo>
                                <a:pt x="1164" y="7"/>
                              </a:lnTo>
                              <a:lnTo>
                                <a:pt x="1135" y="12"/>
                              </a:lnTo>
                              <a:lnTo>
                                <a:pt x="1107" y="20"/>
                              </a:lnTo>
                              <a:lnTo>
                                <a:pt x="1081" y="30"/>
                              </a:lnTo>
                              <a:lnTo>
                                <a:pt x="1067" y="36"/>
                              </a:lnTo>
                              <a:lnTo>
                                <a:pt x="1054" y="42"/>
                              </a:lnTo>
                              <a:lnTo>
                                <a:pt x="1041" y="49"/>
                              </a:lnTo>
                              <a:lnTo>
                                <a:pt x="1027" y="57"/>
                              </a:lnTo>
                              <a:lnTo>
                                <a:pt x="977" y="83"/>
                              </a:lnTo>
                              <a:lnTo>
                                <a:pt x="931" y="111"/>
                              </a:lnTo>
                              <a:lnTo>
                                <a:pt x="885" y="140"/>
                              </a:lnTo>
                              <a:lnTo>
                                <a:pt x="842" y="169"/>
                              </a:lnTo>
                              <a:lnTo>
                                <a:pt x="800" y="199"/>
                              </a:lnTo>
                              <a:lnTo>
                                <a:pt x="761" y="230"/>
                              </a:lnTo>
                              <a:lnTo>
                                <a:pt x="723" y="261"/>
                              </a:lnTo>
                              <a:lnTo>
                                <a:pt x="688" y="293"/>
                              </a:lnTo>
                              <a:lnTo>
                                <a:pt x="654" y="325"/>
                              </a:lnTo>
                              <a:lnTo>
                                <a:pt x="623" y="357"/>
                              </a:lnTo>
                              <a:lnTo>
                                <a:pt x="593" y="391"/>
                              </a:lnTo>
                              <a:lnTo>
                                <a:pt x="566" y="425"/>
                              </a:lnTo>
                              <a:lnTo>
                                <a:pt x="540" y="458"/>
                              </a:lnTo>
                              <a:lnTo>
                                <a:pt x="516" y="494"/>
                              </a:lnTo>
                              <a:lnTo>
                                <a:pt x="494" y="528"/>
                              </a:lnTo>
                              <a:lnTo>
                                <a:pt x="472" y="563"/>
                              </a:lnTo>
                              <a:lnTo>
                                <a:pt x="454" y="598"/>
                              </a:lnTo>
                              <a:lnTo>
                                <a:pt x="437" y="634"/>
                              </a:lnTo>
                              <a:lnTo>
                                <a:pt x="421" y="670"/>
                              </a:lnTo>
                              <a:lnTo>
                                <a:pt x="408" y="706"/>
                              </a:lnTo>
                              <a:lnTo>
                                <a:pt x="397" y="741"/>
                              </a:lnTo>
                              <a:lnTo>
                                <a:pt x="387" y="778"/>
                              </a:lnTo>
                              <a:lnTo>
                                <a:pt x="378" y="813"/>
                              </a:lnTo>
                              <a:lnTo>
                                <a:pt x="371" y="850"/>
                              </a:lnTo>
                              <a:lnTo>
                                <a:pt x="367" y="886"/>
                              </a:lnTo>
                              <a:lnTo>
                                <a:pt x="363" y="921"/>
                              </a:lnTo>
                              <a:lnTo>
                                <a:pt x="361" y="958"/>
                              </a:lnTo>
                              <a:lnTo>
                                <a:pt x="361" y="993"/>
                              </a:lnTo>
                              <a:lnTo>
                                <a:pt x="363" y="1029"/>
                              </a:lnTo>
                              <a:lnTo>
                                <a:pt x="365" y="1064"/>
                              </a:lnTo>
                              <a:lnTo>
                                <a:pt x="369" y="1099"/>
                              </a:lnTo>
                              <a:lnTo>
                                <a:pt x="376" y="1133"/>
                              </a:lnTo>
                              <a:lnTo>
                                <a:pt x="390" y="1133"/>
                              </a:lnTo>
                              <a:lnTo>
                                <a:pt x="412" y="1131"/>
                              </a:lnTo>
                              <a:lnTo>
                                <a:pt x="444" y="1127"/>
                              </a:lnTo>
                              <a:lnTo>
                                <a:pt x="481" y="1123"/>
                              </a:lnTo>
                              <a:lnTo>
                                <a:pt x="528" y="1116"/>
                              </a:lnTo>
                              <a:lnTo>
                                <a:pt x="582" y="1110"/>
                              </a:lnTo>
                              <a:lnTo>
                                <a:pt x="646" y="1101"/>
                              </a:lnTo>
                              <a:lnTo>
                                <a:pt x="716" y="1091"/>
                              </a:lnTo>
                              <a:lnTo>
                                <a:pt x="734" y="1104"/>
                              </a:lnTo>
                              <a:lnTo>
                                <a:pt x="753" y="1116"/>
                              </a:lnTo>
                              <a:lnTo>
                                <a:pt x="772" y="1129"/>
                              </a:lnTo>
                              <a:lnTo>
                                <a:pt x="792" y="1140"/>
                              </a:lnTo>
                              <a:lnTo>
                                <a:pt x="831" y="1161"/>
                              </a:lnTo>
                              <a:lnTo>
                                <a:pt x="871" y="1180"/>
                              </a:lnTo>
                              <a:lnTo>
                                <a:pt x="912" y="1196"/>
                              </a:lnTo>
                              <a:lnTo>
                                <a:pt x="953" y="1211"/>
                              </a:lnTo>
                              <a:lnTo>
                                <a:pt x="994" y="1223"/>
                              </a:lnTo>
                              <a:lnTo>
                                <a:pt x="1036" y="1234"/>
                              </a:lnTo>
                              <a:lnTo>
                                <a:pt x="1078" y="1243"/>
                              </a:lnTo>
                              <a:lnTo>
                                <a:pt x="1120" y="1251"/>
                              </a:lnTo>
                              <a:lnTo>
                                <a:pt x="1162" y="1256"/>
                              </a:lnTo>
                              <a:lnTo>
                                <a:pt x="1204" y="1261"/>
                              </a:lnTo>
                              <a:lnTo>
                                <a:pt x="1245" y="1263"/>
                              </a:lnTo>
                              <a:lnTo>
                                <a:pt x="1286" y="1264"/>
                              </a:lnTo>
                              <a:lnTo>
                                <a:pt x="1327" y="1263"/>
                              </a:lnTo>
                              <a:lnTo>
                                <a:pt x="1367" y="1261"/>
                              </a:lnTo>
                              <a:lnTo>
                                <a:pt x="1375" y="1338"/>
                              </a:lnTo>
                              <a:lnTo>
                                <a:pt x="1382" y="1410"/>
                              </a:lnTo>
                              <a:lnTo>
                                <a:pt x="1387" y="1477"/>
                              </a:lnTo>
                              <a:lnTo>
                                <a:pt x="1394" y="1539"/>
                              </a:lnTo>
                              <a:lnTo>
                                <a:pt x="1399" y="1597"/>
                              </a:lnTo>
                              <a:lnTo>
                                <a:pt x="1404" y="1650"/>
                              </a:lnTo>
                              <a:lnTo>
                                <a:pt x="1409" y="1699"/>
                              </a:lnTo>
                              <a:lnTo>
                                <a:pt x="1414" y="1743"/>
                              </a:lnTo>
                              <a:lnTo>
                                <a:pt x="1382" y="1736"/>
                              </a:lnTo>
                              <a:lnTo>
                                <a:pt x="1348" y="1729"/>
                              </a:lnTo>
                              <a:lnTo>
                                <a:pt x="1316" y="1723"/>
                              </a:lnTo>
                              <a:lnTo>
                                <a:pt x="1284" y="1719"/>
                              </a:lnTo>
                              <a:lnTo>
                                <a:pt x="1252" y="1716"/>
                              </a:lnTo>
                              <a:lnTo>
                                <a:pt x="1219" y="1713"/>
                              </a:lnTo>
                              <a:lnTo>
                                <a:pt x="1188" y="1712"/>
                              </a:lnTo>
                              <a:lnTo>
                                <a:pt x="1156" y="1712"/>
                              </a:lnTo>
                              <a:lnTo>
                                <a:pt x="1125" y="1712"/>
                              </a:lnTo>
                              <a:lnTo>
                                <a:pt x="1094" y="1714"/>
                              </a:lnTo>
                              <a:lnTo>
                                <a:pt x="1063" y="1717"/>
                              </a:lnTo>
                              <a:lnTo>
                                <a:pt x="1033" y="1720"/>
                              </a:lnTo>
                              <a:lnTo>
                                <a:pt x="1002" y="1724"/>
                              </a:lnTo>
                              <a:lnTo>
                                <a:pt x="973" y="1730"/>
                              </a:lnTo>
                              <a:lnTo>
                                <a:pt x="943" y="1736"/>
                              </a:lnTo>
                              <a:lnTo>
                                <a:pt x="914" y="1742"/>
                              </a:lnTo>
                              <a:lnTo>
                                <a:pt x="899" y="1659"/>
                              </a:lnTo>
                              <a:lnTo>
                                <a:pt x="885" y="1588"/>
                              </a:lnTo>
                              <a:lnTo>
                                <a:pt x="873" y="1528"/>
                              </a:lnTo>
                              <a:lnTo>
                                <a:pt x="862" y="1480"/>
                              </a:lnTo>
                              <a:lnTo>
                                <a:pt x="854" y="1443"/>
                              </a:lnTo>
                              <a:lnTo>
                                <a:pt x="848" y="1416"/>
                              </a:lnTo>
                              <a:lnTo>
                                <a:pt x="844" y="1398"/>
                              </a:lnTo>
                              <a:lnTo>
                                <a:pt x="843" y="1388"/>
                              </a:lnTo>
                              <a:lnTo>
                                <a:pt x="812" y="1394"/>
                              </a:lnTo>
                              <a:lnTo>
                                <a:pt x="782" y="1402"/>
                              </a:lnTo>
                              <a:lnTo>
                                <a:pt x="752" y="1410"/>
                              </a:lnTo>
                              <a:lnTo>
                                <a:pt x="724" y="1420"/>
                              </a:lnTo>
                              <a:lnTo>
                                <a:pt x="697" y="1432"/>
                              </a:lnTo>
                              <a:lnTo>
                                <a:pt x="670" y="1444"/>
                              </a:lnTo>
                              <a:lnTo>
                                <a:pt x="643" y="1458"/>
                              </a:lnTo>
                              <a:lnTo>
                                <a:pt x="617" y="1474"/>
                              </a:lnTo>
                              <a:lnTo>
                                <a:pt x="566" y="1508"/>
                              </a:lnTo>
                              <a:lnTo>
                                <a:pt x="518" y="1544"/>
                              </a:lnTo>
                              <a:lnTo>
                                <a:pt x="471" y="1579"/>
                              </a:lnTo>
                              <a:lnTo>
                                <a:pt x="428" y="1616"/>
                              </a:lnTo>
                              <a:lnTo>
                                <a:pt x="387" y="1652"/>
                              </a:lnTo>
                              <a:lnTo>
                                <a:pt x="348" y="1690"/>
                              </a:lnTo>
                              <a:lnTo>
                                <a:pt x="310" y="1727"/>
                              </a:lnTo>
                              <a:lnTo>
                                <a:pt x="276" y="1766"/>
                              </a:lnTo>
                              <a:lnTo>
                                <a:pt x="244" y="1803"/>
                              </a:lnTo>
                              <a:lnTo>
                                <a:pt x="214" y="1842"/>
                              </a:lnTo>
                              <a:lnTo>
                                <a:pt x="186" y="1880"/>
                              </a:lnTo>
                              <a:lnTo>
                                <a:pt x="159" y="1919"/>
                              </a:lnTo>
                              <a:lnTo>
                                <a:pt x="136" y="1959"/>
                              </a:lnTo>
                              <a:lnTo>
                                <a:pt x="114" y="1997"/>
                              </a:lnTo>
                              <a:lnTo>
                                <a:pt x="94" y="2036"/>
                              </a:lnTo>
                              <a:lnTo>
                                <a:pt x="76" y="2075"/>
                              </a:lnTo>
                              <a:lnTo>
                                <a:pt x="60" y="2115"/>
                              </a:lnTo>
                              <a:lnTo>
                                <a:pt x="46" y="2154"/>
                              </a:lnTo>
                              <a:lnTo>
                                <a:pt x="34" y="2193"/>
                              </a:lnTo>
                              <a:lnTo>
                                <a:pt x="24" y="2232"/>
                              </a:lnTo>
                              <a:lnTo>
                                <a:pt x="15" y="2270"/>
                              </a:lnTo>
                              <a:lnTo>
                                <a:pt x="8" y="2309"/>
                              </a:lnTo>
                              <a:lnTo>
                                <a:pt x="4" y="2348"/>
                              </a:lnTo>
                              <a:lnTo>
                                <a:pt x="1" y="2386"/>
                              </a:lnTo>
                              <a:lnTo>
                                <a:pt x="0" y="2424"/>
                              </a:lnTo>
                              <a:lnTo>
                                <a:pt x="0" y="2461"/>
                              </a:lnTo>
                              <a:lnTo>
                                <a:pt x="2" y="2498"/>
                              </a:lnTo>
                              <a:lnTo>
                                <a:pt x="5" y="2536"/>
                              </a:lnTo>
                              <a:lnTo>
                                <a:pt x="11" y="2571"/>
                              </a:lnTo>
                              <a:lnTo>
                                <a:pt x="17" y="2608"/>
                              </a:lnTo>
                              <a:lnTo>
                                <a:pt x="25" y="2642"/>
                              </a:lnTo>
                              <a:lnTo>
                                <a:pt x="35" y="2678"/>
                              </a:lnTo>
                              <a:lnTo>
                                <a:pt x="51" y="2677"/>
                              </a:lnTo>
                              <a:lnTo>
                                <a:pt x="75" y="2672"/>
                              </a:lnTo>
                              <a:lnTo>
                                <a:pt x="107" y="2667"/>
                              </a:lnTo>
                              <a:lnTo>
                                <a:pt x="148" y="2658"/>
                              </a:lnTo>
                              <a:lnTo>
                                <a:pt x="198" y="2648"/>
                              </a:lnTo>
                              <a:lnTo>
                                <a:pt x="255" y="2636"/>
                              </a:lnTo>
                              <a:lnTo>
                                <a:pt x="318" y="2622"/>
                              </a:lnTo>
                              <a:lnTo>
                                <a:pt x="389" y="2607"/>
                              </a:lnTo>
                              <a:lnTo>
                                <a:pt x="411" y="2618"/>
                              </a:lnTo>
                              <a:lnTo>
                                <a:pt x="432" y="2629"/>
                              </a:lnTo>
                              <a:lnTo>
                                <a:pt x="455" y="2639"/>
                              </a:lnTo>
                              <a:lnTo>
                                <a:pt x="477" y="2649"/>
                              </a:lnTo>
                              <a:lnTo>
                                <a:pt x="499" y="2658"/>
                              </a:lnTo>
                              <a:lnTo>
                                <a:pt x="521" y="2666"/>
                              </a:lnTo>
                              <a:lnTo>
                                <a:pt x="543" y="2673"/>
                              </a:lnTo>
                              <a:lnTo>
                                <a:pt x="566" y="2680"/>
                              </a:lnTo>
                              <a:lnTo>
                                <a:pt x="589" y="2687"/>
                              </a:lnTo>
                              <a:lnTo>
                                <a:pt x="611" y="2692"/>
                              </a:lnTo>
                              <a:lnTo>
                                <a:pt x="634" y="2697"/>
                              </a:lnTo>
                              <a:lnTo>
                                <a:pt x="658" y="2701"/>
                              </a:lnTo>
                              <a:lnTo>
                                <a:pt x="703" y="2709"/>
                              </a:lnTo>
                              <a:lnTo>
                                <a:pt x="749" y="2714"/>
                              </a:lnTo>
                              <a:lnTo>
                                <a:pt x="794" y="2719"/>
                              </a:lnTo>
                              <a:lnTo>
                                <a:pt x="840" y="2721"/>
                              </a:lnTo>
                              <a:lnTo>
                                <a:pt x="885" y="2721"/>
                              </a:lnTo>
                              <a:lnTo>
                                <a:pt x="930" y="2720"/>
                              </a:lnTo>
                              <a:lnTo>
                                <a:pt x="973" y="2718"/>
                              </a:lnTo>
                              <a:lnTo>
                                <a:pt x="1016" y="2715"/>
                              </a:lnTo>
                              <a:lnTo>
                                <a:pt x="1057" y="2711"/>
                              </a:lnTo>
                              <a:lnTo>
                                <a:pt x="1098" y="2705"/>
                              </a:lnTo>
                              <a:lnTo>
                                <a:pt x="1128" y="2849"/>
                              </a:lnTo>
                              <a:lnTo>
                                <a:pt x="1154" y="2973"/>
                              </a:lnTo>
                              <a:lnTo>
                                <a:pt x="1177" y="3082"/>
                              </a:lnTo>
                              <a:lnTo>
                                <a:pt x="1196" y="3175"/>
                              </a:lnTo>
                              <a:lnTo>
                                <a:pt x="1213" y="3255"/>
                              </a:lnTo>
                              <a:lnTo>
                                <a:pt x="1226" y="3320"/>
                              </a:lnTo>
                              <a:lnTo>
                                <a:pt x="1238" y="3376"/>
                              </a:lnTo>
                              <a:lnTo>
                                <a:pt x="1247" y="3419"/>
                              </a:lnTo>
                              <a:lnTo>
                                <a:pt x="1254" y="3454"/>
                              </a:lnTo>
                              <a:lnTo>
                                <a:pt x="1259" y="3480"/>
                              </a:lnTo>
                              <a:lnTo>
                                <a:pt x="1263" y="3500"/>
                              </a:lnTo>
                              <a:lnTo>
                                <a:pt x="1265" y="3512"/>
                              </a:lnTo>
                              <a:lnTo>
                                <a:pt x="1267" y="3521"/>
                              </a:lnTo>
                              <a:lnTo>
                                <a:pt x="1268" y="3526"/>
                              </a:lnTo>
                              <a:lnTo>
                                <a:pt x="1268" y="3527"/>
                              </a:lnTo>
                              <a:lnTo>
                                <a:pt x="1268" y="3528"/>
                              </a:lnTo>
                              <a:lnTo>
                                <a:pt x="1282" y="3523"/>
                              </a:lnTo>
                              <a:lnTo>
                                <a:pt x="1316" y="3511"/>
                              </a:lnTo>
                              <a:lnTo>
                                <a:pt x="1358" y="3498"/>
                              </a:lnTo>
                              <a:lnTo>
                                <a:pt x="1396" y="3484"/>
                              </a:lnTo>
                              <a:lnTo>
                                <a:pt x="1456" y="3461"/>
                              </a:lnTo>
                              <a:lnTo>
                                <a:pt x="1511" y="3437"/>
                              </a:lnTo>
                              <a:lnTo>
                                <a:pt x="1564" y="3412"/>
                              </a:lnTo>
                              <a:lnTo>
                                <a:pt x="1611" y="3388"/>
                              </a:lnTo>
                              <a:lnTo>
                                <a:pt x="1655" y="3362"/>
                              </a:lnTo>
                              <a:lnTo>
                                <a:pt x="1696" y="3338"/>
                              </a:lnTo>
                              <a:lnTo>
                                <a:pt x="1732" y="3314"/>
                              </a:lnTo>
                              <a:lnTo>
                                <a:pt x="1766" y="3289"/>
                              </a:lnTo>
                              <a:lnTo>
                                <a:pt x="1796" y="3265"/>
                              </a:lnTo>
                              <a:lnTo>
                                <a:pt x="1822" y="3240"/>
                              </a:lnTo>
                              <a:lnTo>
                                <a:pt x="1847" y="3217"/>
                              </a:lnTo>
                              <a:lnTo>
                                <a:pt x="1868" y="3194"/>
                              </a:lnTo>
                              <a:lnTo>
                                <a:pt x="1887" y="3170"/>
                              </a:lnTo>
                              <a:lnTo>
                                <a:pt x="1903" y="3148"/>
                              </a:lnTo>
                              <a:lnTo>
                                <a:pt x="1917" y="3127"/>
                              </a:lnTo>
                              <a:lnTo>
                                <a:pt x="1929" y="3106"/>
                              </a:lnTo>
                              <a:lnTo>
                                <a:pt x="1939" y="3086"/>
                              </a:lnTo>
                              <a:lnTo>
                                <a:pt x="1948" y="3066"/>
                              </a:lnTo>
                              <a:lnTo>
                                <a:pt x="1953" y="3048"/>
                              </a:lnTo>
                              <a:lnTo>
                                <a:pt x="1959" y="3031"/>
                              </a:lnTo>
                              <a:lnTo>
                                <a:pt x="1962" y="3014"/>
                              </a:lnTo>
                              <a:lnTo>
                                <a:pt x="1965" y="2998"/>
                              </a:lnTo>
                              <a:lnTo>
                                <a:pt x="1966" y="2984"/>
                              </a:lnTo>
                              <a:lnTo>
                                <a:pt x="1968" y="2971"/>
                              </a:lnTo>
                              <a:lnTo>
                                <a:pt x="1968" y="2948"/>
                              </a:lnTo>
                              <a:lnTo>
                                <a:pt x="1965" y="2932"/>
                              </a:lnTo>
                              <a:lnTo>
                                <a:pt x="1963" y="2922"/>
                              </a:lnTo>
                              <a:lnTo>
                                <a:pt x="1962" y="2919"/>
                              </a:lnTo>
                              <a:lnTo>
                                <a:pt x="1963" y="2904"/>
                              </a:lnTo>
                              <a:lnTo>
                                <a:pt x="1965" y="2865"/>
                              </a:lnTo>
                              <a:lnTo>
                                <a:pt x="1966" y="2836"/>
                              </a:lnTo>
                              <a:lnTo>
                                <a:pt x="1966" y="2803"/>
                              </a:lnTo>
                              <a:lnTo>
                                <a:pt x="1966" y="2765"/>
                              </a:lnTo>
                              <a:lnTo>
                                <a:pt x="1966" y="2723"/>
                              </a:lnTo>
                              <a:lnTo>
                                <a:pt x="1964" y="2678"/>
                              </a:lnTo>
                              <a:lnTo>
                                <a:pt x="1961" y="2629"/>
                              </a:lnTo>
                              <a:lnTo>
                                <a:pt x="1956" y="2578"/>
                              </a:lnTo>
                              <a:lnTo>
                                <a:pt x="1951" y="2523"/>
                              </a:lnTo>
                              <a:lnTo>
                                <a:pt x="1942" y="2468"/>
                              </a:lnTo>
                              <a:lnTo>
                                <a:pt x="1933" y="2411"/>
                              </a:lnTo>
                              <a:lnTo>
                                <a:pt x="1927" y="2383"/>
                              </a:lnTo>
                              <a:lnTo>
                                <a:pt x="1921" y="2354"/>
                              </a:lnTo>
                              <a:lnTo>
                                <a:pt x="1913" y="2324"/>
                              </a:lnTo>
                              <a:lnTo>
                                <a:pt x="1905" y="2295"/>
                              </a:lnTo>
                              <a:lnTo>
                                <a:pt x="1971" y="2282"/>
                              </a:lnTo>
                              <a:lnTo>
                                <a:pt x="2021" y="2270"/>
                              </a:lnTo>
                              <a:lnTo>
                                <a:pt x="2055" y="2263"/>
                              </a:lnTo>
                              <a:lnTo>
                                <a:pt x="2080" y="2258"/>
                              </a:lnTo>
                              <a:lnTo>
                                <a:pt x="2094" y="2255"/>
                              </a:lnTo>
                              <a:lnTo>
                                <a:pt x="2101" y="2253"/>
                              </a:lnTo>
                              <a:lnTo>
                                <a:pt x="2104" y="2253"/>
                              </a:lnTo>
                              <a:lnTo>
                                <a:pt x="2104" y="2253"/>
                              </a:lnTo>
                              <a:lnTo>
                                <a:pt x="2100" y="2246"/>
                              </a:lnTo>
                              <a:lnTo>
                                <a:pt x="2086" y="2226"/>
                              </a:lnTo>
                              <a:lnTo>
                                <a:pt x="2064" y="2196"/>
                              </a:lnTo>
                              <a:lnTo>
                                <a:pt x="2035" y="2158"/>
                              </a:lnTo>
                              <a:lnTo>
                                <a:pt x="2018" y="2137"/>
                              </a:lnTo>
                              <a:lnTo>
                                <a:pt x="1999" y="2115"/>
                              </a:lnTo>
                              <a:lnTo>
                                <a:pt x="1978" y="2092"/>
                              </a:lnTo>
                              <a:lnTo>
                                <a:pt x="1954" y="2067"/>
                              </a:lnTo>
                              <a:lnTo>
                                <a:pt x="1931" y="2043"/>
                              </a:lnTo>
                              <a:lnTo>
                                <a:pt x="1904" y="2017"/>
                              </a:lnTo>
                              <a:lnTo>
                                <a:pt x="1878" y="1993"/>
                              </a:lnTo>
                              <a:lnTo>
                                <a:pt x="1849" y="1969"/>
                              </a:lnTo>
                              <a:lnTo>
                                <a:pt x="1839" y="1961"/>
                              </a:lnTo>
                              <a:lnTo>
                                <a:pt x="1830" y="1953"/>
                              </a:lnTo>
                              <a:lnTo>
                                <a:pt x="1820" y="1946"/>
                              </a:lnTo>
                              <a:lnTo>
                                <a:pt x="1810" y="1939"/>
                              </a:lnTo>
                              <a:lnTo>
                                <a:pt x="1845" y="1922"/>
                              </a:lnTo>
                              <a:lnTo>
                                <a:pt x="1879" y="1904"/>
                              </a:lnTo>
                              <a:lnTo>
                                <a:pt x="1909" y="1888"/>
                              </a:lnTo>
                              <a:lnTo>
                                <a:pt x="1938" y="1870"/>
                              </a:lnTo>
                              <a:lnTo>
                                <a:pt x="1964" y="1853"/>
                              </a:lnTo>
                              <a:lnTo>
                                <a:pt x="1988" y="1835"/>
                              </a:lnTo>
                              <a:lnTo>
                                <a:pt x="2010" y="1819"/>
                              </a:lnTo>
                              <a:lnTo>
                                <a:pt x="2030" y="1802"/>
                              </a:lnTo>
                              <a:lnTo>
                                <a:pt x="2049" y="1784"/>
                              </a:lnTo>
                              <a:lnTo>
                                <a:pt x="2065" y="1768"/>
                              </a:lnTo>
                              <a:lnTo>
                                <a:pt x="2080" y="1751"/>
                              </a:lnTo>
                              <a:lnTo>
                                <a:pt x="2093" y="1736"/>
                              </a:lnTo>
                              <a:lnTo>
                                <a:pt x="2105" y="1720"/>
                              </a:lnTo>
                              <a:lnTo>
                                <a:pt x="2115" y="1705"/>
                              </a:lnTo>
                              <a:lnTo>
                                <a:pt x="2124" y="1689"/>
                              </a:lnTo>
                              <a:lnTo>
                                <a:pt x="2133" y="1675"/>
                              </a:lnTo>
                              <a:lnTo>
                                <a:pt x="2140" y="1660"/>
                              </a:lnTo>
                              <a:lnTo>
                                <a:pt x="2145" y="1647"/>
                              </a:lnTo>
                              <a:lnTo>
                                <a:pt x="2150" y="1635"/>
                              </a:lnTo>
                              <a:lnTo>
                                <a:pt x="2153" y="1622"/>
                              </a:lnTo>
                              <a:lnTo>
                                <a:pt x="2159" y="1600"/>
                              </a:lnTo>
                              <a:lnTo>
                                <a:pt x="2161" y="1580"/>
                              </a:lnTo>
                              <a:lnTo>
                                <a:pt x="2162" y="1554"/>
                              </a:lnTo>
                              <a:lnTo>
                                <a:pt x="2161" y="154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ihåndsform 15" descr="Kronblad"/>
                      <wps:cNvSpPr>
                        <a:spLocks/>
                      </wps:cNvSpPr>
                      <wps:spPr bwMode="auto">
                        <a:xfrm rot="1343236">
                          <a:off x="3133725" y="266700"/>
                          <a:ext cx="483741" cy="1000464"/>
                        </a:xfrm>
                        <a:custGeom>
                          <a:avLst/>
                          <a:gdLst>
                            <a:gd name="T0" fmla="*/ 1434 w 2231"/>
                            <a:gd name="T1" fmla="*/ 1464 h 4635"/>
                            <a:gd name="T2" fmla="*/ 1685 w 2231"/>
                            <a:gd name="T3" fmla="*/ 1427 h 4635"/>
                            <a:gd name="T4" fmla="*/ 1746 w 2231"/>
                            <a:gd name="T5" fmla="*/ 1224 h 4635"/>
                            <a:gd name="T6" fmla="*/ 1754 w 2231"/>
                            <a:gd name="T7" fmla="*/ 994 h 4635"/>
                            <a:gd name="T8" fmla="*/ 1711 w 2231"/>
                            <a:gd name="T9" fmla="*/ 779 h 4635"/>
                            <a:gd name="T10" fmla="*/ 1626 w 2231"/>
                            <a:gd name="T11" fmla="*/ 601 h 4635"/>
                            <a:gd name="T12" fmla="*/ 1511 w 2231"/>
                            <a:gd name="T13" fmla="*/ 455 h 4635"/>
                            <a:gd name="T14" fmla="*/ 1633 w 2231"/>
                            <a:gd name="T15" fmla="*/ 233 h 4635"/>
                            <a:gd name="T16" fmla="*/ 1605 w 2231"/>
                            <a:gd name="T17" fmla="*/ 150 h 4635"/>
                            <a:gd name="T18" fmla="*/ 1367 w 2231"/>
                            <a:gd name="T19" fmla="*/ 50 h 4635"/>
                            <a:gd name="T20" fmla="*/ 1038 w 2231"/>
                            <a:gd name="T21" fmla="*/ 0 h 4635"/>
                            <a:gd name="T22" fmla="*/ 763 w 2231"/>
                            <a:gd name="T23" fmla="*/ 47 h 4635"/>
                            <a:gd name="T24" fmla="*/ 545 w 2231"/>
                            <a:gd name="T25" fmla="*/ 172 h 4635"/>
                            <a:gd name="T26" fmla="*/ 480 w 2231"/>
                            <a:gd name="T27" fmla="*/ 321 h 4635"/>
                            <a:gd name="T28" fmla="*/ 677 w 2231"/>
                            <a:gd name="T29" fmla="*/ 590 h 4635"/>
                            <a:gd name="T30" fmla="*/ 808 w 2231"/>
                            <a:gd name="T31" fmla="*/ 855 h 4635"/>
                            <a:gd name="T32" fmla="*/ 569 w 2231"/>
                            <a:gd name="T33" fmla="*/ 1359 h 4635"/>
                            <a:gd name="T34" fmla="*/ 514 w 2231"/>
                            <a:gd name="T35" fmla="*/ 1527 h 4635"/>
                            <a:gd name="T36" fmla="*/ 842 w 2231"/>
                            <a:gd name="T37" fmla="*/ 1692 h 4635"/>
                            <a:gd name="T38" fmla="*/ 1058 w 2231"/>
                            <a:gd name="T39" fmla="*/ 1714 h 4635"/>
                            <a:gd name="T40" fmla="*/ 1067 w 2231"/>
                            <a:gd name="T41" fmla="*/ 1937 h 4635"/>
                            <a:gd name="T42" fmla="*/ 966 w 2231"/>
                            <a:gd name="T43" fmla="*/ 2110 h 4635"/>
                            <a:gd name="T44" fmla="*/ 839 w 2231"/>
                            <a:gd name="T45" fmla="*/ 2414 h 4635"/>
                            <a:gd name="T46" fmla="*/ 440 w 2231"/>
                            <a:gd name="T47" fmla="*/ 2599 h 4635"/>
                            <a:gd name="T48" fmla="*/ 28 w 2231"/>
                            <a:gd name="T49" fmla="*/ 2578 h 4635"/>
                            <a:gd name="T50" fmla="*/ 10 w 2231"/>
                            <a:gd name="T51" fmla="*/ 2645 h 4635"/>
                            <a:gd name="T52" fmla="*/ 69 w 2231"/>
                            <a:gd name="T53" fmla="*/ 2969 h 4635"/>
                            <a:gd name="T54" fmla="*/ 194 w 2231"/>
                            <a:gd name="T55" fmla="*/ 3225 h 4635"/>
                            <a:gd name="T56" fmla="*/ 323 w 2231"/>
                            <a:gd name="T57" fmla="*/ 3333 h 4635"/>
                            <a:gd name="T58" fmla="*/ 424 w 2231"/>
                            <a:gd name="T59" fmla="*/ 3361 h 4635"/>
                            <a:gd name="T60" fmla="*/ 828 w 2231"/>
                            <a:gd name="T61" fmla="*/ 3446 h 4635"/>
                            <a:gd name="T62" fmla="*/ 993 w 2231"/>
                            <a:gd name="T63" fmla="*/ 3644 h 4635"/>
                            <a:gd name="T64" fmla="*/ 1146 w 2231"/>
                            <a:gd name="T65" fmla="*/ 3610 h 4635"/>
                            <a:gd name="T66" fmla="*/ 1050 w 2231"/>
                            <a:gd name="T67" fmla="*/ 3935 h 4635"/>
                            <a:gd name="T68" fmla="*/ 650 w 2231"/>
                            <a:gd name="T69" fmla="*/ 4301 h 4635"/>
                            <a:gd name="T70" fmla="*/ 961 w 2231"/>
                            <a:gd name="T71" fmla="*/ 4531 h 4635"/>
                            <a:gd name="T72" fmla="*/ 1229 w 2231"/>
                            <a:gd name="T73" fmla="*/ 4630 h 4635"/>
                            <a:gd name="T74" fmla="*/ 1395 w 2231"/>
                            <a:gd name="T75" fmla="*/ 4619 h 4635"/>
                            <a:gd name="T76" fmla="*/ 1488 w 2231"/>
                            <a:gd name="T77" fmla="*/ 4569 h 4635"/>
                            <a:gd name="T78" fmla="*/ 1762 w 2231"/>
                            <a:gd name="T79" fmla="*/ 4418 h 4635"/>
                            <a:gd name="T80" fmla="*/ 2044 w 2231"/>
                            <a:gd name="T81" fmla="*/ 4330 h 4635"/>
                            <a:gd name="T82" fmla="*/ 2154 w 2231"/>
                            <a:gd name="T83" fmla="*/ 4259 h 4635"/>
                            <a:gd name="T84" fmla="*/ 2218 w 2231"/>
                            <a:gd name="T85" fmla="*/ 4014 h 4635"/>
                            <a:gd name="T86" fmla="*/ 2227 w 2231"/>
                            <a:gd name="T87" fmla="*/ 3746 h 4635"/>
                            <a:gd name="T88" fmla="*/ 2178 w 2231"/>
                            <a:gd name="T89" fmla="*/ 3507 h 4635"/>
                            <a:gd name="T90" fmla="*/ 2081 w 2231"/>
                            <a:gd name="T91" fmla="*/ 3304 h 4635"/>
                            <a:gd name="T92" fmla="*/ 2029 w 2231"/>
                            <a:gd name="T93" fmla="*/ 3108 h 4635"/>
                            <a:gd name="T94" fmla="*/ 2222 w 2231"/>
                            <a:gd name="T95" fmla="*/ 2946 h 4635"/>
                            <a:gd name="T96" fmla="*/ 2156 w 2231"/>
                            <a:gd name="T97" fmla="*/ 2866 h 4635"/>
                            <a:gd name="T98" fmla="*/ 1927 w 2231"/>
                            <a:gd name="T99" fmla="*/ 2736 h 4635"/>
                            <a:gd name="T100" fmla="*/ 1891 w 2231"/>
                            <a:gd name="T101" fmla="*/ 2673 h 4635"/>
                            <a:gd name="T102" fmla="*/ 2088 w 2231"/>
                            <a:gd name="T103" fmla="*/ 2658 h 4635"/>
                            <a:gd name="T104" fmla="*/ 2056 w 2231"/>
                            <a:gd name="T105" fmla="*/ 2450 h 4635"/>
                            <a:gd name="T106" fmla="*/ 1887 w 2231"/>
                            <a:gd name="T107" fmla="*/ 2110 h 4635"/>
                            <a:gd name="T108" fmla="*/ 1679 w 2231"/>
                            <a:gd name="T109" fmla="*/ 1866 h 4635"/>
                            <a:gd name="T110" fmla="*/ 1442 w 2231"/>
                            <a:gd name="T111" fmla="*/ 1714 h 4635"/>
                            <a:gd name="T112" fmla="*/ 1193 w 2231"/>
                            <a:gd name="T113" fmla="*/ 1646 h 46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2231" h="4635">
                              <a:moveTo>
                                <a:pt x="1193" y="1646"/>
                              </a:moveTo>
                              <a:lnTo>
                                <a:pt x="1220" y="1629"/>
                              </a:lnTo>
                              <a:lnTo>
                                <a:pt x="1257" y="1605"/>
                              </a:lnTo>
                              <a:lnTo>
                                <a:pt x="1301" y="1574"/>
                              </a:lnTo>
                              <a:lnTo>
                                <a:pt x="1351" y="1535"/>
                              </a:lnTo>
                              <a:lnTo>
                                <a:pt x="1378" y="1513"/>
                              </a:lnTo>
                              <a:lnTo>
                                <a:pt x="1405" y="1490"/>
                              </a:lnTo>
                              <a:lnTo>
                                <a:pt x="1434" y="1464"/>
                              </a:lnTo>
                              <a:lnTo>
                                <a:pt x="1462" y="1437"/>
                              </a:lnTo>
                              <a:lnTo>
                                <a:pt x="1491" y="1410"/>
                              </a:lnTo>
                              <a:lnTo>
                                <a:pt x="1519" y="1380"/>
                              </a:lnTo>
                              <a:lnTo>
                                <a:pt x="1546" y="1349"/>
                              </a:lnTo>
                              <a:lnTo>
                                <a:pt x="1574" y="1317"/>
                              </a:lnTo>
                              <a:lnTo>
                                <a:pt x="1640" y="1382"/>
                              </a:lnTo>
                              <a:lnTo>
                                <a:pt x="1673" y="1415"/>
                              </a:lnTo>
                              <a:lnTo>
                                <a:pt x="1685" y="1427"/>
                              </a:lnTo>
                              <a:lnTo>
                                <a:pt x="1687" y="1430"/>
                              </a:lnTo>
                              <a:lnTo>
                                <a:pt x="1690" y="1423"/>
                              </a:lnTo>
                              <a:lnTo>
                                <a:pt x="1696" y="1405"/>
                              </a:lnTo>
                              <a:lnTo>
                                <a:pt x="1706" y="1378"/>
                              </a:lnTo>
                              <a:lnTo>
                                <a:pt x="1717" y="1341"/>
                              </a:lnTo>
                              <a:lnTo>
                                <a:pt x="1730" y="1298"/>
                              </a:lnTo>
                              <a:lnTo>
                                <a:pt x="1741" y="1250"/>
                              </a:lnTo>
                              <a:lnTo>
                                <a:pt x="1746" y="1224"/>
                              </a:lnTo>
                              <a:lnTo>
                                <a:pt x="1751" y="1199"/>
                              </a:lnTo>
                              <a:lnTo>
                                <a:pt x="1755" y="1172"/>
                              </a:lnTo>
                              <a:lnTo>
                                <a:pt x="1758" y="1146"/>
                              </a:lnTo>
                              <a:lnTo>
                                <a:pt x="1758" y="1115"/>
                              </a:lnTo>
                              <a:lnTo>
                                <a:pt x="1758" y="1083"/>
                              </a:lnTo>
                              <a:lnTo>
                                <a:pt x="1758" y="1054"/>
                              </a:lnTo>
                              <a:lnTo>
                                <a:pt x="1756" y="1024"/>
                              </a:lnTo>
                              <a:lnTo>
                                <a:pt x="1754" y="994"/>
                              </a:lnTo>
                              <a:lnTo>
                                <a:pt x="1752" y="965"/>
                              </a:lnTo>
                              <a:lnTo>
                                <a:pt x="1747" y="937"/>
                              </a:lnTo>
                              <a:lnTo>
                                <a:pt x="1743" y="909"/>
                              </a:lnTo>
                              <a:lnTo>
                                <a:pt x="1738" y="883"/>
                              </a:lnTo>
                              <a:lnTo>
                                <a:pt x="1732" y="856"/>
                              </a:lnTo>
                              <a:lnTo>
                                <a:pt x="1726" y="830"/>
                              </a:lnTo>
                              <a:lnTo>
                                <a:pt x="1719" y="805"/>
                              </a:lnTo>
                              <a:lnTo>
                                <a:pt x="1711" y="779"/>
                              </a:lnTo>
                              <a:lnTo>
                                <a:pt x="1702" y="755"/>
                              </a:lnTo>
                              <a:lnTo>
                                <a:pt x="1693" y="732"/>
                              </a:lnTo>
                              <a:lnTo>
                                <a:pt x="1684" y="708"/>
                              </a:lnTo>
                              <a:lnTo>
                                <a:pt x="1673" y="686"/>
                              </a:lnTo>
                              <a:lnTo>
                                <a:pt x="1663" y="664"/>
                              </a:lnTo>
                              <a:lnTo>
                                <a:pt x="1651" y="642"/>
                              </a:lnTo>
                              <a:lnTo>
                                <a:pt x="1640" y="621"/>
                              </a:lnTo>
                              <a:lnTo>
                                <a:pt x="1626" y="601"/>
                              </a:lnTo>
                              <a:lnTo>
                                <a:pt x="1614" y="581"/>
                              </a:lnTo>
                              <a:lnTo>
                                <a:pt x="1601" y="561"/>
                              </a:lnTo>
                              <a:lnTo>
                                <a:pt x="1586" y="542"/>
                              </a:lnTo>
                              <a:lnTo>
                                <a:pt x="1572" y="524"/>
                              </a:lnTo>
                              <a:lnTo>
                                <a:pt x="1558" y="506"/>
                              </a:lnTo>
                              <a:lnTo>
                                <a:pt x="1542" y="489"/>
                              </a:lnTo>
                              <a:lnTo>
                                <a:pt x="1526" y="472"/>
                              </a:lnTo>
                              <a:lnTo>
                                <a:pt x="1511" y="455"/>
                              </a:lnTo>
                              <a:lnTo>
                                <a:pt x="1494" y="440"/>
                              </a:lnTo>
                              <a:lnTo>
                                <a:pt x="1478" y="424"/>
                              </a:lnTo>
                              <a:lnTo>
                                <a:pt x="1460" y="409"/>
                              </a:lnTo>
                              <a:lnTo>
                                <a:pt x="1510" y="360"/>
                              </a:lnTo>
                              <a:lnTo>
                                <a:pt x="1551" y="319"/>
                              </a:lnTo>
                              <a:lnTo>
                                <a:pt x="1585" y="283"/>
                              </a:lnTo>
                              <a:lnTo>
                                <a:pt x="1613" y="256"/>
                              </a:lnTo>
                              <a:lnTo>
                                <a:pt x="1633" y="233"/>
                              </a:lnTo>
                              <a:lnTo>
                                <a:pt x="1647" y="216"/>
                              </a:lnTo>
                              <a:lnTo>
                                <a:pt x="1653" y="209"/>
                              </a:lnTo>
                              <a:lnTo>
                                <a:pt x="1656" y="205"/>
                              </a:lnTo>
                              <a:lnTo>
                                <a:pt x="1659" y="200"/>
                              </a:lnTo>
                              <a:lnTo>
                                <a:pt x="1659" y="197"/>
                              </a:lnTo>
                              <a:lnTo>
                                <a:pt x="1642" y="181"/>
                              </a:lnTo>
                              <a:lnTo>
                                <a:pt x="1624" y="166"/>
                              </a:lnTo>
                              <a:lnTo>
                                <a:pt x="1605" y="150"/>
                              </a:lnTo>
                              <a:lnTo>
                                <a:pt x="1586" y="137"/>
                              </a:lnTo>
                              <a:lnTo>
                                <a:pt x="1566" y="124"/>
                              </a:lnTo>
                              <a:lnTo>
                                <a:pt x="1545" y="114"/>
                              </a:lnTo>
                              <a:lnTo>
                                <a:pt x="1524" y="105"/>
                              </a:lnTo>
                              <a:lnTo>
                                <a:pt x="1503" y="98"/>
                              </a:lnTo>
                              <a:lnTo>
                                <a:pt x="1457" y="80"/>
                              </a:lnTo>
                              <a:lnTo>
                                <a:pt x="1411" y="65"/>
                              </a:lnTo>
                              <a:lnTo>
                                <a:pt x="1367" y="50"/>
                              </a:lnTo>
                              <a:lnTo>
                                <a:pt x="1323" y="38"/>
                              </a:lnTo>
                              <a:lnTo>
                                <a:pt x="1280" y="28"/>
                              </a:lnTo>
                              <a:lnTo>
                                <a:pt x="1238" y="19"/>
                              </a:lnTo>
                              <a:lnTo>
                                <a:pt x="1196" y="13"/>
                              </a:lnTo>
                              <a:lnTo>
                                <a:pt x="1156" y="7"/>
                              </a:lnTo>
                              <a:lnTo>
                                <a:pt x="1116" y="4"/>
                              </a:lnTo>
                              <a:lnTo>
                                <a:pt x="1077" y="2"/>
                              </a:lnTo>
                              <a:lnTo>
                                <a:pt x="1038" y="0"/>
                              </a:lnTo>
                              <a:lnTo>
                                <a:pt x="1001" y="2"/>
                              </a:lnTo>
                              <a:lnTo>
                                <a:pt x="965" y="4"/>
                              </a:lnTo>
                              <a:lnTo>
                                <a:pt x="928" y="8"/>
                              </a:lnTo>
                              <a:lnTo>
                                <a:pt x="894" y="13"/>
                              </a:lnTo>
                              <a:lnTo>
                                <a:pt x="859" y="19"/>
                              </a:lnTo>
                              <a:lnTo>
                                <a:pt x="827" y="28"/>
                              </a:lnTo>
                              <a:lnTo>
                                <a:pt x="795" y="37"/>
                              </a:lnTo>
                              <a:lnTo>
                                <a:pt x="763" y="47"/>
                              </a:lnTo>
                              <a:lnTo>
                                <a:pt x="733" y="59"/>
                              </a:lnTo>
                              <a:lnTo>
                                <a:pt x="703" y="73"/>
                              </a:lnTo>
                              <a:lnTo>
                                <a:pt x="675" y="86"/>
                              </a:lnTo>
                              <a:lnTo>
                                <a:pt x="647" y="101"/>
                              </a:lnTo>
                              <a:lnTo>
                                <a:pt x="620" y="118"/>
                              </a:lnTo>
                              <a:lnTo>
                                <a:pt x="594" y="135"/>
                              </a:lnTo>
                              <a:lnTo>
                                <a:pt x="570" y="154"/>
                              </a:lnTo>
                              <a:lnTo>
                                <a:pt x="545" y="172"/>
                              </a:lnTo>
                              <a:lnTo>
                                <a:pt x="522" y="192"/>
                              </a:lnTo>
                              <a:lnTo>
                                <a:pt x="501" y="213"/>
                              </a:lnTo>
                              <a:lnTo>
                                <a:pt x="480" y="236"/>
                              </a:lnTo>
                              <a:lnTo>
                                <a:pt x="459" y="258"/>
                              </a:lnTo>
                              <a:lnTo>
                                <a:pt x="440" y="282"/>
                              </a:lnTo>
                              <a:lnTo>
                                <a:pt x="448" y="290"/>
                              </a:lnTo>
                              <a:lnTo>
                                <a:pt x="461" y="303"/>
                              </a:lnTo>
                              <a:lnTo>
                                <a:pt x="480" y="321"/>
                              </a:lnTo>
                              <a:lnTo>
                                <a:pt x="504" y="343"/>
                              </a:lnTo>
                              <a:lnTo>
                                <a:pt x="533" y="371"/>
                              </a:lnTo>
                              <a:lnTo>
                                <a:pt x="567" y="403"/>
                              </a:lnTo>
                              <a:lnTo>
                                <a:pt x="607" y="440"/>
                              </a:lnTo>
                              <a:lnTo>
                                <a:pt x="653" y="480"/>
                              </a:lnTo>
                              <a:lnTo>
                                <a:pt x="658" y="518"/>
                              </a:lnTo>
                              <a:lnTo>
                                <a:pt x="667" y="554"/>
                              </a:lnTo>
                              <a:lnTo>
                                <a:pt x="677" y="590"/>
                              </a:lnTo>
                              <a:lnTo>
                                <a:pt x="688" y="625"/>
                              </a:lnTo>
                              <a:lnTo>
                                <a:pt x="702" y="661"/>
                              </a:lnTo>
                              <a:lnTo>
                                <a:pt x="716" y="695"/>
                              </a:lnTo>
                              <a:lnTo>
                                <a:pt x="733" y="728"/>
                              </a:lnTo>
                              <a:lnTo>
                                <a:pt x="751" y="762"/>
                              </a:lnTo>
                              <a:lnTo>
                                <a:pt x="768" y="794"/>
                              </a:lnTo>
                              <a:lnTo>
                                <a:pt x="788" y="825"/>
                              </a:lnTo>
                              <a:lnTo>
                                <a:pt x="808" y="855"/>
                              </a:lnTo>
                              <a:lnTo>
                                <a:pt x="831" y="885"/>
                              </a:lnTo>
                              <a:lnTo>
                                <a:pt x="852" y="913"/>
                              </a:lnTo>
                              <a:lnTo>
                                <a:pt x="875" y="940"/>
                              </a:lnTo>
                              <a:lnTo>
                                <a:pt x="898" y="966"/>
                              </a:lnTo>
                              <a:lnTo>
                                <a:pt x="922" y="990"/>
                              </a:lnTo>
                              <a:lnTo>
                                <a:pt x="767" y="1150"/>
                              </a:lnTo>
                              <a:lnTo>
                                <a:pt x="652" y="1271"/>
                              </a:lnTo>
                              <a:lnTo>
                                <a:pt x="569" y="1359"/>
                              </a:lnTo>
                              <a:lnTo>
                                <a:pt x="513" y="1419"/>
                              </a:lnTo>
                              <a:lnTo>
                                <a:pt x="479" y="1456"/>
                              </a:lnTo>
                              <a:lnTo>
                                <a:pt x="462" y="1476"/>
                              </a:lnTo>
                              <a:lnTo>
                                <a:pt x="455" y="1484"/>
                              </a:lnTo>
                              <a:lnTo>
                                <a:pt x="454" y="1486"/>
                              </a:lnTo>
                              <a:lnTo>
                                <a:pt x="463" y="1493"/>
                              </a:lnTo>
                              <a:lnTo>
                                <a:pt x="486" y="1509"/>
                              </a:lnTo>
                              <a:lnTo>
                                <a:pt x="514" y="1527"/>
                              </a:lnTo>
                              <a:lnTo>
                                <a:pt x="540" y="1543"/>
                              </a:lnTo>
                              <a:lnTo>
                                <a:pt x="590" y="1574"/>
                              </a:lnTo>
                              <a:lnTo>
                                <a:pt x="637" y="1602"/>
                              </a:lnTo>
                              <a:lnTo>
                                <a:pt x="683" y="1626"/>
                              </a:lnTo>
                              <a:lnTo>
                                <a:pt x="726" y="1647"/>
                              </a:lnTo>
                              <a:lnTo>
                                <a:pt x="767" y="1665"/>
                              </a:lnTo>
                              <a:lnTo>
                                <a:pt x="805" y="1679"/>
                              </a:lnTo>
                              <a:lnTo>
                                <a:pt x="842" y="1692"/>
                              </a:lnTo>
                              <a:lnTo>
                                <a:pt x="876" y="1702"/>
                              </a:lnTo>
                              <a:lnTo>
                                <a:pt x="908" y="1708"/>
                              </a:lnTo>
                              <a:lnTo>
                                <a:pt x="938" y="1714"/>
                              </a:lnTo>
                              <a:lnTo>
                                <a:pt x="966" y="1717"/>
                              </a:lnTo>
                              <a:lnTo>
                                <a:pt x="991" y="1718"/>
                              </a:lnTo>
                              <a:lnTo>
                                <a:pt x="1016" y="1718"/>
                              </a:lnTo>
                              <a:lnTo>
                                <a:pt x="1038" y="1716"/>
                              </a:lnTo>
                              <a:lnTo>
                                <a:pt x="1058" y="1714"/>
                              </a:lnTo>
                              <a:lnTo>
                                <a:pt x="1077" y="1709"/>
                              </a:lnTo>
                              <a:lnTo>
                                <a:pt x="1077" y="1733"/>
                              </a:lnTo>
                              <a:lnTo>
                                <a:pt x="1076" y="1759"/>
                              </a:lnTo>
                              <a:lnTo>
                                <a:pt x="1075" y="1788"/>
                              </a:lnTo>
                              <a:lnTo>
                                <a:pt x="1074" y="1820"/>
                              </a:lnTo>
                              <a:lnTo>
                                <a:pt x="1071" y="1857"/>
                              </a:lnTo>
                              <a:lnTo>
                                <a:pt x="1069" y="1895"/>
                              </a:lnTo>
                              <a:lnTo>
                                <a:pt x="1067" y="1937"/>
                              </a:lnTo>
                              <a:lnTo>
                                <a:pt x="1064" y="1982"/>
                              </a:lnTo>
                              <a:lnTo>
                                <a:pt x="1048" y="1999"/>
                              </a:lnTo>
                              <a:lnTo>
                                <a:pt x="1033" y="2017"/>
                              </a:lnTo>
                              <a:lnTo>
                                <a:pt x="1018" y="2036"/>
                              </a:lnTo>
                              <a:lnTo>
                                <a:pt x="1005" y="2053"/>
                              </a:lnTo>
                              <a:lnTo>
                                <a:pt x="991" y="2072"/>
                              </a:lnTo>
                              <a:lnTo>
                                <a:pt x="978" y="2091"/>
                              </a:lnTo>
                              <a:lnTo>
                                <a:pt x="966" y="2110"/>
                              </a:lnTo>
                              <a:lnTo>
                                <a:pt x="954" y="2129"/>
                              </a:lnTo>
                              <a:lnTo>
                                <a:pt x="932" y="2169"/>
                              </a:lnTo>
                              <a:lnTo>
                                <a:pt x="912" y="2209"/>
                              </a:lnTo>
                              <a:lnTo>
                                <a:pt x="894" y="2249"/>
                              </a:lnTo>
                              <a:lnTo>
                                <a:pt x="877" y="2290"/>
                              </a:lnTo>
                              <a:lnTo>
                                <a:pt x="863" y="2331"/>
                              </a:lnTo>
                              <a:lnTo>
                                <a:pt x="850" y="2373"/>
                              </a:lnTo>
                              <a:lnTo>
                                <a:pt x="839" y="2414"/>
                              </a:lnTo>
                              <a:lnTo>
                                <a:pt x="831" y="2456"/>
                              </a:lnTo>
                              <a:lnTo>
                                <a:pt x="823" y="2497"/>
                              </a:lnTo>
                              <a:lnTo>
                                <a:pt x="816" y="2538"/>
                              </a:lnTo>
                              <a:lnTo>
                                <a:pt x="812" y="2579"/>
                              </a:lnTo>
                              <a:lnTo>
                                <a:pt x="808" y="2619"/>
                              </a:lnTo>
                              <a:lnTo>
                                <a:pt x="668" y="2612"/>
                              </a:lnTo>
                              <a:lnTo>
                                <a:pt x="546" y="2605"/>
                              </a:lnTo>
                              <a:lnTo>
                                <a:pt x="440" y="2599"/>
                              </a:lnTo>
                              <a:lnTo>
                                <a:pt x="348" y="2595"/>
                              </a:lnTo>
                              <a:lnTo>
                                <a:pt x="270" y="2590"/>
                              </a:lnTo>
                              <a:lnTo>
                                <a:pt x="204" y="2587"/>
                              </a:lnTo>
                              <a:lnTo>
                                <a:pt x="150" y="2585"/>
                              </a:lnTo>
                              <a:lnTo>
                                <a:pt x="107" y="2583"/>
                              </a:lnTo>
                              <a:lnTo>
                                <a:pt x="73" y="2580"/>
                              </a:lnTo>
                              <a:lnTo>
                                <a:pt x="47" y="2579"/>
                              </a:lnTo>
                              <a:lnTo>
                                <a:pt x="28" y="2578"/>
                              </a:lnTo>
                              <a:lnTo>
                                <a:pt x="16" y="2577"/>
                              </a:lnTo>
                              <a:lnTo>
                                <a:pt x="7" y="2577"/>
                              </a:lnTo>
                              <a:lnTo>
                                <a:pt x="2" y="2577"/>
                              </a:lnTo>
                              <a:lnTo>
                                <a:pt x="1" y="2577"/>
                              </a:lnTo>
                              <a:lnTo>
                                <a:pt x="0" y="2577"/>
                              </a:lnTo>
                              <a:lnTo>
                                <a:pt x="2" y="2590"/>
                              </a:lnTo>
                              <a:lnTo>
                                <a:pt x="8" y="2625"/>
                              </a:lnTo>
                              <a:lnTo>
                                <a:pt x="10" y="2645"/>
                              </a:lnTo>
                              <a:lnTo>
                                <a:pt x="12" y="2667"/>
                              </a:lnTo>
                              <a:lnTo>
                                <a:pt x="15" y="2687"/>
                              </a:lnTo>
                              <a:lnTo>
                                <a:pt x="15" y="2705"/>
                              </a:lnTo>
                              <a:lnTo>
                                <a:pt x="24" y="2765"/>
                              </a:lnTo>
                              <a:lnTo>
                                <a:pt x="34" y="2821"/>
                              </a:lnTo>
                              <a:lnTo>
                                <a:pt x="45" y="2875"/>
                              </a:lnTo>
                              <a:lnTo>
                                <a:pt x="57" y="2923"/>
                              </a:lnTo>
                              <a:lnTo>
                                <a:pt x="69" y="2969"/>
                              </a:lnTo>
                              <a:lnTo>
                                <a:pt x="83" y="3012"/>
                              </a:lnTo>
                              <a:lnTo>
                                <a:pt x="98" y="3051"/>
                              </a:lnTo>
                              <a:lnTo>
                                <a:pt x="112" y="3088"/>
                              </a:lnTo>
                              <a:lnTo>
                                <a:pt x="129" y="3120"/>
                              </a:lnTo>
                              <a:lnTo>
                                <a:pt x="145" y="3151"/>
                              </a:lnTo>
                              <a:lnTo>
                                <a:pt x="161" y="3179"/>
                              </a:lnTo>
                              <a:lnTo>
                                <a:pt x="178" y="3203"/>
                              </a:lnTo>
                              <a:lnTo>
                                <a:pt x="194" y="3225"/>
                              </a:lnTo>
                              <a:lnTo>
                                <a:pt x="211" y="3246"/>
                              </a:lnTo>
                              <a:lnTo>
                                <a:pt x="229" y="3264"/>
                              </a:lnTo>
                              <a:lnTo>
                                <a:pt x="246" y="3280"/>
                              </a:lnTo>
                              <a:lnTo>
                                <a:pt x="262" y="3294"/>
                              </a:lnTo>
                              <a:lnTo>
                                <a:pt x="278" y="3306"/>
                              </a:lnTo>
                              <a:lnTo>
                                <a:pt x="293" y="3316"/>
                              </a:lnTo>
                              <a:lnTo>
                                <a:pt x="309" y="3325"/>
                              </a:lnTo>
                              <a:lnTo>
                                <a:pt x="323" y="3333"/>
                              </a:lnTo>
                              <a:lnTo>
                                <a:pt x="337" y="3340"/>
                              </a:lnTo>
                              <a:lnTo>
                                <a:pt x="350" y="3344"/>
                              </a:lnTo>
                              <a:lnTo>
                                <a:pt x="362" y="3347"/>
                              </a:lnTo>
                              <a:lnTo>
                                <a:pt x="382" y="3353"/>
                              </a:lnTo>
                              <a:lnTo>
                                <a:pt x="398" y="3355"/>
                              </a:lnTo>
                              <a:lnTo>
                                <a:pt x="409" y="3356"/>
                              </a:lnTo>
                              <a:lnTo>
                                <a:pt x="412" y="3356"/>
                              </a:lnTo>
                              <a:lnTo>
                                <a:pt x="424" y="3361"/>
                              </a:lnTo>
                              <a:lnTo>
                                <a:pt x="461" y="3372"/>
                              </a:lnTo>
                              <a:lnTo>
                                <a:pt x="517" y="3387"/>
                              </a:lnTo>
                              <a:lnTo>
                                <a:pt x="591" y="3406"/>
                              </a:lnTo>
                              <a:lnTo>
                                <a:pt x="633" y="3415"/>
                              </a:lnTo>
                              <a:lnTo>
                                <a:pt x="678" y="3424"/>
                              </a:lnTo>
                              <a:lnTo>
                                <a:pt x="726" y="3433"/>
                              </a:lnTo>
                              <a:lnTo>
                                <a:pt x="776" y="3439"/>
                              </a:lnTo>
                              <a:lnTo>
                                <a:pt x="828" y="3446"/>
                              </a:lnTo>
                              <a:lnTo>
                                <a:pt x="883" y="3450"/>
                              </a:lnTo>
                              <a:lnTo>
                                <a:pt x="937" y="3454"/>
                              </a:lnTo>
                              <a:lnTo>
                                <a:pt x="993" y="3455"/>
                              </a:lnTo>
                              <a:lnTo>
                                <a:pt x="993" y="3520"/>
                              </a:lnTo>
                              <a:lnTo>
                                <a:pt x="993" y="3570"/>
                              </a:lnTo>
                              <a:lnTo>
                                <a:pt x="993" y="3605"/>
                              </a:lnTo>
                              <a:lnTo>
                                <a:pt x="993" y="3629"/>
                              </a:lnTo>
                              <a:lnTo>
                                <a:pt x="993" y="3644"/>
                              </a:lnTo>
                              <a:lnTo>
                                <a:pt x="993" y="3650"/>
                              </a:lnTo>
                              <a:lnTo>
                                <a:pt x="993" y="3654"/>
                              </a:lnTo>
                              <a:lnTo>
                                <a:pt x="993" y="3654"/>
                              </a:lnTo>
                              <a:lnTo>
                                <a:pt x="1004" y="3649"/>
                              </a:lnTo>
                              <a:lnTo>
                                <a:pt x="1033" y="3636"/>
                              </a:lnTo>
                              <a:lnTo>
                                <a:pt x="1077" y="3615"/>
                              </a:lnTo>
                              <a:lnTo>
                                <a:pt x="1132" y="3587"/>
                              </a:lnTo>
                              <a:lnTo>
                                <a:pt x="1146" y="3610"/>
                              </a:lnTo>
                              <a:lnTo>
                                <a:pt x="1159" y="3635"/>
                              </a:lnTo>
                              <a:lnTo>
                                <a:pt x="1173" y="3658"/>
                              </a:lnTo>
                              <a:lnTo>
                                <a:pt x="1188" y="3680"/>
                              </a:lnTo>
                              <a:lnTo>
                                <a:pt x="1202" y="3703"/>
                              </a:lnTo>
                              <a:lnTo>
                                <a:pt x="1218" y="3725"/>
                              </a:lnTo>
                              <a:lnTo>
                                <a:pt x="1232" y="3746"/>
                              </a:lnTo>
                              <a:lnTo>
                                <a:pt x="1248" y="3767"/>
                              </a:lnTo>
                              <a:lnTo>
                                <a:pt x="1050" y="3935"/>
                              </a:lnTo>
                              <a:lnTo>
                                <a:pt x="902" y="4064"/>
                              </a:lnTo>
                              <a:lnTo>
                                <a:pt x="794" y="4157"/>
                              </a:lnTo>
                              <a:lnTo>
                                <a:pt x="720" y="4221"/>
                              </a:lnTo>
                              <a:lnTo>
                                <a:pt x="674" y="4259"/>
                              </a:lnTo>
                              <a:lnTo>
                                <a:pt x="650" y="4281"/>
                              </a:lnTo>
                              <a:lnTo>
                                <a:pt x="641" y="4289"/>
                              </a:lnTo>
                              <a:lnTo>
                                <a:pt x="638" y="4291"/>
                              </a:lnTo>
                              <a:lnTo>
                                <a:pt x="650" y="4301"/>
                              </a:lnTo>
                              <a:lnTo>
                                <a:pt x="677" y="4323"/>
                              </a:lnTo>
                              <a:lnTo>
                                <a:pt x="711" y="4350"/>
                              </a:lnTo>
                              <a:lnTo>
                                <a:pt x="737" y="4376"/>
                              </a:lnTo>
                              <a:lnTo>
                                <a:pt x="786" y="4414"/>
                              </a:lnTo>
                              <a:lnTo>
                                <a:pt x="833" y="4448"/>
                              </a:lnTo>
                              <a:lnTo>
                                <a:pt x="877" y="4479"/>
                              </a:lnTo>
                              <a:lnTo>
                                <a:pt x="919" y="4507"/>
                              </a:lnTo>
                              <a:lnTo>
                                <a:pt x="961" y="4531"/>
                              </a:lnTo>
                              <a:lnTo>
                                <a:pt x="1000" y="4552"/>
                              </a:lnTo>
                              <a:lnTo>
                                <a:pt x="1038" y="4570"/>
                              </a:lnTo>
                              <a:lnTo>
                                <a:pt x="1074" y="4587"/>
                              </a:lnTo>
                              <a:lnTo>
                                <a:pt x="1108" y="4599"/>
                              </a:lnTo>
                              <a:lnTo>
                                <a:pt x="1141" y="4610"/>
                              </a:lnTo>
                              <a:lnTo>
                                <a:pt x="1172" y="4619"/>
                              </a:lnTo>
                              <a:lnTo>
                                <a:pt x="1201" y="4626"/>
                              </a:lnTo>
                              <a:lnTo>
                                <a:pt x="1229" y="4630"/>
                              </a:lnTo>
                              <a:lnTo>
                                <a:pt x="1256" y="4633"/>
                              </a:lnTo>
                              <a:lnTo>
                                <a:pt x="1280" y="4635"/>
                              </a:lnTo>
                              <a:lnTo>
                                <a:pt x="1302" y="4635"/>
                              </a:lnTo>
                              <a:lnTo>
                                <a:pt x="1324" y="4633"/>
                              </a:lnTo>
                              <a:lnTo>
                                <a:pt x="1344" y="4631"/>
                              </a:lnTo>
                              <a:lnTo>
                                <a:pt x="1362" y="4628"/>
                              </a:lnTo>
                              <a:lnTo>
                                <a:pt x="1380" y="4623"/>
                              </a:lnTo>
                              <a:lnTo>
                                <a:pt x="1395" y="4619"/>
                              </a:lnTo>
                              <a:lnTo>
                                <a:pt x="1409" y="4613"/>
                              </a:lnTo>
                              <a:lnTo>
                                <a:pt x="1422" y="4609"/>
                              </a:lnTo>
                              <a:lnTo>
                                <a:pt x="1433" y="4603"/>
                              </a:lnTo>
                              <a:lnTo>
                                <a:pt x="1451" y="4592"/>
                              </a:lnTo>
                              <a:lnTo>
                                <a:pt x="1464" y="4583"/>
                              </a:lnTo>
                              <a:lnTo>
                                <a:pt x="1472" y="4577"/>
                              </a:lnTo>
                              <a:lnTo>
                                <a:pt x="1474" y="4575"/>
                              </a:lnTo>
                              <a:lnTo>
                                <a:pt x="1488" y="4569"/>
                              </a:lnTo>
                              <a:lnTo>
                                <a:pt x="1522" y="4554"/>
                              </a:lnTo>
                              <a:lnTo>
                                <a:pt x="1546" y="4541"/>
                              </a:lnTo>
                              <a:lnTo>
                                <a:pt x="1575" y="4527"/>
                              </a:lnTo>
                              <a:lnTo>
                                <a:pt x="1608" y="4510"/>
                              </a:lnTo>
                              <a:lnTo>
                                <a:pt x="1643" y="4491"/>
                              </a:lnTo>
                              <a:lnTo>
                                <a:pt x="1681" y="4469"/>
                              </a:lnTo>
                              <a:lnTo>
                                <a:pt x="1720" y="4445"/>
                              </a:lnTo>
                              <a:lnTo>
                                <a:pt x="1762" y="4418"/>
                              </a:lnTo>
                              <a:lnTo>
                                <a:pt x="1803" y="4389"/>
                              </a:lnTo>
                              <a:lnTo>
                                <a:pt x="1846" y="4357"/>
                              </a:lnTo>
                              <a:lnTo>
                                <a:pt x="1888" y="4324"/>
                              </a:lnTo>
                              <a:lnTo>
                                <a:pt x="1909" y="4306"/>
                              </a:lnTo>
                              <a:lnTo>
                                <a:pt x="1929" y="4287"/>
                              </a:lnTo>
                              <a:lnTo>
                                <a:pt x="1950" y="4268"/>
                              </a:lnTo>
                              <a:lnTo>
                                <a:pt x="1970" y="4248"/>
                              </a:lnTo>
                              <a:lnTo>
                                <a:pt x="2044" y="4330"/>
                              </a:lnTo>
                              <a:lnTo>
                                <a:pt x="2083" y="4373"/>
                              </a:lnTo>
                              <a:lnTo>
                                <a:pt x="2096" y="4388"/>
                              </a:lnTo>
                              <a:lnTo>
                                <a:pt x="2098" y="4390"/>
                              </a:lnTo>
                              <a:lnTo>
                                <a:pt x="2101" y="4383"/>
                              </a:lnTo>
                              <a:lnTo>
                                <a:pt x="2111" y="4360"/>
                              </a:lnTo>
                              <a:lnTo>
                                <a:pt x="2127" y="4327"/>
                              </a:lnTo>
                              <a:lnTo>
                                <a:pt x="2144" y="4284"/>
                              </a:lnTo>
                              <a:lnTo>
                                <a:pt x="2154" y="4259"/>
                              </a:lnTo>
                              <a:lnTo>
                                <a:pt x="2164" y="4233"/>
                              </a:lnTo>
                              <a:lnTo>
                                <a:pt x="2172" y="4204"/>
                              </a:lnTo>
                              <a:lnTo>
                                <a:pt x="2181" y="4175"/>
                              </a:lnTo>
                              <a:lnTo>
                                <a:pt x="2190" y="4145"/>
                              </a:lnTo>
                              <a:lnTo>
                                <a:pt x="2198" y="4114"/>
                              </a:lnTo>
                              <a:lnTo>
                                <a:pt x="2206" y="4082"/>
                              </a:lnTo>
                              <a:lnTo>
                                <a:pt x="2211" y="4050"/>
                              </a:lnTo>
                              <a:lnTo>
                                <a:pt x="2218" y="4014"/>
                              </a:lnTo>
                              <a:lnTo>
                                <a:pt x="2222" y="3980"/>
                              </a:lnTo>
                              <a:lnTo>
                                <a:pt x="2226" y="3944"/>
                              </a:lnTo>
                              <a:lnTo>
                                <a:pt x="2229" y="3910"/>
                              </a:lnTo>
                              <a:lnTo>
                                <a:pt x="2230" y="3877"/>
                              </a:lnTo>
                              <a:lnTo>
                                <a:pt x="2231" y="3843"/>
                              </a:lnTo>
                              <a:lnTo>
                                <a:pt x="2231" y="3810"/>
                              </a:lnTo>
                              <a:lnTo>
                                <a:pt x="2229" y="3777"/>
                              </a:lnTo>
                              <a:lnTo>
                                <a:pt x="2227" y="3746"/>
                              </a:lnTo>
                              <a:lnTo>
                                <a:pt x="2224" y="3713"/>
                              </a:lnTo>
                              <a:lnTo>
                                <a:pt x="2220" y="3682"/>
                              </a:lnTo>
                              <a:lnTo>
                                <a:pt x="2215" y="3652"/>
                              </a:lnTo>
                              <a:lnTo>
                                <a:pt x="2209" y="3622"/>
                              </a:lnTo>
                              <a:lnTo>
                                <a:pt x="2202" y="3593"/>
                              </a:lnTo>
                              <a:lnTo>
                                <a:pt x="2195" y="3564"/>
                              </a:lnTo>
                              <a:lnTo>
                                <a:pt x="2187" y="3535"/>
                              </a:lnTo>
                              <a:lnTo>
                                <a:pt x="2178" y="3507"/>
                              </a:lnTo>
                              <a:lnTo>
                                <a:pt x="2168" y="3479"/>
                              </a:lnTo>
                              <a:lnTo>
                                <a:pt x="2157" y="3453"/>
                              </a:lnTo>
                              <a:lnTo>
                                <a:pt x="2146" y="3426"/>
                              </a:lnTo>
                              <a:lnTo>
                                <a:pt x="2135" y="3401"/>
                              </a:lnTo>
                              <a:lnTo>
                                <a:pt x="2123" y="3375"/>
                              </a:lnTo>
                              <a:lnTo>
                                <a:pt x="2109" y="3351"/>
                              </a:lnTo>
                              <a:lnTo>
                                <a:pt x="2096" y="3327"/>
                              </a:lnTo>
                              <a:lnTo>
                                <a:pt x="2081" y="3304"/>
                              </a:lnTo>
                              <a:lnTo>
                                <a:pt x="2067" y="3281"/>
                              </a:lnTo>
                              <a:lnTo>
                                <a:pt x="2053" y="3259"/>
                              </a:lnTo>
                              <a:lnTo>
                                <a:pt x="2037" y="3237"/>
                              </a:lnTo>
                              <a:lnTo>
                                <a:pt x="2020" y="3216"/>
                              </a:lnTo>
                              <a:lnTo>
                                <a:pt x="2005" y="3196"/>
                              </a:lnTo>
                              <a:lnTo>
                                <a:pt x="1987" y="3176"/>
                              </a:lnTo>
                              <a:lnTo>
                                <a:pt x="1970" y="3158"/>
                              </a:lnTo>
                              <a:lnTo>
                                <a:pt x="2029" y="3108"/>
                              </a:lnTo>
                              <a:lnTo>
                                <a:pt x="2080" y="3064"/>
                              </a:lnTo>
                              <a:lnTo>
                                <a:pt x="2123" y="3028"/>
                              </a:lnTo>
                              <a:lnTo>
                                <a:pt x="2157" y="2999"/>
                              </a:lnTo>
                              <a:lnTo>
                                <a:pt x="2184" y="2976"/>
                              </a:lnTo>
                              <a:lnTo>
                                <a:pt x="2204" y="2959"/>
                              </a:lnTo>
                              <a:lnTo>
                                <a:pt x="2211" y="2952"/>
                              </a:lnTo>
                              <a:lnTo>
                                <a:pt x="2218" y="2949"/>
                              </a:lnTo>
                              <a:lnTo>
                                <a:pt x="2222" y="2946"/>
                              </a:lnTo>
                              <a:lnTo>
                                <a:pt x="2226" y="2946"/>
                              </a:lnTo>
                              <a:lnTo>
                                <a:pt x="2217" y="2932"/>
                              </a:lnTo>
                              <a:lnTo>
                                <a:pt x="2208" y="2920"/>
                              </a:lnTo>
                              <a:lnTo>
                                <a:pt x="2199" y="2908"/>
                              </a:lnTo>
                              <a:lnTo>
                                <a:pt x="2189" y="2897"/>
                              </a:lnTo>
                              <a:lnTo>
                                <a:pt x="2178" y="2887"/>
                              </a:lnTo>
                              <a:lnTo>
                                <a:pt x="2167" y="2876"/>
                              </a:lnTo>
                              <a:lnTo>
                                <a:pt x="2156" y="2866"/>
                              </a:lnTo>
                              <a:lnTo>
                                <a:pt x="2144" y="2857"/>
                              </a:lnTo>
                              <a:lnTo>
                                <a:pt x="2119" y="2839"/>
                              </a:lnTo>
                              <a:lnTo>
                                <a:pt x="2094" y="2821"/>
                              </a:lnTo>
                              <a:lnTo>
                                <a:pt x="2068" y="2806"/>
                              </a:lnTo>
                              <a:lnTo>
                                <a:pt x="2042" y="2789"/>
                              </a:lnTo>
                              <a:lnTo>
                                <a:pt x="2003" y="2770"/>
                              </a:lnTo>
                              <a:lnTo>
                                <a:pt x="1965" y="2752"/>
                              </a:lnTo>
                              <a:lnTo>
                                <a:pt x="1927" y="2736"/>
                              </a:lnTo>
                              <a:lnTo>
                                <a:pt x="1889" y="2720"/>
                              </a:lnTo>
                              <a:lnTo>
                                <a:pt x="1853" y="2706"/>
                              </a:lnTo>
                              <a:lnTo>
                                <a:pt x="1816" y="2693"/>
                              </a:lnTo>
                              <a:lnTo>
                                <a:pt x="1780" y="2680"/>
                              </a:lnTo>
                              <a:lnTo>
                                <a:pt x="1744" y="2669"/>
                              </a:lnTo>
                              <a:lnTo>
                                <a:pt x="1744" y="2661"/>
                              </a:lnTo>
                              <a:lnTo>
                                <a:pt x="1823" y="2667"/>
                              </a:lnTo>
                              <a:lnTo>
                                <a:pt x="1891" y="2673"/>
                              </a:lnTo>
                              <a:lnTo>
                                <a:pt x="1947" y="2677"/>
                              </a:lnTo>
                              <a:lnTo>
                                <a:pt x="1994" y="2681"/>
                              </a:lnTo>
                              <a:lnTo>
                                <a:pt x="2029" y="2685"/>
                              </a:lnTo>
                              <a:lnTo>
                                <a:pt x="2057" y="2688"/>
                              </a:lnTo>
                              <a:lnTo>
                                <a:pt x="2075" y="2689"/>
                              </a:lnTo>
                              <a:lnTo>
                                <a:pt x="2084" y="2690"/>
                              </a:lnTo>
                              <a:lnTo>
                                <a:pt x="2086" y="2675"/>
                              </a:lnTo>
                              <a:lnTo>
                                <a:pt x="2088" y="2658"/>
                              </a:lnTo>
                              <a:lnTo>
                                <a:pt x="2089" y="2643"/>
                              </a:lnTo>
                              <a:lnTo>
                                <a:pt x="2089" y="2627"/>
                              </a:lnTo>
                              <a:lnTo>
                                <a:pt x="2088" y="2595"/>
                              </a:lnTo>
                              <a:lnTo>
                                <a:pt x="2086" y="2565"/>
                              </a:lnTo>
                              <a:lnTo>
                                <a:pt x="2080" y="2534"/>
                              </a:lnTo>
                              <a:lnTo>
                                <a:pt x="2074" y="2505"/>
                              </a:lnTo>
                              <a:lnTo>
                                <a:pt x="2066" y="2476"/>
                              </a:lnTo>
                              <a:lnTo>
                                <a:pt x="2056" y="2450"/>
                              </a:lnTo>
                              <a:lnTo>
                                <a:pt x="2037" y="2402"/>
                              </a:lnTo>
                              <a:lnTo>
                                <a:pt x="2018" y="2355"/>
                              </a:lnTo>
                              <a:lnTo>
                                <a:pt x="1998" y="2310"/>
                              </a:lnTo>
                              <a:lnTo>
                                <a:pt x="1977" y="2266"/>
                              </a:lnTo>
                              <a:lnTo>
                                <a:pt x="1956" y="2225"/>
                              </a:lnTo>
                              <a:lnTo>
                                <a:pt x="1934" y="2185"/>
                              </a:lnTo>
                              <a:lnTo>
                                <a:pt x="1911" y="2147"/>
                              </a:lnTo>
                              <a:lnTo>
                                <a:pt x="1887" y="2110"/>
                              </a:lnTo>
                              <a:lnTo>
                                <a:pt x="1863" y="2073"/>
                              </a:lnTo>
                              <a:lnTo>
                                <a:pt x="1838" y="2040"/>
                              </a:lnTo>
                              <a:lnTo>
                                <a:pt x="1813" y="2007"/>
                              </a:lnTo>
                              <a:lnTo>
                                <a:pt x="1787" y="1976"/>
                              </a:lnTo>
                              <a:lnTo>
                                <a:pt x="1761" y="1947"/>
                              </a:lnTo>
                              <a:lnTo>
                                <a:pt x="1734" y="1918"/>
                              </a:lnTo>
                              <a:lnTo>
                                <a:pt x="1706" y="1891"/>
                              </a:lnTo>
                              <a:lnTo>
                                <a:pt x="1679" y="1866"/>
                              </a:lnTo>
                              <a:lnTo>
                                <a:pt x="1650" y="1843"/>
                              </a:lnTo>
                              <a:lnTo>
                                <a:pt x="1621" y="1819"/>
                              </a:lnTo>
                              <a:lnTo>
                                <a:pt x="1592" y="1798"/>
                              </a:lnTo>
                              <a:lnTo>
                                <a:pt x="1563" y="1779"/>
                              </a:lnTo>
                              <a:lnTo>
                                <a:pt x="1533" y="1760"/>
                              </a:lnTo>
                              <a:lnTo>
                                <a:pt x="1503" y="1744"/>
                              </a:lnTo>
                              <a:lnTo>
                                <a:pt x="1473" y="1728"/>
                              </a:lnTo>
                              <a:lnTo>
                                <a:pt x="1442" y="1714"/>
                              </a:lnTo>
                              <a:lnTo>
                                <a:pt x="1412" y="1700"/>
                              </a:lnTo>
                              <a:lnTo>
                                <a:pt x="1381" y="1689"/>
                              </a:lnTo>
                              <a:lnTo>
                                <a:pt x="1350" y="1678"/>
                              </a:lnTo>
                              <a:lnTo>
                                <a:pt x="1319" y="1669"/>
                              </a:lnTo>
                              <a:lnTo>
                                <a:pt x="1288" y="1662"/>
                              </a:lnTo>
                              <a:lnTo>
                                <a:pt x="1257" y="1655"/>
                              </a:lnTo>
                              <a:lnTo>
                                <a:pt x="1226" y="1649"/>
                              </a:lnTo>
                              <a:lnTo>
                                <a:pt x="1193" y="164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6" name="Frihåndsform 16" descr="Kronblad"/>
                      <wps:cNvSpPr>
                        <a:spLocks/>
                      </wps:cNvSpPr>
                      <wps:spPr bwMode="auto">
                        <a:xfrm rot="1343236">
                          <a:off x="3657600" y="2209800"/>
                          <a:ext cx="670997" cy="480794"/>
                        </a:xfrm>
                        <a:custGeom>
                          <a:avLst/>
                          <a:gdLst>
                            <a:gd name="T0" fmla="*/ 2851 w 3095"/>
                            <a:gd name="T1" fmla="*/ 1551 h 2224"/>
                            <a:gd name="T2" fmla="*/ 2933 w 3095"/>
                            <a:gd name="T3" fmla="*/ 1269 h 2224"/>
                            <a:gd name="T4" fmla="*/ 3091 w 3095"/>
                            <a:gd name="T5" fmla="*/ 1226 h 2224"/>
                            <a:gd name="T6" fmla="*/ 3044 w 3095"/>
                            <a:gd name="T7" fmla="*/ 1052 h 2224"/>
                            <a:gd name="T8" fmla="*/ 2953 w 3095"/>
                            <a:gd name="T9" fmla="*/ 876 h 2224"/>
                            <a:gd name="T10" fmla="*/ 2834 w 3095"/>
                            <a:gd name="T11" fmla="*/ 726 h 2224"/>
                            <a:gd name="T12" fmla="*/ 2700 w 3095"/>
                            <a:gd name="T13" fmla="*/ 616 h 2224"/>
                            <a:gd name="T14" fmla="*/ 2556 w 3095"/>
                            <a:gd name="T15" fmla="*/ 542 h 2224"/>
                            <a:gd name="T16" fmla="*/ 2441 w 3095"/>
                            <a:gd name="T17" fmla="*/ 379 h 2224"/>
                            <a:gd name="T18" fmla="*/ 2450 w 3095"/>
                            <a:gd name="T19" fmla="*/ 210 h 2224"/>
                            <a:gd name="T20" fmla="*/ 2287 w 3095"/>
                            <a:gd name="T21" fmla="*/ 216 h 2224"/>
                            <a:gd name="T22" fmla="*/ 2080 w 3095"/>
                            <a:gd name="T23" fmla="*/ 259 h 2224"/>
                            <a:gd name="T24" fmla="*/ 1905 w 3095"/>
                            <a:gd name="T25" fmla="*/ 326 h 2224"/>
                            <a:gd name="T26" fmla="*/ 1761 w 3095"/>
                            <a:gd name="T27" fmla="*/ 412 h 2224"/>
                            <a:gd name="T28" fmla="*/ 1645 w 3095"/>
                            <a:gd name="T29" fmla="*/ 515 h 2224"/>
                            <a:gd name="T30" fmla="*/ 1526 w 3095"/>
                            <a:gd name="T31" fmla="*/ 528 h 2224"/>
                            <a:gd name="T32" fmla="*/ 1390 w 3095"/>
                            <a:gd name="T33" fmla="*/ 474 h 2224"/>
                            <a:gd name="T34" fmla="*/ 1062 w 3095"/>
                            <a:gd name="T35" fmla="*/ 958 h 2224"/>
                            <a:gd name="T36" fmla="*/ 1133 w 3095"/>
                            <a:gd name="T37" fmla="*/ 822 h 2224"/>
                            <a:gd name="T38" fmla="*/ 1436 w 3095"/>
                            <a:gd name="T39" fmla="*/ 277 h 2224"/>
                            <a:gd name="T40" fmla="*/ 1522 w 3095"/>
                            <a:gd name="T41" fmla="*/ 103 h 2224"/>
                            <a:gd name="T42" fmla="*/ 1335 w 3095"/>
                            <a:gd name="T43" fmla="*/ 23 h 2224"/>
                            <a:gd name="T44" fmla="*/ 976 w 3095"/>
                            <a:gd name="T45" fmla="*/ 4 h 2224"/>
                            <a:gd name="T46" fmla="*/ 651 w 3095"/>
                            <a:gd name="T47" fmla="*/ 65 h 2224"/>
                            <a:gd name="T48" fmla="*/ 392 w 3095"/>
                            <a:gd name="T49" fmla="*/ 194 h 2224"/>
                            <a:gd name="T50" fmla="*/ 201 w 3095"/>
                            <a:gd name="T51" fmla="*/ 374 h 2224"/>
                            <a:gd name="T52" fmla="*/ 126 w 3095"/>
                            <a:gd name="T53" fmla="*/ 549 h 2224"/>
                            <a:gd name="T54" fmla="*/ 611 w 3095"/>
                            <a:gd name="T55" fmla="*/ 870 h 2224"/>
                            <a:gd name="T56" fmla="*/ 452 w 3095"/>
                            <a:gd name="T57" fmla="*/ 778 h 2224"/>
                            <a:gd name="T58" fmla="*/ 26 w 3095"/>
                            <a:gd name="T59" fmla="*/ 538 h 2224"/>
                            <a:gd name="T60" fmla="*/ 48 w 3095"/>
                            <a:gd name="T61" fmla="*/ 570 h 2224"/>
                            <a:gd name="T62" fmla="*/ 440 w 3095"/>
                            <a:gd name="T63" fmla="*/ 980 h 2224"/>
                            <a:gd name="T64" fmla="*/ 762 w 3095"/>
                            <a:gd name="T65" fmla="*/ 1291 h 2224"/>
                            <a:gd name="T66" fmla="*/ 805 w 3095"/>
                            <a:gd name="T67" fmla="*/ 1320 h 2224"/>
                            <a:gd name="T68" fmla="*/ 940 w 3095"/>
                            <a:gd name="T69" fmla="*/ 1122 h 2224"/>
                            <a:gd name="T70" fmla="*/ 507 w 3095"/>
                            <a:gd name="T71" fmla="*/ 1881 h 2224"/>
                            <a:gd name="T72" fmla="*/ 431 w 3095"/>
                            <a:gd name="T73" fmla="*/ 2040 h 2224"/>
                            <a:gd name="T74" fmla="*/ 456 w 3095"/>
                            <a:gd name="T75" fmla="*/ 2081 h 2224"/>
                            <a:gd name="T76" fmla="*/ 674 w 3095"/>
                            <a:gd name="T77" fmla="*/ 2167 h 2224"/>
                            <a:gd name="T78" fmla="*/ 992 w 3095"/>
                            <a:gd name="T79" fmla="*/ 2224 h 2224"/>
                            <a:gd name="T80" fmla="*/ 1192 w 3095"/>
                            <a:gd name="T81" fmla="*/ 2197 h 2224"/>
                            <a:gd name="T82" fmla="*/ 1299 w 3095"/>
                            <a:gd name="T83" fmla="*/ 2134 h 2224"/>
                            <a:gd name="T84" fmla="*/ 1375 w 3095"/>
                            <a:gd name="T85" fmla="*/ 2050 h 2224"/>
                            <a:gd name="T86" fmla="*/ 1557 w 3095"/>
                            <a:gd name="T87" fmla="*/ 1836 h 2224"/>
                            <a:gd name="T88" fmla="*/ 1706 w 3095"/>
                            <a:gd name="T89" fmla="*/ 1590 h 2224"/>
                            <a:gd name="T90" fmla="*/ 1607 w 3095"/>
                            <a:gd name="T91" fmla="*/ 1504 h 2224"/>
                            <a:gd name="T92" fmla="*/ 1261 w 3095"/>
                            <a:gd name="T93" fmla="*/ 1279 h 2224"/>
                            <a:gd name="T94" fmla="*/ 1823 w 3095"/>
                            <a:gd name="T95" fmla="*/ 1591 h 2224"/>
                            <a:gd name="T96" fmla="*/ 1918 w 3095"/>
                            <a:gd name="T97" fmla="*/ 1618 h 2224"/>
                            <a:gd name="T98" fmla="*/ 1924 w 3095"/>
                            <a:gd name="T99" fmla="*/ 1301 h 2224"/>
                            <a:gd name="T100" fmla="*/ 1927 w 3095"/>
                            <a:gd name="T101" fmla="*/ 1113 h 2224"/>
                            <a:gd name="T102" fmla="*/ 2077 w 3095"/>
                            <a:gd name="T103" fmla="*/ 1197 h 2224"/>
                            <a:gd name="T104" fmla="*/ 2230 w 3095"/>
                            <a:gd name="T105" fmla="*/ 1250 h 2224"/>
                            <a:gd name="T106" fmla="*/ 2075 w 3095"/>
                            <a:gd name="T107" fmla="*/ 1899 h 2224"/>
                            <a:gd name="T108" fmla="*/ 2188 w 3095"/>
                            <a:gd name="T109" fmla="*/ 1916 h 2224"/>
                            <a:gd name="T110" fmla="*/ 2482 w 3095"/>
                            <a:gd name="T111" fmla="*/ 1899 h 2224"/>
                            <a:gd name="T112" fmla="*/ 2660 w 3095"/>
                            <a:gd name="T113" fmla="*/ 1835 h 2224"/>
                            <a:gd name="T114" fmla="*/ 2748 w 3095"/>
                            <a:gd name="T115" fmla="*/ 1757 h 2224"/>
                            <a:gd name="T116" fmla="*/ 2783 w 3095"/>
                            <a:gd name="T117" fmla="*/ 1688 h 22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3095" h="2224">
                              <a:moveTo>
                                <a:pt x="2783" y="1688"/>
                              </a:moveTo>
                              <a:lnTo>
                                <a:pt x="2788" y="1679"/>
                              </a:lnTo>
                              <a:lnTo>
                                <a:pt x="2803" y="1652"/>
                              </a:lnTo>
                              <a:lnTo>
                                <a:pt x="2814" y="1632"/>
                              </a:lnTo>
                              <a:lnTo>
                                <a:pt x="2825" y="1608"/>
                              </a:lnTo>
                              <a:lnTo>
                                <a:pt x="2837" y="1581"/>
                              </a:lnTo>
                              <a:lnTo>
                                <a:pt x="2851" y="1551"/>
                              </a:lnTo>
                              <a:lnTo>
                                <a:pt x="2864" y="1517"/>
                              </a:lnTo>
                              <a:lnTo>
                                <a:pt x="2877" y="1481"/>
                              </a:lnTo>
                              <a:lnTo>
                                <a:pt x="2891" y="1443"/>
                              </a:lnTo>
                              <a:lnTo>
                                <a:pt x="2903" y="1402"/>
                              </a:lnTo>
                              <a:lnTo>
                                <a:pt x="2914" y="1359"/>
                              </a:lnTo>
                              <a:lnTo>
                                <a:pt x="2924" y="1314"/>
                              </a:lnTo>
                              <a:lnTo>
                                <a:pt x="2933" y="1269"/>
                              </a:lnTo>
                              <a:lnTo>
                                <a:pt x="2939" y="1221"/>
                              </a:lnTo>
                              <a:lnTo>
                                <a:pt x="3029" y="1238"/>
                              </a:lnTo>
                              <a:lnTo>
                                <a:pt x="3075" y="1246"/>
                              </a:lnTo>
                              <a:lnTo>
                                <a:pt x="3093" y="1249"/>
                              </a:lnTo>
                              <a:lnTo>
                                <a:pt x="3095" y="1250"/>
                              </a:lnTo>
                              <a:lnTo>
                                <a:pt x="3094" y="1243"/>
                              </a:lnTo>
                              <a:lnTo>
                                <a:pt x="3091" y="1226"/>
                              </a:lnTo>
                              <a:lnTo>
                                <a:pt x="3087" y="1198"/>
                              </a:lnTo>
                              <a:lnTo>
                                <a:pt x="3079" y="1162"/>
                              </a:lnTo>
                              <a:lnTo>
                                <a:pt x="3074" y="1142"/>
                              </a:lnTo>
                              <a:lnTo>
                                <a:pt x="3068" y="1121"/>
                              </a:lnTo>
                              <a:lnTo>
                                <a:pt x="3060" y="1099"/>
                              </a:lnTo>
                              <a:lnTo>
                                <a:pt x="3053" y="1076"/>
                              </a:lnTo>
                              <a:lnTo>
                                <a:pt x="3044" y="1052"/>
                              </a:lnTo>
                              <a:lnTo>
                                <a:pt x="3034" y="1028"/>
                              </a:lnTo>
                              <a:lnTo>
                                <a:pt x="3023" y="1005"/>
                              </a:lnTo>
                              <a:lnTo>
                                <a:pt x="3009" y="980"/>
                              </a:lnTo>
                              <a:lnTo>
                                <a:pt x="2996" y="953"/>
                              </a:lnTo>
                              <a:lnTo>
                                <a:pt x="2982" y="926"/>
                              </a:lnTo>
                              <a:lnTo>
                                <a:pt x="2967" y="900"/>
                              </a:lnTo>
                              <a:lnTo>
                                <a:pt x="2953" y="876"/>
                              </a:lnTo>
                              <a:lnTo>
                                <a:pt x="2936" y="852"/>
                              </a:lnTo>
                              <a:lnTo>
                                <a:pt x="2921" y="829"/>
                              </a:lnTo>
                              <a:lnTo>
                                <a:pt x="2904" y="807"/>
                              </a:lnTo>
                              <a:lnTo>
                                <a:pt x="2887" y="786"/>
                              </a:lnTo>
                              <a:lnTo>
                                <a:pt x="2869" y="765"/>
                              </a:lnTo>
                              <a:lnTo>
                                <a:pt x="2852" y="745"/>
                              </a:lnTo>
                              <a:lnTo>
                                <a:pt x="2834" y="726"/>
                              </a:lnTo>
                              <a:lnTo>
                                <a:pt x="2815" y="708"/>
                              </a:lnTo>
                              <a:lnTo>
                                <a:pt x="2796" y="691"/>
                              </a:lnTo>
                              <a:lnTo>
                                <a:pt x="2777" y="675"/>
                              </a:lnTo>
                              <a:lnTo>
                                <a:pt x="2758" y="658"/>
                              </a:lnTo>
                              <a:lnTo>
                                <a:pt x="2739" y="644"/>
                              </a:lnTo>
                              <a:lnTo>
                                <a:pt x="2719" y="630"/>
                              </a:lnTo>
                              <a:lnTo>
                                <a:pt x="2700" y="616"/>
                              </a:lnTo>
                              <a:lnTo>
                                <a:pt x="2679" y="603"/>
                              </a:lnTo>
                              <a:lnTo>
                                <a:pt x="2659" y="591"/>
                              </a:lnTo>
                              <a:lnTo>
                                <a:pt x="2639" y="580"/>
                              </a:lnTo>
                              <a:lnTo>
                                <a:pt x="2619" y="570"/>
                              </a:lnTo>
                              <a:lnTo>
                                <a:pt x="2598" y="560"/>
                              </a:lnTo>
                              <a:lnTo>
                                <a:pt x="2578" y="550"/>
                              </a:lnTo>
                              <a:lnTo>
                                <a:pt x="2556" y="542"/>
                              </a:lnTo>
                              <a:lnTo>
                                <a:pt x="2536" y="533"/>
                              </a:lnTo>
                              <a:lnTo>
                                <a:pt x="2515" y="526"/>
                              </a:lnTo>
                              <a:lnTo>
                                <a:pt x="2495" y="520"/>
                              </a:lnTo>
                              <a:lnTo>
                                <a:pt x="2454" y="508"/>
                              </a:lnTo>
                              <a:lnTo>
                                <a:pt x="2414" y="499"/>
                              </a:lnTo>
                              <a:lnTo>
                                <a:pt x="2429" y="434"/>
                              </a:lnTo>
                              <a:lnTo>
                                <a:pt x="2441" y="379"/>
                              </a:lnTo>
                              <a:lnTo>
                                <a:pt x="2451" y="332"/>
                              </a:lnTo>
                              <a:lnTo>
                                <a:pt x="2459" y="293"/>
                              </a:lnTo>
                              <a:lnTo>
                                <a:pt x="2464" y="262"/>
                              </a:lnTo>
                              <a:lnTo>
                                <a:pt x="2469" y="240"/>
                              </a:lnTo>
                              <a:lnTo>
                                <a:pt x="2471" y="223"/>
                              </a:lnTo>
                              <a:lnTo>
                                <a:pt x="2471" y="216"/>
                              </a:lnTo>
                              <a:lnTo>
                                <a:pt x="2450" y="210"/>
                              </a:lnTo>
                              <a:lnTo>
                                <a:pt x="2427" y="207"/>
                              </a:lnTo>
                              <a:lnTo>
                                <a:pt x="2403" y="206"/>
                              </a:lnTo>
                              <a:lnTo>
                                <a:pt x="2379" y="205"/>
                              </a:lnTo>
                              <a:lnTo>
                                <a:pt x="2356" y="206"/>
                              </a:lnTo>
                              <a:lnTo>
                                <a:pt x="2332" y="207"/>
                              </a:lnTo>
                              <a:lnTo>
                                <a:pt x="2309" y="210"/>
                              </a:lnTo>
                              <a:lnTo>
                                <a:pt x="2287" y="216"/>
                              </a:lnTo>
                              <a:lnTo>
                                <a:pt x="2256" y="220"/>
                              </a:lnTo>
                              <a:lnTo>
                                <a:pt x="2225" y="225"/>
                              </a:lnTo>
                              <a:lnTo>
                                <a:pt x="2195" y="231"/>
                              </a:lnTo>
                              <a:lnTo>
                                <a:pt x="2165" y="237"/>
                              </a:lnTo>
                              <a:lnTo>
                                <a:pt x="2136" y="243"/>
                              </a:lnTo>
                              <a:lnTo>
                                <a:pt x="2108" y="251"/>
                              </a:lnTo>
                              <a:lnTo>
                                <a:pt x="2080" y="259"/>
                              </a:lnTo>
                              <a:lnTo>
                                <a:pt x="2054" y="267"/>
                              </a:lnTo>
                              <a:lnTo>
                                <a:pt x="2027" y="276"/>
                              </a:lnTo>
                              <a:lnTo>
                                <a:pt x="2001" y="285"/>
                              </a:lnTo>
                              <a:lnTo>
                                <a:pt x="1977" y="295"/>
                              </a:lnTo>
                              <a:lnTo>
                                <a:pt x="1953" y="303"/>
                              </a:lnTo>
                              <a:lnTo>
                                <a:pt x="1928" y="314"/>
                              </a:lnTo>
                              <a:lnTo>
                                <a:pt x="1905" y="326"/>
                              </a:lnTo>
                              <a:lnTo>
                                <a:pt x="1883" y="337"/>
                              </a:lnTo>
                              <a:lnTo>
                                <a:pt x="1860" y="348"/>
                              </a:lnTo>
                              <a:lnTo>
                                <a:pt x="1839" y="360"/>
                              </a:lnTo>
                              <a:lnTo>
                                <a:pt x="1818" y="372"/>
                              </a:lnTo>
                              <a:lnTo>
                                <a:pt x="1798" y="385"/>
                              </a:lnTo>
                              <a:lnTo>
                                <a:pt x="1779" y="399"/>
                              </a:lnTo>
                              <a:lnTo>
                                <a:pt x="1761" y="412"/>
                              </a:lnTo>
                              <a:lnTo>
                                <a:pt x="1742" y="425"/>
                              </a:lnTo>
                              <a:lnTo>
                                <a:pt x="1725" y="440"/>
                              </a:lnTo>
                              <a:lnTo>
                                <a:pt x="1707" y="454"/>
                              </a:lnTo>
                              <a:lnTo>
                                <a:pt x="1691" y="469"/>
                              </a:lnTo>
                              <a:lnTo>
                                <a:pt x="1675" y="484"/>
                              </a:lnTo>
                              <a:lnTo>
                                <a:pt x="1660" y="500"/>
                              </a:lnTo>
                              <a:lnTo>
                                <a:pt x="1645" y="515"/>
                              </a:lnTo>
                              <a:lnTo>
                                <a:pt x="1631" y="531"/>
                              </a:lnTo>
                              <a:lnTo>
                                <a:pt x="1617" y="548"/>
                              </a:lnTo>
                              <a:lnTo>
                                <a:pt x="1604" y="563"/>
                              </a:lnTo>
                              <a:lnTo>
                                <a:pt x="1592" y="580"/>
                              </a:lnTo>
                              <a:lnTo>
                                <a:pt x="1571" y="562"/>
                              </a:lnTo>
                              <a:lnTo>
                                <a:pt x="1549" y="544"/>
                              </a:lnTo>
                              <a:lnTo>
                                <a:pt x="1526" y="528"/>
                              </a:lnTo>
                              <a:lnTo>
                                <a:pt x="1504" y="512"/>
                              </a:lnTo>
                              <a:lnTo>
                                <a:pt x="1481" y="496"/>
                              </a:lnTo>
                              <a:lnTo>
                                <a:pt x="1456" y="482"/>
                              </a:lnTo>
                              <a:lnTo>
                                <a:pt x="1433" y="469"/>
                              </a:lnTo>
                              <a:lnTo>
                                <a:pt x="1409" y="457"/>
                              </a:lnTo>
                              <a:lnTo>
                                <a:pt x="1401" y="462"/>
                              </a:lnTo>
                              <a:lnTo>
                                <a:pt x="1390" y="474"/>
                              </a:lnTo>
                              <a:lnTo>
                                <a:pt x="1374" y="493"/>
                              </a:lnTo>
                              <a:lnTo>
                                <a:pt x="1357" y="518"/>
                              </a:lnTo>
                              <a:lnTo>
                                <a:pt x="1311" y="581"/>
                              </a:lnTo>
                              <a:lnTo>
                                <a:pt x="1257" y="660"/>
                              </a:lnTo>
                              <a:lnTo>
                                <a:pt x="1194" y="752"/>
                              </a:lnTo>
                              <a:lnTo>
                                <a:pt x="1129" y="853"/>
                              </a:lnTo>
                              <a:lnTo>
                                <a:pt x="1062" y="958"/>
                              </a:lnTo>
                              <a:lnTo>
                                <a:pt x="998" y="1066"/>
                              </a:lnTo>
                              <a:lnTo>
                                <a:pt x="998" y="1067"/>
                              </a:lnTo>
                              <a:lnTo>
                                <a:pt x="998" y="1079"/>
                              </a:lnTo>
                              <a:lnTo>
                                <a:pt x="998" y="1067"/>
                              </a:lnTo>
                              <a:lnTo>
                                <a:pt x="998" y="1066"/>
                              </a:lnTo>
                              <a:lnTo>
                                <a:pt x="1069" y="938"/>
                              </a:lnTo>
                              <a:lnTo>
                                <a:pt x="1133" y="822"/>
                              </a:lnTo>
                              <a:lnTo>
                                <a:pt x="1193" y="716"/>
                              </a:lnTo>
                              <a:lnTo>
                                <a:pt x="1247" y="620"/>
                              </a:lnTo>
                              <a:lnTo>
                                <a:pt x="1294" y="534"/>
                              </a:lnTo>
                              <a:lnTo>
                                <a:pt x="1338" y="457"/>
                              </a:lnTo>
                              <a:lnTo>
                                <a:pt x="1375" y="389"/>
                              </a:lnTo>
                              <a:lnTo>
                                <a:pt x="1409" y="329"/>
                              </a:lnTo>
                              <a:lnTo>
                                <a:pt x="1436" y="277"/>
                              </a:lnTo>
                              <a:lnTo>
                                <a:pt x="1461" y="232"/>
                              </a:lnTo>
                              <a:lnTo>
                                <a:pt x="1480" y="196"/>
                              </a:lnTo>
                              <a:lnTo>
                                <a:pt x="1495" y="165"/>
                              </a:lnTo>
                              <a:lnTo>
                                <a:pt x="1508" y="140"/>
                              </a:lnTo>
                              <a:lnTo>
                                <a:pt x="1515" y="122"/>
                              </a:lnTo>
                              <a:lnTo>
                                <a:pt x="1520" y="110"/>
                              </a:lnTo>
                              <a:lnTo>
                                <a:pt x="1522" y="103"/>
                              </a:lnTo>
                              <a:lnTo>
                                <a:pt x="1495" y="87"/>
                              </a:lnTo>
                              <a:lnTo>
                                <a:pt x="1469" y="73"/>
                              </a:lnTo>
                              <a:lnTo>
                                <a:pt x="1442" y="60"/>
                              </a:lnTo>
                              <a:lnTo>
                                <a:pt x="1415" y="49"/>
                              </a:lnTo>
                              <a:lnTo>
                                <a:pt x="1389" y="39"/>
                              </a:lnTo>
                              <a:lnTo>
                                <a:pt x="1362" y="30"/>
                              </a:lnTo>
                              <a:lnTo>
                                <a:pt x="1335" y="23"/>
                              </a:lnTo>
                              <a:lnTo>
                                <a:pt x="1309" y="17"/>
                              </a:lnTo>
                              <a:lnTo>
                                <a:pt x="1250" y="10"/>
                              </a:lnTo>
                              <a:lnTo>
                                <a:pt x="1192" y="5"/>
                              </a:lnTo>
                              <a:lnTo>
                                <a:pt x="1136" y="2"/>
                              </a:lnTo>
                              <a:lnTo>
                                <a:pt x="1081" y="0"/>
                              </a:lnTo>
                              <a:lnTo>
                                <a:pt x="1028" y="2"/>
                              </a:lnTo>
                              <a:lnTo>
                                <a:pt x="976" y="4"/>
                              </a:lnTo>
                              <a:lnTo>
                                <a:pt x="925" y="7"/>
                              </a:lnTo>
                              <a:lnTo>
                                <a:pt x="876" y="13"/>
                              </a:lnTo>
                              <a:lnTo>
                                <a:pt x="828" y="20"/>
                              </a:lnTo>
                              <a:lnTo>
                                <a:pt x="782" y="29"/>
                              </a:lnTo>
                              <a:lnTo>
                                <a:pt x="736" y="39"/>
                              </a:lnTo>
                              <a:lnTo>
                                <a:pt x="693" y="51"/>
                              </a:lnTo>
                              <a:lnTo>
                                <a:pt x="651" y="65"/>
                              </a:lnTo>
                              <a:lnTo>
                                <a:pt x="610" y="79"/>
                              </a:lnTo>
                              <a:lnTo>
                                <a:pt x="570" y="96"/>
                              </a:lnTo>
                              <a:lnTo>
                                <a:pt x="532" y="113"/>
                              </a:lnTo>
                              <a:lnTo>
                                <a:pt x="495" y="131"/>
                              </a:lnTo>
                              <a:lnTo>
                                <a:pt x="460" y="151"/>
                              </a:lnTo>
                              <a:lnTo>
                                <a:pt x="425" y="171"/>
                              </a:lnTo>
                              <a:lnTo>
                                <a:pt x="392" y="194"/>
                              </a:lnTo>
                              <a:lnTo>
                                <a:pt x="361" y="217"/>
                              </a:lnTo>
                              <a:lnTo>
                                <a:pt x="331" y="241"/>
                              </a:lnTo>
                              <a:lnTo>
                                <a:pt x="302" y="266"/>
                              </a:lnTo>
                              <a:lnTo>
                                <a:pt x="275" y="292"/>
                              </a:lnTo>
                              <a:lnTo>
                                <a:pt x="249" y="319"/>
                              </a:lnTo>
                              <a:lnTo>
                                <a:pt x="224" y="347"/>
                              </a:lnTo>
                              <a:lnTo>
                                <a:pt x="201" y="374"/>
                              </a:lnTo>
                              <a:lnTo>
                                <a:pt x="179" y="404"/>
                              </a:lnTo>
                              <a:lnTo>
                                <a:pt x="159" y="434"/>
                              </a:lnTo>
                              <a:lnTo>
                                <a:pt x="139" y="464"/>
                              </a:lnTo>
                              <a:lnTo>
                                <a:pt x="121" y="495"/>
                              </a:lnTo>
                              <a:lnTo>
                                <a:pt x="104" y="528"/>
                              </a:lnTo>
                              <a:lnTo>
                                <a:pt x="112" y="536"/>
                              </a:lnTo>
                              <a:lnTo>
                                <a:pt x="126" y="549"/>
                              </a:lnTo>
                              <a:lnTo>
                                <a:pt x="142" y="563"/>
                              </a:lnTo>
                              <a:lnTo>
                                <a:pt x="164" y="580"/>
                              </a:lnTo>
                              <a:lnTo>
                                <a:pt x="222" y="621"/>
                              </a:lnTo>
                              <a:lnTo>
                                <a:pt x="297" y="671"/>
                              </a:lnTo>
                              <a:lnTo>
                                <a:pt x="386" y="730"/>
                              </a:lnTo>
                              <a:lnTo>
                                <a:pt x="492" y="796"/>
                              </a:lnTo>
                              <a:lnTo>
                                <a:pt x="611" y="870"/>
                              </a:lnTo>
                              <a:lnTo>
                                <a:pt x="743" y="953"/>
                              </a:lnTo>
                              <a:lnTo>
                                <a:pt x="732" y="946"/>
                              </a:lnTo>
                              <a:lnTo>
                                <a:pt x="702" y="927"/>
                              </a:lnTo>
                              <a:lnTo>
                                <a:pt x="655" y="899"/>
                              </a:lnTo>
                              <a:lnTo>
                                <a:pt x="596" y="865"/>
                              </a:lnTo>
                              <a:lnTo>
                                <a:pt x="527" y="824"/>
                              </a:lnTo>
                              <a:lnTo>
                                <a:pt x="452" y="778"/>
                              </a:lnTo>
                              <a:lnTo>
                                <a:pt x="373" y="733"/>
                              </a:lnTo>
                              <a:lnTo>
                                <a:pt x="294" y="686"/>
                              </a:lnTo>
                              <a:lnTo>
                                <a:pt x="219" y="643"/>
                              </a:lnTo>
                              <a:lnTo>
                                <a:pt x="149" y="603"/>
                              </a:lnTo>
                              <a:lnTo>
                                <a:pt x="90" y="571"/>
                              </a:lnTo>
                              <a:lnTo>
                                <a:pt x="43" y="545"/>
                              </a:lnTo>
                              <a:lnTo>
                                <a:pt x="26" y="538"/>
                              </a:lnTo>
                              <a:lnTo>
                                <a:pt x="12" y="531"/>
                              </a:lnTo>
                              <a:lnTo>
                                <a:pt x="3" y="529"/>
                              </a:lnTo>
                              <a:lnTo>
                                <a:pt x="0" y="529"/>
                              </a:lnTo>
                              <a:lnTo>
                                <a:pt x="3" y="533"/>
                              </a:lnTo>
                              <a:lnTo>
                                <a:pt x="11" y="541"/>
                              </a:lnTo>
                              <a:lnTo>
                                <a:pt x="27" y="553"/>
                              </a:lnTo>
                              <a:lnTo>
                                <a:pt x="48" y="570"/>
                              </a:lnTo>
                              <a:lnTo>
                                <a:pt x="66" y="586"/>
                              </a:lnTo>
                              <a:lnTo>
                                <a:pt x="93" y="613"/>
                              </a:lnTo>
                              <a:lnTo>
                                <a:pt x="128" y="648"/>
                              </a:lnTo>
                              <a:lnTo>
                                <a:pt x="169" y="693"/>
                              </a:lnTo>
                              <a:lnTo>
                                <a:pt x="269" y="798"/>
                              </a:lnTo>
                              <a:lnTo>
                                <a:pt x="381" y="918"/>
                              </a:lnTo>
                              <a:lnTo>
                                <a:pt x="440" y="980"/>
                              </a:lnTo>
                              <a:lnTo>
                                <a:pt x="500" y="1041"/>
                              </a:lnTo>
                              <a:lnTo>
                                <a:pt x="557" y="1101"/>
                              </a:lnTo>
                              <a:lnTo>
                                <a:pt x="614" y="1157"/>
                              </a:lnTo>
                              <a:lnTo>
                                <a:pt x="667" y="1209"/>
                              </a:lnTo>
                              <a:lnTo>
                                <a:pt x="717" y="1253"/>
                              </a:lnTo>
                              <a:lnTo>
                                <a:pt x="739" y="1273"/>
                              </a:lnTo>
                              <a:lnTo>
                                <a:pt x="762" y="1291"/>
                              </a:lnTo>
                              <a:lnTo>
                                <a:pt x="780" y="1308"/>
                              </a:lnTo>
                              <a:lnTo>
                                <a:pt x="799" y="1320"/>
                              </a:lnTo>
                              <a:lnTo>
                                <a:pt x="799" y="1321"/>
                              </a:lnTo>
                              <a:lnTo>
                                <a:pt x="799" y="1322"/>
                              </a:lnTo>
                              <a:lnTo>
                                <a:pt x="800" y="1322"/>
                              </a:lnTo>
                              <a:lnTo>
                                <a:pt x="802" y="1322"/>
                              </a:lnTo>
                              <a:lnTo>
                                <a:pt x="805" y="1320"/>
                              </a:lnTo>
                              <a:lnTo>
                                <a:pt x="809" y="1315"/>
                              </a:lnTo>
                              <a:lnTo>
                                <a:pt x="822" y="1301"/>
                              </a:lnTo>
                              <a:lnTo>
                                <a:pt x="838" y="1280"/>
                              </a:lnTo>
                              <a:lnTo>
                                <a:pt x="858" y="1251"/>
                              </a:lnTo>
                              <a:lnTo>
                                <a:pt x="883" y="1214"/>
                              </a:lnTo>
                              <a:lnTo>
                                <a:pt x="910" y="1172"/>
                              </a:lnTo>
                              <a:lnTo>
                                <a:pt x="940" y="1122"/>
                              </a:lnTo>
                              <a:lnTo>
                                <a:pt x="848" y="1284"/>
                              </a:lnTo>
                              <a:lnTo>
                                <a:pt x="767" y="1426"/>
                              </a:lnTo>
                              <a:lnTo>
                                <a:pt x="697" y="1550"/>
                              </a:lnTo>
                              <a:lnTo>
                                <a:pt x="636" y="1655"/>
                              </a:lnTo>
                              <a:lnTo>
                                <a:pt x="585" y="1745"/>
                              </a:lnTo>
                              <a:lnTo>
                                <a:pt x="542" y="1819"/>
                              </a:lnTo>
                              <a:lnTo>
                                <a:pt x="507" y="1881"/>
                              </a:lnTo>
                              <a:lnTo>
                                <a:pt x="481" y="1931"/>
                              </a:lnTo>
                              <a:lnTo>
                                <a:pt x="460" y="1971"/>
                              </a:lnTo>
                              <a:lnTo>
                                <a:pt x="445" y="2001"/>
                              </a:lnTo>
                              <a:lnTo>
                                <a:pt x="440" y="2013"/>
                              </a:lnTo>
                              <a:lnTo>
                                <a:pt x="435" y="2023"/>
                              </a:lnTo>
                              <a:lnTo>
                                <a:pt x="432" y="2033"/>
                              </a:lnTo>
                              <a:lnTo>
                                <a:pt x="431" y="2040"/>
                              </a:lnTo>
                              <a:lnTo>
                                <a:pt x="430" y="2047"/>
                              </a:lnTo>
                              <a:lnTo>
                                <a:pt x="430" y="2052"/>
                              </a:lnTo>
                              <a:lnTo>
                                <a:pt x="431" y="2057"/>
                              </a:lnTo>
                              <a:lnTo>
                                <a:pt x="432" y="2060"/>
                              </a:lnTo>
                              <a:lnTo>
                                <a:pt x="437" y="2066"/>
                              </a:lnTo>
                              <a:lnTo>
                                <a:pt x="445" y="2071"/>
                              </a:lnTo>
                              <a:lnTo>
                                <a:pt x="456" y="2081"/>
                              </a:lnTo>
                              <a:lnTo>
                                <a:pt x="469" y="2090"/>
                              </a:lnTo>
                              <a:lnTo>
                                <a:pt x="482" y="2098"/>
                              </a:lnTo>
                              <a:lnTo>
                                <a:pt x="496" y="2104"/>
                              </a:lnTo>
                              <a:lnTo>
                                <a:pt x="526" y="2117"/>
                              </a:lnTo>
                              <a:lnTo>
                                <a:pt x="558" y="2128"/>
                              </a:lnTo>
                              <a:lnTo>
                                <a:pt x="617" y="2149"/>
                              </a:lnTo>
                              <a:lnTo>
                                <a:pt x="674" y="2167"/>
                              </a:lnTo>
                              <a:lnTo>
                                <a:pt x="728" y="2182"/>
                              </a:lnTo>
                              <a:lnTo>
                                <a:pt x="779" y="2195"/>
                              </a:lnTo>
                              <a:lnTo>
                                <a:pt x="827" y="2205"/>
                              </a:lnTo>
                              <a:lnTo>
                                <a:pt x="873" y="2213"/>
                              </a:lnTo>
                              <a:lnTo>
                                <a:pt x="915" y="2219"/>
                              </a:lnTo>
                              <a:lnTo>
                                <a:pt x="955" y="2223"/>
                              </a:lnTo>
                              <a:lnTo>
                                <a:pt x="992" y="2224"/>
                              </a:lnTo>
                              <a:lnTo>
                                <a:pt x="1028" y="2224"/>
                              </a:lnTo>
                              <a:lnTo>
                                <a:pt x="1060" y="2223"/>
                              </a:lnTo>
                              <a:lnTo>
                                <a:pt x="1091" y="2220"/>
                              </a:lnTo>
                              <a:lnTo>
                                <a:pt x="1120" y="2217"/>
                              </a:lnTo>
                              <a:lnTo>
                                <a:pt x="1146" y="2211"/>
                              </a:lnTo>
                              <a:lnTo>
                                <a:pt x="1170" y="2204"/>
                              </a:lnTo>
                              <a:lnTo>
                                <a:pt x="1192" y="2197"/>
                              </a:lnTo>
                              <a:lnTo>
                                <a:pt x="1212" y="2189"/>
                              </a:lnTo>
                              <a:lnTo>
                                <a:pt x="1231" y="2180"/>
                              </a:lnTo>
                              <a:lnTo>
                                <a:pt x="1248" y="2171"/>
                              </a:lnTo>
                              <a:lnTo>
                                <a:pt x="1263" y="2162"/>
                              </a:lnTo>
                              <a:lnTo>
                                <a:pt x="1277" y="2153"/>
                              </a:lnTo>
                              <a:lnTo>
                                <a:pt x="1288" y="2143"/>
                              </a:lnTo>
                              <a:lnTo>
                                <a:pt x="1299" y="2134"/>
                              </a:lnTo>
                              <a:lnTo>
                                <a:pt x="1308" y="2126"/>
                              </a:lnTo>
                              <a:lnTo>
                                <a:pt x="1321" y="2110"/>
                              </a:lnTo>
                              <a:lnTo>
                                <a:pt x="1331" y="2097"/>
                              </a:lnTo>
                              <a:lnTo>
                                <a:pt x="1335" y="2089"/>
                              </a:lnTo>
                              <a:lnTo>
                                <a:pt x="1338" y="2086"/>
                              </a:lnTo>
                              <a:lnTo>
                                <a:pt x="1348" y="2077"/>
                              </a:lnTo>
                              <a:lnTo>
                                <a:pt x="1375" y="2050"/>
                              </a:lnTo>
                              <a:lnTo>
                                <a:pt x="1394" y="2030"/>
                              </a:lnTo>
                              <a:lnTo>
                                <a:pt x="1416" y="2007"/>
                              </a:lnTo>
                              <a:lnTo>
                                <a:pt x="1442" y="1980"/>
                              </a:lnTo>
                              <a:lnTo>
                                <a:pt x="1469" y="1949"/>
                              </a:lnTo>
                              <a:lnTo>
                                <a:pt x="1498" y="1915"/>
                              </a:lnTo>
                              <a:lnTo>
                                <a:pt x="1527" y="1877"/>
                              </a:lnTo>
                              <a:lnTo>
                                <a:pt x="1557" y="1836"/>
                              </a:lnTo>
                              <a:lnTo>
                                <a:pt x="1589" y="1793"/>
                              </a:lnTo>
                              <a:lnTo>
                                <a:pt x="1620" y="1746"/>
                              </a:lnTo>
                              <a:lnTo>
                                <a:pt x="1650" y="1696"/>
                              </a:lnTo>
                              <a:lnTo>
                                <a:pt x="1664" y="1671"/>
                              </a:lnTo>
                              <a:lnTo>
                                <a:pt x="1678" y="1644"/>
                              </a:lnTo>
                              <a:lnTo>
                                <a:pt x="1693" y="1617"/>
                              </a:lnTo>
                              <a:lnTo>
                                <a:pt x="1706" y="1590"/>
                              </a:lnTo>
                              <a:lnTo>
                                <a:pt x="1702" y="1583"/>
                              </a:lnTo>
                              <a:lnTo>
                                <a:pt x="1695" y="1575"/>
                              </a:lnTo>
                              <a:lnTo>
                                <a:pt x="1685" y="1565"/>
                              </a:lnTo>
                              <a:lnTo>
                                <a:pt x="1672" y="1554"/>
                              </a:lnTo>
                              <a:lnTo>
                                <a:pt x="1654" y="1540"/>
                              </a:lnTo>
                              <a:lnTo>
                                <a:pt x="1633" y="1523"/>
                              </a:lnTo>
                              <a:lnTo>
                                <a:pt x="1607" y="1504"/>
                              </a:lnTo>
                              <a:lnTo>
                                <a:pt x="1576" y="1483"/>
                              </a:lnTo>
                              <a:lnTo>
                                <a:pt x="1502" y="1433"/>
                              </a:lnTo>
                              <a:lnTo>
                                <a:pt x="1405" y="1371"/>
                              </a:lnTo>
                              <a:lnTo>
                                <a:pt x="1286" y="1295"/>
                              </a:lnTo>
                              <a:lnTo>
                                <a:pt x="1139" y="1207"/>
                              </a:lnTo>
                              <a:lnTo>
                                <a:pt x="1172" y="1227"/>
                              </a:lnTo>
                              <a:lnTo>
                                <a:pt x="1261" y="1279"/>
                              </a:lnTo>
                              <a:lnTo>
                                <a:pt x="1385" y="1352"/>
                              </a:lnTo>
                              <a:lnTo>
                                <a:pt x="1529" y="1434"/>
                              </a:lnTo>
                              <a:lnTo>
                                <a:pt x="1602" y="1474"/>
                              </a:lnTo>
                              <a:lnTo>
                                <a:pt x="1672" y="1513"/>
                              </a:lnTo>
                              <a:lnTo>
                                <a:pt x="1737" y="1547"/>
                              </a:lnTo>
                              <a:lnTo>
                                <a:pt x="1797" y="1577"/>
                              </a:lnTo>
                              <a:lnTo>
                                <a:pt x="1823" y="1591"/>
                              </a:lnTo>
                              <a:lnTo>
                                <a:pt x="1847" y="1601"/>
                              </a:lnTo>
                              <a:lnTo>
                                <a:pt x="1867" y="1609"/>
                              </a:lnTo>
                              <a:lnTo>
                                <a:pt x="1885" y="1616"/>
                              </a:lnTo>
                              <a:lnTo>
                                <a:pt x="1899" y="1621"/>
                              </a:lnTo>
                              <a:lnTo>
                                <a:pt x="1909" y="1623"/>
                              </a:lnTo>
                              <a:lnTo>
                                <a:pt x="1916" y="1622"/>
                              </a:lnTo>
                              <a:lnTo>
                                <a:pt x="1918" y="1618"/>
                              </a:lnTo>
                              <a:lnTo>
                                <a:pt x="1924" y="1575"/>
                              </a:lnTo>
                              <a:lnTo>
                                <a:pt x="1927" y="1533"/>
                              </a:lnTo>
                              <a:lnTo>
                                <a:pt x="1928" y="1489"/>
                              </a:lnTo>
                              <a:lnTo>
                                <a:pt x="1929" y="1444"/>
                              </a:lnTo>
                              <a:lnTo>
                                <a:pt x="1928" y="1399"/>
                              </a:lnTo>
                              <a:lnTo>
                                <a:pt x="1927" y="1351"/>
                              </a:lnTo>
                              <a:lnTo>
                                <a:pt x="1924" y="1301"/>
                              </a:lnTo>
                              <a:lnTo>
                                <a:pt x="1918" y="1250"/>
                              </a:lnTo>
                              <a:lnTo>
                                <a:pt x="1912" y="1207"/>
                              </a:lnTo>
                              <a:lnTo>
                                <a:pt x="1905" y="1165"/>
                              </a:lnTo>
                              <a:lnTo>
                                <a:pt x="1896" y="1123"/>
                              </a:lnTo>
                              <a:lnTo>
                                <a:pt x="1886" y="1085"/>
                              </a:lnTo>
                              <a:lnTo>
                                <a:pt x="1906" y="1099"/>
                              </a:lnTo>
                              <a:lnTo>
                                <a:pt x="1927" y="1113"/>
                              </a:lnTo>
                              <a:lnTo>
                                <a:pt x="1947" y="1127"/>
                              </a:lnTo>
                              <a:lnTo>
                                <a:pt x="1968" y="1140"/>
                              </a:lnTo>
                              <a:lnTo>
                                <a:pt x="1990" y="1152"/>
                              </a:lnTo>
                              <a:lnTo>
                                <a:pt x="2011" y="1165"/>
                              </a:lnTo>
                              <a:lnTo>
                                <a:pt x="2033" y="1176"/>
                              </a:lnTo>
                              <a:lnTo>
                                <a:pt x="2055" y="1187"/>
                              </a:lnTo>
                              <a:lnTo>
                                <a:pt x="2077" y="1197"/>
                              </a:lnTo>
                              <a:lnTo>
                                <a:pt x="2099" y="1206"/>
                              </a:lnTo>
                              <a:lnTo>
                                <a:pt x="2120" y="1214"/>
                              </a:lnTo>
                              <a:lnTo>
                                <a:pt x="2142" y="1223"/>
                              </a:lnTo>
                              <a:lnTo>
                                <a:pt x="2165" y="1230"/>
                              </a:lnTo>
                              <a:lnTo>
                                <a:pt x="2187" y="1238"/>
                              </a:lnTo>
                              <a:lnTo>
                                <a:pt x="2209" y="1243"/>
                              </a:lnTo>
                              <a:lnTo>
                                <a:pt x="2230" y="1250"/>
                              </a:lnTo>
                              <a:lnTo>
                                <a:pt x="2179" y="1461"/>
                              </a:lnTo>
                              <a:lnTo>
                                <a:pt x="2140" y="1621"/>
                              </a:lnTo>
                              <a:lnTo>
                                <a:pt x="2112" y="1736"/>
                              </a:lnTo>
                              <a:lnTo>
                                <a:pt x="2094" y="1815"/>
                              </a:lnTo>
                              <a:lnTo>
                                <a:pt x="2082" y="1864"/>
                              </a:lnTo>
                              <a:lnTo>
                                <a:pt x="2077" y="1889"/>
                              </a:lnTo>
                              <a:lnTo>
                                <a:pt x="2075" y="1899"/>
                              </a:lnTo>
                              <a:lnTo>
                                <a:pt x="2075" y="1901"/>
                              </a:lnTo>
                              <a:lnTo>
                                <a:pt x="2086" y="1904"/>
                              </a:lnTo>
                              <a:lnTo>
                                <a:pt x="2115" y="1908"/>
                              </a:lnTo>
                              <a:lnTo>
                                <a:pt x="2134" y="1911"/>
                              </a:lnTo>
                              <a:lnTo>
                                <a:pt x="2152" y="1914"/>
                              </a:lnTo>
                              <a:lnTo>
                                <a:pt x="2171" y="1915"/>
                              </a:lnTo>
                              <a:lnTo>
                                <a:pt x="2188" y="1916"/>
                              </a:lnTo>
                              <a:lnTo>
                                <a:pt x="2238" y="1917"/>
                              </a:lnTo>
                              <a:lnTo>
                                <a:pt x="2286" y="1918"/>
                              </a:lnTo>
                              <a:lnTo>
                                <a:pt x="2330" y="1916"/>
                              </a:lnTo>
                              <a:lnTo>
                                <a:pt x="2372" y="1914"/>
                              </a:lnTo>
                              <a:lnTo>
                                <a:pt x="2411" y="1910"/>
                              </a:lnTo>
                              <a:lnTo>
                                <a:pt x="2448" y="1905"/>
                              </a:lnTo>
                              <a:lnTo>
                                <a:pt x="2482" y="1899"/>
                              </a:lnTo>
                              <a:lnTo>
                                <a:pt x="2514" y="1891"/>
                              </a:lnTo>
                              <a:lnTo>
                                <a:pt x="2543" y="1884"/>
                              </a:lnTo>
                              <a:lnTo>
                                <a:pt x="2571" y="1876"/>
                              </a:lnTo>
                              <a:lnTo>
                                <a:pt x="2596" y="1866"/>
                              </a:lnTo>
                              <a:lnTo>
                                <a:pt x="2619" y="1856"/>
                              </a:lnTo>
                              <a:lnTo>
                                <a:pt x="2640" y="1846"/>
                              </a:lnTo>
                              <a:lnTo>
                                <a:pt x="2660" y="1835"/>
                              </a:lnTo>
                              <a:lnTo>
                                <a:pt x="2676" y="1824"/>
                              </a:lnTo>
                              <a:lnTo>
                                <a:pt x="2693" y="1813"/>
                              </a:lnTo>
                              <a:lnTo>
                                <a:pt x="2706" y="1801"/>
                              </a:lnTo>
                              <a:lnTo>
                                <a:pt x="2720" y="1790"/>
                              </a:lnTo>
                              <a:lnTo>
                                <a:pt x="2731" y="1779"/>
                              </a:lnTo>
                              <a:lnTo>
                                <a:pt x="2741" y="1768"/>
                              </a:lnTo>
                              <a:lnTo>
                                <a:pt x="2748" y="1757"/>
                              </a:lnTo>
                              <a:lnTo>
                                <a:pt x="2756" y="1747"/>
                              </a:lnTo>
                              <a:lnTo>
                                <a:pt x="2763" y="1737"/>
                              </a:lnTo>
                              <a:lnTo>
                                <a:pt x="2767" y="1728"/>
                              </a:lnTo>
                              <a:lnTo>
                                <a:pt x="2775" y="1712"/>
                              </a:lnTo>
                              <a:lnTo>
                                <a:pt x="2780" y="1699"/>
                              </a:lnTo>
                              <a:lnTo>
                                <a:pt x="2783" y="1692"/>
                              </a:lnTo>
                              <a:lnTo>
                                <a:pt x="2783" y="168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7" name="Frihåndsform 17" descr="Kronblad"/>
                      <wps:cNvSpPr>
                        <a:spLocks/>
                      </wps:cNvSpPr>
                      <wps:spPr bwMode="auto">
                        <a:xfrm rot="1343236">
                          <a:off x="4448175" y="2066925"/>
                          <a:ext cx="443430" cy="413404"/>
                        </a:xfrm>
                        <a:custGeom>
                          <a:avLst/>
                          <a:gdLst>
                            <a:gd name="T0" fmla="*/ 1980 w 2047"/>
                            <a:gd name="T1" fmla="*/ 1289 h 1913"/>
                            <a:gd name="T2" fmla="*/ 1904 w 2047"/>
                            <a:gd name="T3" fmla="*/ 1157 h 1913"/>
                            <a:gd name="T4" fmla="*/ 1814 w 2047"/>
                            <a:gd name="T5" fmla="*/ 1035 h 1913"/>
                            <a:gd name="T6" fmla="*/ 1899 w 2047"/>
                            <a:gd name="T7" fmla="*/ 922 h 1913"/>
                            <a:gd name="T8" fmla="*/ 1859 w 2047"/>
                            <a:gd name="T9" fmla="*/ 902 h 1913"/>
                            <a:gd name="T10" fmla="*/ 1717 w 2047"/>
                            <a:gd name="T11" fmla="*/ 848 h 1913"/>
                            <a:gd name="T12" fmla="*/ 1545 w 2047"/>
                            <a:gd name="T13" fmla="*/ 818 h 1913"/>
                            <a:gd name="T14" fmla="*/ 1389 w 2047"/>
                            <a:gd name="T15" fmla="*/ 823 h 1913"/>
                            <a:gd name="T16" fmla="*/ 1344 w 2047"/>
                            <a:gd name="T17" fmla="*/ 800 h 1913"/>
                            <a:gd name="T18" fmla="*/ 1333 w 2047"/>
                            <a:gd name="T19" fmla="*/ 770 h 1913"/>
                            <a:gd name="T20" fmla="*/ 1300 w 2047"/>
                            <a:gd name="T21" fmla="*/ 629 h 1913"/>
                            <a:gd name="T22" fmla="*/ 1256 w 2047"/>
                            <a:gd name="T23" fmla="*/ 500 h 1913"/>
                            <a:gd name="T24" fmla="*/ 1272 w 2047"/>
                            <a:gd name="T25" fmla="*/ 364 h 1913"/>
                            <a:gd name="T26" fmla="*/ 1316 w 2047"/>
                            <a:gd name="T27" fmla="*/ 336 h 1913"/>
                            <a:gd name="T28" fmla="*/ 1229 w 2047"/>
                            <a:gd name="T29" fmla="*/ 269 h 1913"/>
                            <a:gd name="T30" fmla="*/ 1098 w 2047"/>
                            <a:gd name="T31" fmla="*/ 189 h 1913"/>
                            <a:gd name="T32" fmla="*/ 1005 w 2047"/>
                            <a:gd name="T33" fmla="*/ 156 h 1913"/>
                            <a:gd name="T34" fmla="*/ 915 w 2047"/>
                            <a:gd name="T35" fmla="*/ 138 h 1913"/>
                            <a:gd name="T36" fmla="*/ 828 w 2047"/>
                            <a:gd name="T37" fmla="*/ 130 h 1913"/>
                            <a:gd name="T38" fmla="*/ 746 w 2047"/>
                            <a:gd name="T39" fmla="*/ 133 h 1913"/>
                            <a:gd name="T40" fmla="*/ 650 w 2047"/>
                            <a:gd name="T41" fmla="*/ 149 h 1913"/>
                            <a:gd name="T42" fmla="*/ 514 w 2047"/>
                            <a:gd name="T43" fmla="*/ 198 h 1913"/>
                            <a:gd name="T44" fmla="*/ 418 w 2047"/>
                            <a:gd name="T45" fmla="*/ 87 h 1913"/>
                            <a:gd name="T46" fmla="*/ 373 w 2047"/>
                            <a:gd name="T47" fmla="*/ 8 h 1913"/>
                            <a:gd name="T48" fmla="*/ 317 w 2047"/>
                            <a:gd name="T49" fmla="*/ 33 h 1913"/>
                            <a:gd name="T50" fmla="*/ 218 w 2047"/>
                            <a:gd name="T51" fmla="*/ 130 h 1913"/>
                            <a:gd name="T52" fmla="*/ 130 w 2047"/>
                            <a:gd name="T53" fmla="*/ 251 h 1913"/>
                            <a:gd name="T54" fmla="*/ 66 w 2047"/>
                            <a:gd name="T55" fmla="*/ 370 h 1913"/>
                            <a:gd name="T56" fmla="*/ 23 w 2047"/>
                            <a:gd name="T57" fmla="*/ 484 h 1913"/>
                            <a:gd name="T58" fmla="*/ 2 w 2047"/>
                            <a:gd name="T59" fmla="*/ 594 h 1913"/>
                            <a:gd name="T60" fmla="*/ 1 w 2047"/>
                            <a:gd name="T61" fmla="*/ 699 h 1913"/>
                            <a:gd name="T62" fmla="*/ 18 w 2047"/>
                            <a:gd name="T63" fmla="*/ 797 h 1913"/>
                            <a:gd name="T64" fmla="*/ 52 w 2047"/>
                            <a:gd name="T65" fmla="*/ 888 h 1913"/>
                            <a:gd name="T66" fmla="*/ 96 w 2047"/>
                            <a:gd name="T67" fmla="*/ 948 h 1913"/>
                            <a:gd name="T68" fmla="*/ 181 w 2047"/>
                            <a:gd name="T69" fmla="*/ 907 h 1913"/>
                            <a:gd name="T70" fmla="*/ 330 w 2047"/>
                            <a:gd name="T71" fmla="*/ 858 h 1913"/>
                            <a:gd name="T72" fmla="*/ 450 w 2047"/>
                            <a:gd name="T73" fmla="*/ 868 h 1913"/>
                            <a:gd name="T74" fmla="*/ 570 w 2047"/>
                            <a:gd name="T75" fmla="*/ 854 h 1913"/>
                            <a:gd name="T76" fmla="*/ 685 w 2047"/>
                            <a:gd name="T77" fmla="*/ 823 h 1913"/>
                            <a:gd name="T78" fmla="*/ 812 w 2047"/>
                            <a:gd name="T79" fmla="*/ 886 h 1913"/>
                            <a:gd name="T80" fmla="*/ 759 w 2047"/>
                            <a:gd name="T81" fmla="*/ 975 h 1913"/>
                            <a:gd name="T82" fmla="*/ 704 w 2047"/>
                            <a:gd name="T83" fmla="*/ 1109 h 1913"/>
                            <a:gd name="T84" fmla="*/ 671 w 2047"/>
                            <a:gd name="T85" fmla="*/ 1237 h 1913"/>
                            <a:gd name="T86" fmla="*/ 658 w 2047"/>
                            <a:gd name="T87" fmla="*/ 1358 h 1913"/>
                            <a:gd name="T88" fmla="*/ 665 w 2047"/>
                            <a:gd name="T89" fmla="*/ 1470 h 1913"/>
                            <a:gd name="T90" fmla="*/ 688 w 2047"/>
                            <a:gd name="T91" fmla="*/ 1575 h 1913"/>
                            <a:gd name="T92" fmla="*/ 727 w 2047"/>
                            <a:gd name="T93" fmla="*/ 1668 h 1913"/>
                            <a:gd name="T94" fmla="*/ 779 w 2047"/>
                            <a:gd name="T95" fmla="*/ 1749 h 1913"/>
                            <a:gd name="T96" fmla="*/ 832 w 2047"/>
                            <a:gd name="T97" fmla="*/ 1768 h 1913"/>
                            <a:gd name="T98" fmla="*/ 926 w 2047"/>
                            <a:gd name="T99" fmla="*/ 1693 h 1913"/>
                            <a:gd name="T100" fmla="*/ 1058 w 2047"/>
                            <a:gd name="T101" fmla="*/ 1640 h 1913"/>
                            <a:gd name="T102" fmla="*/ 1179 w 2047"/>
                            <a:gd name="T103" fmla="*/ 1617 h 1913"/>
                            <a:gd name="T104" fmla="*/ 1293 w 2047"/>
                            <a:gd name="T105" fmla="*/ 1575 h 1913"/>
                            <a:gd name="T106" fmla="*/ 1399 w 2047"/>
                            <a:gd name="T107" fmla="*/ 1519 h 1913"/>
                            <a:gd name="T108" fmla="*/ 1639 w 2047"/>
                            <a:gd name="T109" fmla="*/ 1733 h 1913"/>
                            <a:gd name="T110" fmla="*/ 1781 w 2047"/>
                            <a:gd name="T111" fmla="*/ 1906 h 1913"/>
                            <a:gd name="T112" fmla="*/ 1806 w 2047"/>
                            <a:gd name="T113" fmla="*/ 1895 h 1913"/>
                            <a:gd name="T114" fmla="*/ 1898 w 2047"/>
                            <a:gd name="T115" fmla="*/ 1794 h 1913"/>
                            <a:gd name="T116" fmla="*/ 1976 w 2047"/>
                            <a:gd name="T117" fmla="*/ 1684 h 1913"/>
                            <a:gd name="T118" fmla="*/ 2023 w 2047"/>
                            <a:gd name="T119" fmla="*/ 1590 h 1913"/>
                            <a:gd name="T120" fmla="*/ 2044 w 2047"/>
                            <a:gd name="T121" fmla="*/ 1514 h 1913"/>
                            <a:gd name="T122" fmla="*/ 2046 w 2047"/>
                            <a:gd name="T123" fmla="*/ 1453 h 1913"/>
                            <a:gd name="T124" fmla="*/ 2033 w 2047"/>
                            <a:gd name="T125" fmla="*/ 1390 h 19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2047" h="1913">
                              <a:moveTo>
                                <a:pt x="2015" y="1360"/>
                              </a:moveTo>
                              <a:lnTo>
                                <a:pt x="2011" y="1352"/>
                              </a:lnTo>
                              <a:lnTo>
                                <a:pt x="1999" y="1327"/>
                              </a:lnTo>
                              <a:lnTo>
                                <a:pt x="1980" y="1289"/>
                              </a:lnTo>
                              <a:lnTo>
                                <a:pt x="1955" y="1242"/>
                              </a:lnTo>
                              <a:lnTo>
                                <a:pt x="1939" y="1215"/>
                              </a:lnTo>
                              <a:lnTo>
                                <a:pt x="1923" y="1186"/>
                              </a:lnTo>
                              <a:lnTo>
                                <a:pt x="1904" y="1157"/>
                              </a:lnTo>
                              <a:lnTo>
                                <a:pt x="1884" y="1127"/>
                              </a:lnTo>
                              <a:lnTo>
                                <a:pt x="1862" y="1096"/>
                              </a:lnTo>
                              <a:lnTo>
                                <a:pt x="1838" y="1066"/>
                              </a:lnTo>
                              <a:lnTo>
                                <a:pt x="1814" y="1035"/>
                              </a:lnTo>
                              <a:lnTo>
                                <a:pt x="1788" y="1006"/>
                              </a:lnTo>
                              <a:lnTo>
                                <a:pt x="1854" y="957"/>
                              </a:lnTo>
                              <a:lnTo>
                                <a:pt x="1887" y="932"/>
                              </a:lnTo>
                              <a:lnTo>
                                <a:pt x="1899" y="922"/>
                              </a:lnTo>
                              <a:lnTo>
                                <a:pt x="1902" y="921"/>
                              </a:lnTo>
                              <a:lnTo>
                                <a:pt x="1896" y="919"/>
                              </a:lnTo>
                              <a:lnTo>
                                <a:pt x="1882" y="912"/>
                              </a:lnTo>
                              <a:lnTo>
                                <a:pt x="1859" y="902"/>
                              </a:lnTo>
                              <a:lnTo>
                                <a:pt x="1831" y="889"/>
                              </a:lnTo>
                              <a:lnTo>
                                <a:pt x="1796" y="876"/>
                              </a:lnTo>
                              <a:lnTo>
                                <a:pt x="1758" y="861"/>
                              </a:lnTo>
                              <a:lnTo>
                                <a:pt x="1717" y="848"/>
                              </a:lnTo>
                              <a:lnTo>
                                <a:pt x="1675" y="837"/>
                              </a:lnTo>
                              <a:lnTo>
                                <a:pt x="1631" y="828"/>
                              </a:lnTo>
                              <a:lnTo>
                                <a:pt x="1587" y="822"/>
                              </a:lnTo>
                              <a:lnTo>
                                <a:pt x="1545" y="818"/>
                              </a:lnTo>
                              <a:lnTo>
                                <a:pt x="1505" y="817"/>
                              </a:lnTo>
                              <a:lnTo>
                                <a:pt x="1465" y="817"/>
                              </a:lnTo>
                              <a:lnTo>
                                <a:pt x="1427" y="819"/>
                              </a:lnTo>
                              <a:lnTo>
                                <a:pt x="1389" y="823"/>
                              </a:lnTo>
                              <a:lnTo>
                                <a:pt x="1352" y="830"/>
                              </a:lnTo>
                              <a:lnTo>
                                <a:pt x="1350" y="818"/>
                              </a:lnTo>
                              <a:lnTo>
                                <a:pt x="1348" y="808"/>
                              </a:lnTo>
                              <a:lnTo>
                                <a:pt x="1344" y="800"/>
                              </a:lnTo>
                              <a:lnTo>
                                <a:pt x="1341" y="792"/>
                              </a:lnTo>
                              <a:lnTo>
                                <a:pt x="1337" y="782"/>
                              </a:lnTo>
                              <a:lnTo>
                                <a:pt x="1334" y="779"/>
                              </a:lnTo>
                              <a:lnTo>
                                <a:pt x="1333" y="770"/>
                              </a:lnTo>
                              <a:lnTo>
                                <a:pt x="1329" y="746"/>
                              </a:lnTo>
                              <a:lnTo>
                                <a:pt x="1320" y="707"/>
                              </a:lnTo>
                              <a:lnTo>
                                <a:pt x="1308" y="657"/>
                              </a:lnTo>
                              <a:lnTo>
                                <a:pt x="1300" y="629"/>
                              </a:lnTo>
                              <a:lnTo>
                                <a:pt x="1291" y="599"/>
                              </a:lnTo>
                              <a:lnTo>
                                <a:pt x="1281" y="567"/>
                              </a:lnTo>
                              <a:lnTo>
                                <a:pt x="1269" y="535"/>
                              </a:lnTo>
                              <a:lnTo>
                                <a:pt x="1256" y="500"/>
                              </a:lnTo>
                              <a:lnTo>
                                <a:pt x="1241" y="466"/>
                              </a:lnTo>
                              <a:lnTo>
                                <a:pt x="1224" y="432"/>
                              </a:lnTo>
                              <a:lnTo>
                                <a:pt x="1207" y="397"/>
                              </a:lnTo>
                              <a:lnTo>
                                <a:pt x="1272" y="364"/>
                              </a:lnTo>
                              <a:lnTo>
                                <a:pt x="1307" y="347"/>
                              </a:lnTo>
                              <a:lnTo>
                                <a:pt x="1319" y="342"/>
                              </a:lnTo>
                              <a:lnTo>
                                <a:pt x="1321" y="341"/>
                              </a:lnTo>
                              <a:lnTo>
                                <a:pt x="1316" y="336"/>
                              </a:lnTo>
                              <a:lnTo>
                                <a:pt x="1303" y="326"/>
                              </a:lnTo>
                              <a:lnTo>
                                <a:pt x="1284" y="311"/>
                              </a:lnTo>
                              <a:lnTo>
                                <a:pt x="1259" y="291"/>
                              </a:lnTo>
                              <a:lnTo>
                                <a:pt x="1229" y="269"/>
                              </a:lnTo>
                              <a:lnTo>
                                <a:pt x="1195" y="245"/>
                              </a:lnTo>
                              <a:lnTo>
                                <a:pt x="1159" y="221"/>
                              </a:lnTo>
                              <a:lnTo>
                                <a:pt x="1122" y="199"/>
                              </a:lnTo>
                              <a:lnTo>
                                <a:pt x="1098" y="189"/>
                              </a:lnTo>
                              <a:lnTo>
                                <a:pt x="1075" y="180"/>
                              </a:lnTo>
                              <a:lnTo>
                                <a:pt x="1051" y="171"/>
                              </a:lnTo>
                              <a:lnTo>
                                <a:pt x="1028" y="163"/>
                              </a:lnTo>
                              <a:lnTo>
                                <a:pt x="1005" y="156"/>
                              </a:lnTo>
                              <a:lnTo>
                                <a:pt x="981" y="151"/>
                              </a:lnTo>
                              <a:lnTo>
                                <a:pt x="959" y="145"/>
                              </a:lnTo>
                              <a:lnTo>
                                <a:pt x="937" y="141"/>
                              </a:lnTo>
                              <a:lnTo>
                                <a:pt x="915" y="138"/>
                              </a:lnTo>
                              <a:lnTo>
                                <a:pt x="893" y="134"/>
                              </a:lnTo>
                              <a:lnTo>
                                <a:pt x="870" y="132"/>
                              </a:lnTo>
                              <a:lnTo>
                                <a:pt x="849" y="131"/>
                              </a:lnTo>
                              <a:lnTo>
                                <a:pt x="828" y="130"/>
                              </a:lnTo>
                              <a:lnTo>
                                <a:pt x="807" y="130"/>
                              </a:lnTo>
                              <a:lnTo>
                                <a:pt x="786" y="130"/>
                              </a:lnTo>
                              <a:lnTo>
                                <a:pt x="766" y="131"/>
                              </a:lnTo>
                              <a:lnTo>
                                <a:pt x="746" y="133"/>
                              </a:lnTo>
                              <a:lnTo>
                                <a:pt x="726" y="135"/>
                              </a:lnTo>
                              <a:lnTo>
                                <a:pt x="706" y="138"/>
                              </a:lnTo>
                              <a:lnTo>
                                <a:pt x="687" y="141"/>
                              </a:lnTo>
                              <a:lnTo>
                                <a:pt x="650" y="149"/>
                              </a:lnTo>
                              <a:lnTo>
                                <a:pt x="614" y="159"/>
                              </a:lnTo>
                              <a:lnTo>
                                <a:pt x="580" y="170"/>
                              </a:lnTo>
                              <a:lnTo>
                                <a:pt x="546" y="183"/>
                              </a:lnTo>
                              <a:lnTo>
                                <a:pt x="514" y="198"/>
                              </a:lnTo>
                              <a:lnTo>
                                <a:pt x="484" y="213"/>
                              </a:lnTo>
                              <a:lnTo>
                                <a:pt x="460" y="163"/>
                              </a:lnTo>
                              <a:lnTo>
                                <a:pt x="436" y="122"/>
                              </a:lnTo>
                              <a:lnTo>
                                <a:pt x="418" y="87"/>
                              </a:lnTo>
                              <a:lnTo>
                                <a:pt x="401" y="59"/>
                              </a:lnTo>
                              <a:lnTo>
                                <a:pt x="389" y="37"/>
                              </a:lnTo>
                              <a:lnTo>
                                <a:pt x="379" y="20"/>
                              </a:lnTo>
                              <a:lnTo>
                                <a:pt x="373" y="8"/>
                              </a:lnTo>
                              <a:lnTo>
                                <a:pt x="371" y="0"/>
                              </a:lnTo>
                              <a:lnTo>
                                <a:pt x="351" y="11"/>
                              </a:lnTo>
                              <a:lnTo>
                                <a:pt x="333" y="22"/>
                              </a:lnTo>
                              <a:lnTo>
                                <a:pt x="317" y="33"/>
                              </a:lnTo>
                              <a:lnTo>
                                <a:pt x="302" y="44"/>
                              </a:lnTo>
                              <a:lnTo>
                                <a:pt x="273" y="70"/>
                              </a:lnTo>
                              <a:lnTo>
                                <a:pt x="243" y="100"/>
                              </a:lnTo>
                              <a:lnTo>
                                <a:pt x="218" y="130"/>
                              </a:lnTo>
                              <a:lnTo>
                                <a:pt x="193" y="161"/>
                              </a:lnTo>
                              <a:lnTo>
                                <a:pt x="171" y="191"/>
                              </a:lnTo>
                              <a:lnTo>
                                <a:pt x="150" y="221"/>
                              </a:lnTo>
                              <a:lnTo>
                                <a:pt x="130" y="251"/>
                              </a:lnTo>
                              <a:lnTo>
                                <a:pt x="112" y="281"/>
                              </a:lnTo>
                              <a:lnTo>
                                <a:pt x="95" y="311"/>
                              </a:lnTo>
                              <a:lnTo>
                                <a:pt x="80" y="340"/>
                              </a:lnTo>
                              <a:lnTo>
                                <a:pt x="66" y="370"/>
                              </a:lnTo>
                              <a:lnTo>
                                <a:pt x="53" y="398"/>
                              </a:lnTo>
                              <a:lnTo>
                                <a:pt x="42" y="427"/>
                              </a:lnTo>
                              <a:lnTo>
                                <a:pt x="32" y="456"/>
                              </a:lnTo>
                              <a:lnTo>
                                <a:pt x="23" y="484"/>
                              </a:lnTo>
                              <a:lnTo>
                                <a:pt x="17" y="512"/>
                              </a:lnTo>
                              <a:lnTo>
                                <a:pt x="11" y="539"/>
                              </a:lnTo>
                              <a:lnTo>
                                <a:pt x="6" y="567"/>
                              </a:lnTo>
                              <a:lnTo>
                                <a:pt x="2" y="594"/>
                              </a:lnTo>
                              <a:lnTo>
                                <a:pt x="0" y="620"/>
                              </a:lnTo>
                              <a:lnTo>
                                <a:pt x="0" y="647"/>
                              </a:lnTo>
                              <a:lnTo>
                                <a:pt x="0" y="674"/>
                              </a:lnTo>
                              <a:lnTo>
                                <a:pt x="1" y="699"/>
                              </a:lnTo>
                              <a:lnTo>
                                <a:pt x="3" y="723"/>
                              </a:lnTo>
                              <a:lnTo>
                                <a:pt x="8" y="749"/>
                              </a:lnTo>
                              <a:lnTo>
                                <a:pt x="12" y="772"/>
                              </a:lnTo>
                              <a:lnTo>
                                <a:pt x="18" y="797"/>
                              </a:lnTo>
                              <a:lnTo>
                                <a:pt x="25" y="820"/>
                              </a:lnTo>
                              <a:lnTo>
                                <a:pt x="33" y="843"/>
                              </a:lnTo>
                              <a:lnTo>
                                <a:pt x="42" y="866"/>
                              </a:lnTo>
                              <a:lnTo>
                                <a:pt x="52" y="888"/>
                              </a:lnTo>
                              <a:lnTo>
                                <a:pt x="63" y="909"/>
                              </a:lnTo>
                              <a:lnTo>
                                <a:pt x="75" y="929"/>
                              </a:lnTo>
                              <a:lnTo>
                                <a:pt x="88" y="950"/>
                              </a:lnTo>
                              <a:lnTo>
                                <a:pt x="96" y="948"/>
                              </a:lnTo>
                              <a:lnTo>
                                <a:pt x="109" y="942"/>
                              </a:lnTo>
                              <a:lnTo>
                                <a:pt x="128" y="933"/>
                              </a:lnTo>
                              <a:lnTo>
                                <a:pt x="151" y="921"/>
                              </a:lnTo>
                              <a:lnTo>
                                <a:pt x="181" y="907"/>
                              </a:lnTo>
                              <a:lnTo>
                                <a:pt x="216" y="890"/>
                              </a:lnTo>
                              <a:lnTo>
                                <a:pt x="255" y="871"/>
                              </a:lnTo>
                              <a:lnTo>
                                <a:pt x="300" y="850"/>
                              </a:lnTo>
                              <a:lnTo>
                                <a:pt x="330" y="858"/>
                              </a:lnTo>
                              <a:lnTo>
                                <a:pt x="359" y="862"/>
                              </a:lnTo>
                              <a:lnTo>
                                <a:pt x="389" y="866"/>
                              </a:lnTo>
                              <a:lnTo>
                                <a:pt x="419" y="868"/>
                              </a:lnTo>
                              <a:lnTo>
                                <a:pt x="450" y="868"/>
                              </a:lnTo>
                              <a:lnTo>
                                <a:pt x="480" y="866"/>
                              </a:lnTo>
                              <a:lnTo>
                                <a:pt x="510" y="863"/>
                              </a:lnTo>
                              <a:lnTo>
                                <a:pt x="540" y="859"/>
                              </a:lnTo>
                              <a:lnTo>
                                <a:pt x="570" y="854"/>
                              </a:lnTo>
                              <a:lnTo>
                                <a:pt x="598" y="848"/>
                              </a:lnTo>
                              <a:lnTo>
                                <a:pt x="628" y="840"/>
                              </a:lnTo>
                              <a:lnTo>
                                <a:pt x="657" y="832"/>
                              </a:lnTo>
                              <a:lnTo>
                                <a:pt x="685" y="823"/>
                              </a:lnTo>
                              <a:lnTo>
                                <a:pt x="714" y="814"/>
                              </a:lnTo>
                              <a:lnTo>
                                <a:pt x="741" y="805"/>
                              </a:lnTo>
                              <a:lnTo>
                                <a:pt x="768" y="793"/>
                              </a:lnTo>
                              <a:lnTo>
                                <a:pt x="812" y="886"/>
                              </a:lnTo>
                              <a:lnTo>
                                <a:pt x="804" y="897"/>
                              </a:lnTo>
                              <a:lnTo>
                                <a:pt x="796" y="907"/>
                              </a:lnTo>
                              <a:lnTo>
                                <a:pt x="777" y="941"/>
                              </a:lnTo>
                              <a:lnTo>
                                <a:pt x="759" y="975"/>
                              </a:lnTo>
                              <a:lnTo>
                                <a:pt x="744" y="1010"/>
                              </a:lnTo>
                              <a:lnTo>
                                <a:pt x="728" y="1043"/>
                              </a:lnTo>
                              <a:lnTo>
                                <a:pt x="716" y="1076"/>
                              </a:lnTo>
                              <a:lnTo>
                                <a:pt x="704" y="1109"/>
                              </a:lnTo>
                              <a:lnTo>
                                <a:pt x="694" y="1142"/>
                              </a:lnTo>
                              <a:lnTo>
                                <a:pt x="685" y="1174"/>
                              </a:lnTo>
                              <a:lnTo>
                                <a:pt x="677" y="1205"/>
                              </a:lnTo>
                              <a:lnTo>
                                <a:pt x="671" y="1237"/>
                              </a:lnTo>
                              <a:lnTo>
                                <a:pt x="666" y="1267"/>
                              </a:lnTo>
                              <a:lnTo>
                                <a:pt x="663" y="1298"/>
                              </a:lnTo>
                              <a:lnTo>
                                <a:pt x="660" y="1328"/>
                              </a:lnTo>
                              <a:lnTo>
                                <a:pt x="658" y="1358"/>
                              </a:lnTo>
                              <a:lnTo>
                                <a:pt x="658" y="1387"/>
                              </a:lnTo>
                              <a:lnTo>
                                <a:pt x="660" y="1415"/>
                              </a:lnTo>
                              <a:lnTo>
                                <a:pt x="662" y="1444"/>
                              </a:lnTo>
                              <a:lnTo>
                                <a:pt x="665" y="1470"/>
                              </a:lnTo>
                              <a:lnTo>
                                <a:pt x="669" y="1497"/>
                              </a:lnTo>
                              <a:lnTo>
                                <a:pt x="675" y="1524"/>
                              </a:lnTo>
                              <a:lnTo>
                                <a:pt x="682" y="1549"/>
                              </a:lnTo>
                              <a:lnTo>
                                <a:pt x="688" y="1575"/>
                              </a:lnTo>
                              <a:lnTo>
                                <a:pt x="697" y="1599"/>
                              </a:lnTo>
                              <a:lnTo>
                                <a:pt x="706" y="1622"/>
                              </a:lnTo>
                              <a:lnTo>
                                <a:pt x="716" y="1646"/>
                              </a:lnTo>
                              <a:lnTo>
                                <a:pt x="727" y="1668"/>
                              </a:lnTo>
                              <a:lnTo>
                                <a:pt x="739" y="1689"/>
                              </a:lnTo>
                              <a:lnTo>
                                <a:pt x="753" y="1710"/>
                              </a:lnTo>
                              <a:lnTo>
                                <a:pt x="766" y="1730"/>
                              </a:lnTo>
                              <a:lnTo>
                                <a:pt x="779" y="1749"/>
                              </a:lnTo>
                              <a:lnTo>
                                <a:pt x="795" y="1768"/>
                              </a:lnTo>
                              <a:lnTo>
                                <a:pt x="810" y="1785"/>
                              </a:lnTo>
                              <a:lnTo>
                                <a:pt x="818" y="1778"/>
                              </a:lnTo>
                              <a:lnTo>
                                <a:pt x="832" y="1768"/>
                              </a:lnTo>
                              <a:lnTo>
                                <a:pt x="848" y="1753"/>
                              </a:lnTo>
                              <a:lnTo>
                                <a:pt x="870" y="1736"/>
                              </a:lnTo>
                              <a:lnTo>
                                <a:pt x="896" y="1716"/>
                              </a:lnTo>
                              <a:lnTo>
                                <a:pt x="926" y="1693"/>
                              </a:lnTo>
                              <a:lnTo>
                                <a:pt x="959" y="1670"/>
                              </a:lnTo>
                              <a:lnTo>
                                <a:pt x="995" y="1643"/>
                              </a:lnTo>
                              <a:lnTo>
                                <a:pt x="1026" y="1642"/>
                              </a:lnTo>
                              <a:lnTo>
                                <a:pt x="1058" y="1640"/>
                              </a:lnTo>
                              <a:lnTo>
                                <a:pt x="1089" y="1637"/>
                              </a:lnTo>
                              <a:lnTo>
                                <a:pt x="1119" y="1631"/>
                              </a:lnTo>
                              <a:lnTo>
                                <a:pt x="1149" y="1625"/>
                              </a:lnTo>
                              <a:lnTo>
                                <a:pt x="1179" y="1617"/>
                              </a:lnTo>
                              <a:lnTo>
                                <a:pt x="1209" y="1608"/>
                              </a:lnTo>
                              <a:lnTo>
                                <a:pt x="1237" y="1598"/>
                              </a:lnTo>
                              <a:lnTo>
                                <a:pt x="1266" y="1587"/>
                              </a:lnTo>
                              <a:lnTo>
                                <a:pt x="1293" y="1575"/>
                              </a:lnTo>
                              <a:lnTo>
                                <a:pt x="1321" y="1561"/>
                              </a:lnTo>
                              <a:lnTo>
                                <a:pt x="1348" y="1548"/>
                              </a:lnTo>
                              <a:lnTo>
                                <a:pt x="1373" y="1534"/>
                              </a:lnTo>
                              <a:lnTo>
                                <a:pt x="1399" y="1519"/>
                              </a:lnTo>
                              <a:lnTo>
                                <a:pt x="1424" y="1504"/>
                              </a:lnTo>
                              <a:lnTo>
                                <a:pt x="1448" y="1488"/>
                              </a:lnTo>
                              <a:lnTo>
                                <a:pt x="1556" y="1628"/>
                              </a:lnTo>
                              <a:lnTo>
                                <a:pt x="1639" y="1733"/>
                              </a:lnTo>
                              <a:lnTo>
                                <a:pt x="1698" y="1809"/>
                              </a:lnTo>
                              <a:lnTo>
                                <a:pt x="1741" y="1860"/>
                              </a:lnTo>
                              <a:lnTo>
                                <a:pt x="1766" y="1891"/>
                              </a:lnTo>
                              <a:lnTo>
                                <a:pt x="1781" y="1906"/>
                              </a:lnTo>
                              <a:lnTo>
                                <a:pt x="1787" y="1912"/>
                              </a:lnTo>
                              <a:lnTo>
                                <a:pt x="1788" y="1913"/>
                              </a:lnTo>
                              <a:lnTo>
                                <a:pt x="1793" y="1908"/>
                              </a:lnTo>
                              <a:lnTo>
                                <a:pt x="1806" y="1895"/>
                              </a:lnTo>
                              <a:lnTo>
                                <a:pt x="1824" y="1876"/>
                              </a:lnTo>
                              <a:lnTo>
                                <a:pt x="1845" y="1857"/>
                              </a:lnTo>
                              <a:lnTo>
                                <a:pt x="1873" y="1824"/>
                              </a:lnTo>
                              <a:lnTo>
                                <a:pt x="1898" y="1794"/>
                              </a:lnTo>
                              <a:lnTo>
                                <a:pt x="1922" y="1766"/>
                              </a:lnTo>
                              <a:lnTo>
                                <a:pt x="1942" y="1738"/>
                              </a:lnTo>
                              <a:lnTo>
                                <a:pt x="1960" y="1710"/>
                              </a:lnTo>
                              <a:lnTo>
                                <a:pt x="1976" y="1684"/>
                              </a:lnTo>
                              <a:lnTo>
                                <a:pt x="1990" y="1659"/>
                              </a:lnTo>
                              <a:lnTo>
                                <a:pt x="2003" y="1636"/>
                              </a:lnTo>
                              <a:lnTo>
                                <a:pt x="2014" y="1612"/>
                              </a:lnTo>
                              <a:lnTo>
                                <a:pt x="2023" y="1590"/>
                              </a:lnTo>
                              <a:lnTo>
                                <a:pt x="2029" y="1570"/>
                              </a:lnTo>
                              <a:lnTo>
                                <a:pt x="2036" y="1550"/>
                              </a:lnTo>
                              <a:lnTo>
                                <a:pt x="2040" y="1531"/>
                              </a:lnTo>
                              <a:lnTo>
                                <a:pt x="2044" y="1514"/>
                              </a:lnTo>
                              <a:lnTo>
                                <a:pt x="2046" y="1497"/>
                              </a:lnTo>
                              <a:lnTo>
                                <a:pt x="2047" y="1480"/>
                              </a:lnTo>
                              <a:lnTo>
                                <a:pt x="2047" y="1466"/>
                              </a:lnTo>
                              <a:lnTo>
                                <a:pt x="2046" y="1453"/>
                              </a:lnTo>
                              <a:lnTo>
                                <a:pt x="2045" y="1439"/>
                              </a:lnTo>
                              <a:lnTo>
                                <a:pt x="2044" y="1427"/>
                              </a:lnTo>
                              <a:lnTo>
                                <a:pt x="2038" y="1407"/>
                              </a:lnTo>
                              <a:lnTo>
                                <a:pt x="2033" y="1390"/>
                              </a:lnTo>
                              <a:lnTo>
                                <a:pt x="2020" y="1368"/>
                              </a:lnTo>
                              <a:lnTo>
                                <a:pt x="2015" y="136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8" name="Frihåndsform 18" descr="Kronblad"/>
                      <wps:cNvSpPr>
                        <a:spLocks/>
                      </wps:cNvSpPr>
                      <wps:spPr bwMode="auto">
                        <a:xfrm rot="1343236">
                          <a:off x="1781175" y="390525"/>
                          <a:ext cx="967483" cy="808665"/>
                        </a:xfrm>
                        <a:custGeom>
                          <a:avLst/>
                          <a:gdLst>
                            <a:gd name="T0" fmla="*/ 4348 w 4461"/>
                            <a:gd name="T1" fmla="*/ 694 h 3747"/>
                            <a:gd name="T2" fmla="*/ 4086 w 4461"/>
                            <a:gd name="T3" fmla="*/ 317 h 3747"/>
                            <a:gd name="T4" fmla="*/ 3724 w 4461"/>
                            <a:gd name="T5" fmla="*/ 132 h 3747"/>
                            <a:gd name="T6" fmla="*/ 3530 w 4461"/>
                            <a:gd name="T7" fmla="*/ 490 h 3747"/>
                            <a:gd name="T8" fmla="*/ 3545 w 4461"/>
                            <a:gd name="T9" fmla="*/ 331 h 3747"/>
                            <a:gd name="T10" fmla="*/ 3606 w 4461"/>
                            <a:gd name="T11" fmla="*/ 2 h 3747"/>
                            <a:gd name="T12" fmla="*/ 3280 w 4461"/>
                            <a:gd name="T13" fmla="*/ 434 h 3747"/>
                            <a:gd name="T14" fmla="*/ 2957 w 4461"/>
                            <a:gd name="T15" fmla="*/ 929 h 3747"/>
                            <a:gd name="T16" fmla="*/ 3157 w 4461"/>
                            <a:gd name="T17" fmla="*/ 1054 h 3747"/>
                            <a:gd name="T18" fmla="*/ 2688 w 4461"/>
                            <a:gd name="T19" fmla="*/ 920 h 3747"/>
                            <a:gd name="T20" fmla="*/ 2156 w 4461"/>
                            <a:gd name="T21" fmla="*/ 797 h 3747"/>
                            <a:gd name="T22" fmla="*/ 2086 w 4461"/>
                            <a:gd name="T23" fmla="*/ 920 h 3747"/>
                            <a:gd name="T24" fmla="*/ 2050 w 4461"/>
                            <a:gd name="T25" fmla="*/ 1218 h 3747"/>
                            <a:gd name="T26" fmla="*/ 1982 w 4461"/>
                            <a:gd name="T27" fmla="*/ 1424 h 3747"/>
                            <a:gd name="T28" fmla="*/ 1778 w 4461"/>
                            <a:gd name="T29" fmla="*/ 1575 h 3747"/>
                            <a:gd name="T30" fmla="*/ 1449 w 4461"/>
                            <a:gd name="T31" fmla="*/ 1990 h 3747"/>
                            <a:gd name="T32" fmla="*/ 1577 w 4461"/>
                            <a:gd name="T33" fmla="*/ 1431 h 3747"/>
                            <a:gd name="T34" fmla="*/ 1665 w 4461"/>
                            <a:gd name="T35" fmla="*/ 884 h 3747"/>
                            <a:gd name="T36" fmla="*/ 1586 w 4461"/>
                            <a:gd name="T37" fmla="*/ 786 h 3747"/>
                            <a:gd name="T38" fmla="*/ 1134 w 4461"/>
                            <a:gd name="T39" fmla="*/ 766 h 3747"/>
                            <a:gd name="T40" fmla="*/ 649 w 4461"/>
                            <a:gd name="T41" fmla="*/ 926 h 3747"/>
                            <a:gd name="T42" fmla="*/ 345 w 4461"/>
                            <a:gd name="T43" fmla="*/ 1227 h 3747"/>
                            <a:gd name="T44" fmla="*/ 283 w 4461"/>
                            <a:gd name="T45" fmla="*/ 1467 h 3747"/>
                            <a:gd name="T46" fmla="*/ 456 w 4461"/>
                            <a:gd name="T47" fmla="*/ 1662 h 3747"/>
                            <a:gd name="T48" fmla="*/ 703 w 4461"/>
                            <a:gd name="T49" fmla="*/ 1869 h 3747"/>
                            <a:gd name="T50" fmla="*/ 165 w 4461"/>
                            <a:gd name="T51" fmla="*/ 1713 h 3747"/>
                            <a:gd name="T52" fmla="*/ 26 w 4461"/>
                            <a:gd name="T53" fmla="*/ 1847 h 3747"/>
                            <a:gd name="T54" fmla="*/ 331 w 4461"/>
                            <a:gd name="T55" fmla="*/ 2170 h 3747"/>
                            <a:gd name="T56" fmla="*/ 659 w 4461"/>
                            <a:gd name="T57" fmla="*/ 2525 h 3747"/>
                            <a:gd name="T58" fmla="*/ 900 w 4461"/>
                            <a:gd name="T59" fmla="*/ 2619 h 3747"/>
                            <a:gd name="T60" fmla="*/ 1081 w 4461"/>
                            <a:gd name="T61" fmla="*/ 2471 h 3747"/>
                            <a:gd name="T62" fmla="*/ 1001 w 4461"/>
                            <a:gd name="T63" fmla="*/ 2756 h 3747"/>
                            <a:gd name="T64" fmla="*/ 860 w 4461"/>
                            <a:gd name="T65" fmla="*/ 3377 h 3747"/>
                            <a:gd name="T66" fmla="*/ 931 w 4461"/>
                            <a:gd name="T67" fmla="*/ 3617 h 3747"/>
                            <a:gd name="T68" fmla="*/ 1173 w 4461"/>
                            <a:gd name="T69" fmla="*/ 3689 h 3747"/>
                            <a:gd name="T70" fmla="*/ 1678 w 4461"/>
                            <a:gd name="T71" fmla="*/ 3736 h 3747"/>
                            <a:gd name="T72" fmla="*/ 1895 w 4461"/>
                            <a:gd name="T73" fmla="*/ 3628 h 3747"/>
                            <a:gd name="T74" fmla="*/ 2035 w 4461"/>
                            <a:gd name="T75" fmla="*/ 3448 h 3747"/>
                            <a:gd name="T76" fmla="*/ 2264 w 4461"/>
                            <a:gd name="T77" fmla="*/ 3037 h 3747"/>
                            <a:gd name="T78" fmla="*/ 2230 w 4461"/>
                            <a:gd name="T79" fmla="*/ 2909 h 3747"/>
                            <a:gd name="T80" fmla="*/ 2059 w 4461"/>
                            <a:gd name="T81" fmla="*/ 2727 h 3747"/>
                            <a:gd name="T82" fmla="*/ 1753 w 4461"/>
                            <a:gd name="T83" fmla="*/ 2517 h 3747"/>
                            <a:gd name="T84" fmla="*/ 2389 w 4461"/>
                            <a:gd name="T85" fmla="*/ 2666 h 3747"/>
                            <a:gd name="T86" fmla="*/ 2723 w 4461"/>
                            <a:gd name="T87" fmla="*/ 2598 h 3747"/>
                            <a:gd name="T88" fmla="*/ 2694 w 4461"/>
                            <a:gd name="T89" fmla="*/ 2248 h 3747"/>
                            <a:gd name="T90" fmla="*/ 2622 w 4461"/>
                            <a:gd name="T91" fmla="*/ 1924 h 3747"/>
                            <a:gd name="T92" fmla="*/ 2872 w 4461"/>
                            <a:gd name="T93" fmla="*/ 1954 h 3747"/>
                            <a:gd name="T94" fmla="*/ 3110 w 4461"/>
                            <a:gd name="T95" fmla="*/ 1452 h 3747"/>
                            <a:gd name="T96" fmla="*/ 2970 w 4461"/>
                            <a:gd name="T97" fmla="*/ 1966 h 3747"/>
                            <a:gd name="T98" fmla="*/ 2963 w 4461"/>
                            <a:gd name="T99" fmla="*/ 2241 h 3747"/>
                            <a:gd name="T100" fmla="*/ 3186 w 4461"/>
                            <a:gd name="T101" fmla="*/ 2224 h 3747"/>
                            <a:gd name="T102" fmla="*/ 3499 w 4461"/>
                            <a:gd name="T103" fmla="*/ 2106 h 3747"/>
                            <a:gd name="T104" fmla="*/ 3784 w 4461"/>
                            <a:gd name="T105" fmla="*/ 1906 h 3747"/>
                            <a:gd name="T106" fmla="*/ 3959 w 4461"/>
                            <a:gd name="T107" fmla="*/ 1651 h 3747"/>
                            <a:gd name="T108" fmla="*/ 3973 w 4461"/>
                            <a:gd name="T109" fmla="*/ 1479 h 3747"/>
                            <a:gd name="T110" fmla="*/ 3526 w 4461"/>
                            <a:gd name="T111" fmla="*/ 1250 h 3747"/>
                            <a:gd name="T112" fmla="*/ 3624 w 4461"/>
                            <a:gd name="T113" fmla="*/ 1244 h 3747"/>
                            <a:gd name="T114" fmla="*/ 4377 w 4461"/>
                            <a:gd name="T115" fmla="*/ 1436 h 3747"/>
                            <a:gd name="T116" fmla="*/ 4459 w 4461"/>
                            <a:gd name="T117" fmla="*/ 1264 h 37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4461" h="3747">
                              <a:moveTo>
                                <a:pt x="4461" y="1210"/>
                              </a:moveTo>
                              <a:lnTo>
                                <a:pt x="4457" y="1150"/>
                              </a:lnTo>
                              <a:lnTo>
                                <a:pt x="4450" y="1093"/>
                              </a:lnTo>
                              <a:lnTo>
                                <a:pt x="4442" y="1038"/>
                              </a:lnTo>
                              <a:lnTo>
                                <a:pt x="4433" y="984"/>
                              </a:lnTo>
                              <a:lnTo>
                                <a:pt x="4422" y="931"/>
                              </a:lnTo>
                              <a:lnTo>
                                <a:pt x="4410" y="880"/>
                              </a:lnTo>
                              <a:lnTo>
                                <a:pt x="4397" y="832"/>
                              </a:lnTo>
                              <a:lnTo>
                                <a:pt x="4382" y="784"/>
                              </a:lnTo>
                              <a:lnTo>
                                <a:pt x="4366" y="738"/>
                              </a:lnTo>
                              <a:lnTo>
                                <a:pt x="4348" y="694"/>
                              </a:lnTo>
                              <a:lnTo>
                                <a:pt x="4330" y="652"/>
                              </a:lnTo>
                              <a:lnTo>
                                <a:pt x="4310" y="611"/>
                              </a:lnTo>
                              <a:lnTo>
                                <a:pt x="4289" y="572"/>
                              </a:lnTo>
                              <a:lnTo>
                                <a:pt x="4267" y="534"/>
                              </a:lnTo>
                              <a:lnTo>
                                <a:pt x="4245" y="499"/>
                              </a:lnTo>
                              <a:lnTo>
                                <a:pt x="4220" y="464"/>
                              </a:lnTo>
                              <a:lnTo>
                                <a:pt x="4195" y="431"/>
                              </a:lnTo>
                              <a:lnTo>
                                <a:pt x="4169" y="400"/>
                              </a:lnTo>
                              <a:lnTo>
                                <a:pt x="4143" y="371"/>
                              </a:lnTo>
                              <a:lnTo>
                                <a:pt x="4114" y="343"/>
                              </a:lnTo>
                              <a:lnTo>
                                <a:pt x="4086" y="317"/>
                              </a:lnTo>
                              <a:lnTo>
                                <a:pt x="4056" y="292"/>
                              </a:lnTo>
                              <a:lnTo>
                                <a:pt x="4026" y="269"/>
                              </a:lnTo>
                              <a:lnTo>
                                <a:pt x="3995" y="247"/>
                              </a:lnTo>
                              <a:lnTo>
                                <a:pt x="3963" y="228"/>
                              </a:lnTo>
                              <a:lnTo>
                                <a:pt x="3931" y="209"/>
                              </a:lnTo>
                              <a:lnTo>
                                <a:pt x="3897" y="192"/>
                              </a:lnTo>
                              <a:lnTo>
                                <a:pt x="3864" y="177"/>
                              </a:lnTo>
                              <a:lnTo>
                                <a:pt x="3829" y="164"/>
                              </a:lnTo>
                              <a:lnTo>
                                <a:pt x="3795" y="152"/>
                              </a:lnTo>
                              <a:lnTo>
                                <a:pt x="3760" y="141"/>
                              </a:lnTo>
                              <a:lnTo>
                                <a:pt x="3724" y="132"/>
                              </a:lnTo>
                              <a:lnTo>
                                <a:pt x="3715" y="140"/>
                              </a:lnTo>
                              <a:lnTo>
                                <a:pt x="3704" y="154"/>
                              </a:lnTo>
                              <a:lnTo>
                                <a:pt x="3692" y="172"/>
                              </a:lnTo>
                              <a:lnTo>
                                <a:pt x="3677" y="196"/>
                              </a:lnTo>
                              <a:lnTo>
                                <a:pt x="3661" y="223"/>
                              </a:lnTo>
                              <a:lnTo>
                                <a:pt x="3643" y="257"/>
                              </a:lnTo>
                              <a:lnTo>
                                <a:pt x="3623" y="294"/>
                              </a:lnTo>
                              <a:lnTo>
                                <a:pt x="3602" y="337"/>
                              </a:lnTo>
                              <a:lnTo>
                                <a:pt x="3580" y="383"/>
                              </a:lnTo>
                              <a:lnTo>
                                <a:pt x="3555" y="434"/>
                              </a:lnTo>
                              <a:lnTo>
                                <a:pt x="3530" y="490"/>
                              </a:lnTo>
                              <a:lnTo>
                                <a:pt x="3503" y="550"/>
                              </a:lnTo>
                              <a:lnTo>
                                <a:pt x="3445" y="681"/>
                              </a:lnTo>
                              <a:lnTo>
                                <a:pt x="3384" y="827"/>
                              </a:lnTo>
                              <a:lnTo>
                                <a:pt x="3388" y="815"/>
                              </a:lnTo>
                              <a:lnTo>
                                <a:pt x="3400" y="782"/>
                              </a:lnTo>
                              <a:lnTo>
                                <a:pt x="3417" y="731"/>
                              </a:lnTo>
                              <a:lnTo>
                                <a:pt x="3439" y="665"/>
                              </a:lnTo>
                              <a:lnTo>
                                <a:pt x="3464" y="590"/>
                              </a:lnTo>
                              <a:lnTo>
                                <a:pt x="3491" y="505"/>
                              </a:lnTo>
                              <a:lnTo>
                                <a:pt x="3519" y="419"/>
                              </a:lnTo>
                              <a:lnTo>
                                <a:pt x="3545" y="331"/>
                              </a:lnTo>
                              <a:lnTo>
                                <a:pt x="3570" y="247"/>
                              </a:lnTo>
                              <a:lnTo>
                                <a:pt x="3591" y="170"/>
                              </a:lnTo>
                              <a:lnTo>
                                <a:pt x="3600" y="135"/>
                              </a:lnTo>
                              <a:lnTo>
                                <a:pt x="3607" y="103"/>
                              </a:lnTo>
                              <a:lnTo>
                                <a:pt x="3613" y="75"/>
                              </a:lnTo>
                              <a:lnTo>
                                <a:pt x="3617" y="50"/>
                              </a:lnTo>
                              <a:lnTo>
                                <a:pt x="3620" y="30"/>
                              </a:lnTo>
                              <a:lnTo>
                                <a:pt x="3620" y="15"/>
                              </a:lnTo>
                              <a:lnTo>
                                <a:pt x="3617" y="5"/>
                              </a:lnTo>
                              <a:lnTo>
                                <a:pt x="3613" y="0"/>
                              </a:lnTo>
                              <a:lnTo>
                                <a:pt x="3606" y="2"/>
                              </a:lnTo>
                              <a:lnTo>
                                <a:pt x="3596" y="10"/>
                              </a:lnTo>
                              <a:lnTo>
                                <a:pt x="3584" y="25"/>
                              </a:lnTo>
                              <a:lnTo>
                                <a:pt x="3569" y="48"/>
                              </a:lnTo>
                              <a:lnTo>
                                <a:pt x="3555" y="67"/>
                              </a:lnTo>
                              <a:lnTo>
                                <a:pt x="3533" y="97"/>
                              </a:lnTo>
                              <a:lnTo>
                                <a:pt x="3503" y="137"/>
                              </a:lnTo>
                              <a:lnTo>
                                <a:pt x="3467" y="185"/>
                              </a:lnTo>
                              <a:lnTo>
                                <a:pt x="3425" y="240"/>
                              </a:lnTo>
                              <a:lnTo>
                                <a:pt x="3379" y="301"/>
                              </a:lnTo>
                              <a:lnTo>
                                <a:pt x="3330" y="366"/>
                              </a:lnTo>
                              <a:lnTo>
                                <a:pt x="3280" y="434"/>
                              </a:lnTo>
                              <a:lnTo>
                                <a:pt x="3228" y="503"/>
                              </a:lnTo>
                              <a:lnTo>
                                <a:pt x="3178" y="573"/>
                              </a:lnTo>
                              <a:lnTo>
                                <a:pt x="3129" y="643"/>
                              </a:lnTo>
                              <a:lnTo>
                                <a:pt x="3084" y="710"/>
                              </a:lnTo>
                              <a:lnTo>
                                <a:pt x="3043" y="773"/>
                              </a:lnTo>
                              <a:lnTo>
                                <a:pt x="3008" y="830"/>
                              </a:lnTo>
                              <a:lnTo>
                                <a:pt x="2993" y="857"/>
                              </a:lnTo>
                              <a:lnTo>
                                <a:pt x="2979" y="882"/>
                              </a:lnTo>
                              <a:lnTo>
                                <a:pt x="2968" y="905"/>
                              </a:lnTo>
                              <a:lnTo>
                                <a:pt x="2959" y="926"/>
                              </a:lnTo>
                              <a:lnTo>
                                <a:pt x="2957" y="929"/>
                              </a:lnTo>
                              <a:lnTo>
                                <a:pt x="2957" y="933"/>
                              </a:lnTo>
                              <a:lnTo>
                                <a:pt x="2959" y="937"/>
                              </a:lnTo>
                              <a:lnTo>
                                <a:pt x="2964" y="943"/>
                              </a:lnTo>
                              <a:lnTo>
                                <a:pt x="2970" y="948"/>
                              </a:lnTo>
                              <a:lnTo>
                                <a:pt x="2978" y="954"/>
                              </a:lnTo>
                              <a:lnTo>
                                <a:pt x="2988" y="961"/>
                              </a:lnTo>
                              <a:lnTo>
                                <a:pt x="2999" y="969"/>
                              </a:lnTo>
                              <a:lnTo>
                                <a:pt x="3028" y="986"/>
                              </a:lnTo>
                              <a:lnTo>
                                <a:pt x="3065" y="1006"/>
                              </a:lnTo>
                              <a:lnTo>
                                <a:pt x="3108" y="1028"/>
                              </a:lnTo>
                              <a:lnTo>
                                <a:pt x="3157" y="1054"/>
                              </a:lnTo>
                              <a:lnTo>
                                <a:pt x="3162" y="1055"/>
                              </a:lnTo>
                              <a:lnTo>
                                <a:pt x="3166" y="1056"/>
                              </a:lnTo>
                              <a:lnTo>
                                <a:pt x="3168" y="1058"/>
                              </a:lnTo>
                              <a:lnTo>
                                <a:pt x="3170" y="1061"/>
                              </a:lnTo>
                              <a:lnTo>
                                <a:pt x="3171" y="1066"/>
                              </a:lnTo>
                              <a:lnTo>
                                <a:pt x="3171" y="1068"/>
                              </a:lnTo>
                              <a:lnTo>
                                <a:pt x="3165" y="1068"/>
                              </a:lnTo>
                              <a:lnTo>
                                <a:pt x="3157" y="1068"/>
                              </a:lnTo>
                              <a:lnTo>
                                <a:pt x="2980" y="1011"/>
                              </a:lnTo>
                              <a:lnTo>
                                <a:pt x="2824" y="961"/>
                              </a:lnTo>
                              <a:lnTo>
                                <a:pt x="2688" y="920"/>
                              </a:lnTo>
                              <a:lnTo>
                                <a:pt x="2571" y="885"/>
                              </a:lnTo>
                              <a:lnTo>
                                <a:pt x="2471" y="857"/>
                              </a:lnTo>
                              <a:lnTo>
                                <a:pt x="2388" y="834"/>
                              </a:lnTo>
                              <a:lnTo>
                                <a:pt x="2318" y="817"/>
                              </a:lnTo>
                              <a:lnTo>
                                <a:pt x="2261" y="806"/>
                              </a:lnTo>
                              <a:lnTo>
                                <a:pt x="2237" y="802"/>
                              </a:lnTo>
                              <a:lnTo>
                                <a:pt x="2216" y="798"/>
                              </a:lnTo>
                              <a:lnTo>
                                <a:pt x="2198" y="797"/>
                              </a:lnTo>
                              <a:lnTo>
                                <a:pt x="2181" y="796"/>
                              </a:lnTo>
                              <a:lnTo>
                                <a:pt x="2168" y="796"/>
                              </a:lnTo>
                              <a:lnTo>
                                <a:pt x="2156" y="797"/>
                              </a:lnTo>
                              <a:lnTo>
                                <a:pt x="2146" y="798"/>
                              </a:lnTo>
                              <a:lnTo>
                                <a:pt x="2137" y="801"/>
                              </a:lnTo>
                              <a:lnTo>
                                <a:pt x="2130" y="804"/>
                              </a:lnTo>
                              <a:lnTo>
                                <a:pt x="2125" y="808"/>
                              </a:lnTo>
                              <a:lnTo>
                                <a:pt x="2120" y="813"/>
                              </a:lnTo>
                              <a:lnTo>
                                <a:pt x="2117" y="817"/>
                              </a:lnTo>
                              <a:lnTo>
                                <a:pt x="2111" y="828"/>
                              </a:lnTo>
                              <a:lnTo>
                                <a:pt x="2109" y="842"/>
                              </a:lnTo>
                              <a:lnTo>
                                <a:pt x="2098" y="873"/>
                              </a:lnTo>
                              <a:lnTo>
                                <a:pt x="2089" y="905"/>
                              </a:lnTo>
                              <a:lnTo>
                                <a:pt x="2086" y="920"/>
                              </a:lnTo>
                              <a:lnTo>
                                <a:pt x="2082" y="937"/>
                              </a:lnTo>
                              <a:lnTo>
                                <a:pt x="2081" y="953"/>
                              </a:lnTo>
                              <a:lnTo>
                                <a:pt x="2080" y="969"/>
                              </a:lnTo>
                              <a:lnTo>
                                <a:pt x="2075" y="1004"/>
                              </a:lnTo>
                              <a:lnTo>
                                <a:pt x="2069" y="1037"/>
                              </a:lnTo>
                              <a:lnTo>
                                <a:pt x="2063" y="1070"/>
                              </a:lnTo>
                              <a:lnTo>
                                <a:pt x="2060" y="1101"/>
                              </a:lnTo>
                              <a:lnTo>
                                <a:pt x="2057" y="1132"/>
                              </a:lnTo>
                              <a:lnTo>
                                <a:pt x="2053" y="1162"/>
                              </a:lnTo>
                              <a:lnTo>
                                <a:pt x="2052" y="1190"/>
                              </a:lnTo>
                              <a:lnTo>
                                <a:pt x="2050" y="1218"/>
                              </a:lnTo>
                              <a:lnTo>
                                <a:pt x="2050" y="1244"/>
                              </a:lnTo>
                              <a:lnTo>
                                <a:pt x="2050" y="1271"/>
                              </a:lnTo>
                              <a:lnTo>
                                <a:pt x="2050" y="1295"/>
                              </a:lnTo>
                              <a:lnTo>
                                <a:pt x="2051" y="1319"/>
                              </a:lnTo>
                              <a:lnTo>
                                <a:pt x="2055" y="1364"/>
                              </a:lnTo>
                              <a:lnTo>
                                <a:pt x="2060" y="1405"/>
                              </a:lnTo>
                              <a:lnTo>
                                <a:pt x="2046" y="1406"/>
                              </a:lnTo>
                              <a:lnTo>
                                <a:pt x="2031" y="1409"/>
                              </a:lnTo>
                              <a:lnTo>
                                <a:pt x="2016" y="1413"/>
                              </a:lnTo>
                              <a:lnTo>
                                <a:pt x="1999" y="1418"/>
                              </a:lnTo>
                              <a:lnTo>
                                <a:pt x="1982" y="1424"/>
                              </a:lnTo>
                              <a:lnTo>
                                <a:pt x="1966" y="1433"/>
                              </a:lnTo>
                              <a:lnTo>
                                <a:pt x="1948" y="1442"/>
                              </a:lnTo>
                              <a:lnTo>
                                <a:pt x="1930" y="1452"/>
                              </a:lnTo>
                              <a:lnTo>
                                <a:pt x="1913" y="1464"/>
                              </a:lnTo>
                              <a:lnTo>
                                <a:pt x="1894" y="1476"/>
                              </a:lnTo>
                              <a:lnTo>
                                <a:pt x="1875" y="1491"/>
                              </a:lnTo>
                              <a:lnTo>
                                <a:pt x="1856" y="1505"/>
                              </a:lnTo>
                              <a:lnTo>
                                <a:pt x="1837" y="1522"/>
                              </a:lnTo>
                              <a:lnTo>
                                <a:pt x="1817" y="1538"/>
                              </a:lnTo>
                              <a:lnTo>
                                <a:pt x="1798" y="1556"/>
                              </a:lnTo>
                              <a:lnTo>
                                <a:pt x="1778" y="1575"/>
                              </a:lnTo>
                              <a:lnTo>
                                <a:pt x="1738" y="1614"/>
                              </a:lnTo>
                              <a:lnTo>
                                <a:pt x="1699" y="1656"/>
                              </a:lnTo>
                              <a:lnTo>
                                <a:pt x="1661" y="1702"/>
                              </a:lnTo>
                              <a:lnTo>
                                <a:pt x="1623" y="1748"/>
                              </a:lnTo>
                              <a:lnTo>
                                <a:pt x="1586" y="1796"/>
                              </a:lnTo>
                              <a:lnTo>
                                <a:pt x="1551" y="1846"/>
                              </a:lnTo>
                              <a:lnTo>
                                <a:pt x="1516" y="1896"/>
                              </a:lnTo>
                              <a:lnTo>
                                <a:pt x="1485" y="1946"/>
                              </a:lnTo>
                              <a:lnTo>
                                <a:pt x="1466" y="1966"/>
                              </a:lnTo>
                              <a:lnTo>
                                <a:pt x="1453" y="1981"/>
                              </a:lnTo>
                              <a:lnTo>
                                <a:pt x="1449" y="1990"/>
                              </a:lnTo>
                              <a:lnTo>
                                <a:pt x="1445" y="1998"/>
                              </a:lnTo>
                              <a:lnTo>
                                <a:pt x="1443" y="2007"/>
                              </a:lnTo>
                              <a:lnTo>
                                <a:pt x="1443" y="2017"/>
                              </a:lnTo>
                              <a:lnTo>
                                <a:pt x="1443" y="1996"/>
                              </a:lnTo>
                              <a:lnTo>
                                <a:pt x="1443" y="1975"/>
                              </a:lnTo>
                              <a:lnTo>
                                <a:pt x="1443" y="1954"/>
                              </a:lnTo>
                              <a:lnTo>
                                <a:pt x="1443" y="1932"/>
                              </a:lnTo>
                              <a:lnTo>
                                <a:pt x="1483" y="1789"/>
                              </a:lnTo>
                              <a:lnTo>
                                <a:pt x="1518" y="1658"/>
                              </a:lnTo>
                              <a:lnTo>
                                <a:pt x="1550" y="1538"/>
                              </a:lnTo>
                              <a:lnTo>
                                <a:pt x="1577" y="1431"/>
                              </a:lnTo>
                              <a:lnTo>
                                <a:pt x="1601" y="1332"/>
                              </a:lnTo>
                              <a:lnTo>
                                <a:pt x="1619" y="1244"/>
                              </a:lnTo>
                              <a:lnTo>
                                <a:pt x="1636" y="1166"/>
                              </a:lnTo>
                              <a:lnTo>
                                <a:pt x="1648" y="1096"/>
                              </a:lnTo>
                              <a:lnTo>
                                <a:pt x="1657" y="1036"/>
                              </a:lnTo>
                              <a:lnTo>
                                <a:pt x="1663" y="983"/>
                              </a:lnTo>
                              <a:lnTo>
                                <a:pt x="1665" y="959"/>
                              </a:lnTo>
                              <a:lnTo>
                                <a:pt x="1666" y="938"/>
                              </a:lnTo>
                              <a:lnTo>
                                <a:pt x="1666" y="918"/>
                              </a:lnTo>
                              <a:lnTo>
                                <a:pt x="1666" y="900"/>
                              </a:lnTo>
                              <a:lnTo>
                                <a:pt x="1665" y="884"/>
                              </a:lnTo>
                              <a:lnTo>
                                <a:pt x="1663" y="869"/>
                              </a:lnTo>
                              <a:lnTo>
                                <a:pt x="1661" y="856"/>
                              </a:lnTo>
                              <a:lnTo>
                                <a:pt x="1658" y="845"/>
                              </a:lnTo>
                              <a:lnTo>
                                <a:pt x="1655" y="835"/>
                              </a:lnTo>
                              <a:lnTo>
                                <a:pt x="1651" y="826"/>
                              </a:lnTo>
                              <a:lnTo>
                                <a:pt x="1646" y="818"/>
                              </a:lnTo>
                              <a:lnTo>
                                <a:pt x="1641" y="813"/>
                              </a:lnTo>
                              <a:lnTo>
                                <a:pt x="1627" y="805"/>
                              </a:lnTo>
                              <a:lnTo>
                                <a:pt x="1614" y="798"/>
                              </a:lnTo>
                              <a:lnTo>
                                <a:pt x="1600" y="792"/>
                              </a:lnTo>
                              <a:lnTo>
                                <a:pt x="1586" y="786"/>
                              </a:lnTo>
                              <a:lnTo>
                                <a:pt x="1557" y="776"/>
                              </a:lnTo>
                              <a:lnTo>
                                <a:pt x="1527" y="768"/>
                              </a:lnTo>
                              <a:lnTo>
                                <a:pt x="1498" y="763"/>
                              </a:lnTo>
                              <a:lnTo>
                                <a:pt x="1470" y="759"/>
                              </a:lnTo>
                              <a:lnTo>
                                <a:pt x="1442" y="757"/>
                              </a:lnTo>
                              <a:lnTo>
                                <a:pt x="1414" y="756"/>
                              </a:lnTo>
                              <a:lnTo>
                                <a:pt x="1355" y="755"/>
                              </a:lnTo>
                              <a:lnTo>
                                <a:pt x="1298" y="755"/>
                              </a:lnTo>
                              <a:lnTo>
                                <a:pt x="1242" y="756"/>
                              </a:lnTo>
                              <a:lnTo>
                                <a:pt x="1187" y="761"/>
                              </a:lnTo>
                              <a:lnTo>
                                <a:pt x="1134" y="766"/>
                              </a:lnTo>
                              <a:lnTo>
                                <a:pt x="1082" y="773"/>
                              </a:lnTo>
                              <a:lnTo>
                                <a:pt x="1032" y="782"/>
                              </a:lnTo>
                              <a:lnTo>
                                <a:pt x="983" y="792"/>
                              </a:lnTo>
                              <a:lnTo>
                                <a:pt x="937" y="804"/>
                              </a:lnTo>
                              <a:lnTo>
                                <a:pt x="891" y="817"/>
                              </a:lnTo>
                              <a:lnTo>
                                <a:pt x="847" y="832"/>
                              </a:lnTo>
                              <a:lnTo>
                                <a:pt x="805" y="848"/>
                              </a:lnTo>
                              <a:lnTo>
                                <a:pt x="764" y="866"/>
                              </a:lnTo>
                              <a:lnTo>
                                <a:pt x="724" y="885"/>
                              </a:lnTo>
                              <a:lnTo>
                                <a:pt x="686" y="905"/>
                              </a:lnTo>
                              <a:lnTo>
                                <a:pt x="649" y="926"/>
                              </a:lnTo>
                              <a:lnTo>
                                <a:pt x="614" y="949"/>
                              </a:lnTo>
                              <a:lnTo>
                                <a:pt x="581" y="973"/>
                              </a:lnTo>
                              <a:lnTo>
                                <a:pt x="548" y="997"/>
                              </a:lnTo>
                              <a:lnTo>
                                <a:pt x="517" y="1022"/>
                              </a:lnTo>
                              <a:lnTo>
                                <a:pt x="488" y="1049"/>
                              </a:lnTo>
                              <a:lnTo>
                                <a:pt x="461" y="1077"/>
                              </a:lnTo>
                              <a:lnTo>
                                <a:pt x="434" y="1106"/>
                              </a:lnTo>
                              <a:lnTo>
                                <a:pt x="410" y="1135"/>
                              </a:lnTo>
                              <a:lnTo>
                                <a:pt x="386" y="1165"/>
                              </a:lnTo>
                              <a:lnTo>
                                <a:pt x="365" y="1196"/>
                              </a:lnTo>
                              <a:lnTo>
                                <a:pt x="345" y="1227"/>
                              </a:lnTo>
                              <a:lnTo>
                                <a:pt x="326" y="1259"/>
                              </a:lnTo>
                              <a:lnTo>
                                <a:pt x="309" y="1292"/>
                              </a:lnTo>
                              <a:lnTo>
                                <a:pt x="293" y="1325"/>
                              </a:lnTo>
                              <a:lnTo>
                                <a:pt x="279" y="1360"/>
                              </a:lnTo>
                              <a:lnTo>
                                <a:pt x="266" y="1394"/>
                              </a:lnTo>
                              <a:lnTo>
                                <a:pt x="265" y="1404"/>
                              </a:lnTo>
                              <a:lnTo>
                                <a:pt x="266" y="1416"/>
                              </a:lnTo>
                              <a:lnTo>
                                <a:pt x="269" y="1429"/>
                              </a:lnTo>
                              <a:lnTo>
                                <a:pt x="272" y="1441"/>
                              </a:lnTo>
                              <a:lnTo>
                                <a:pt x="277" y="1454"/>
                              </a:lnTo>
                              <a:lnTo>
                                <a:pt x="283" y="1467"/>
                              </a:lnTo>
                              <a:lnTo>
                                <a:pt x="291" y="1481"/>
                              </a:lnTo>
                              <a:lnTo>
                                <a:pt x="300" y="1495"/>
                              </a:lnTo>
                              <a:lnTo>
                                <a:pt x="310" y="1511"/>
                              </a:lnTo>
                              <a:lnTo>
                                <a:pt x="321" y="1526"/>
                              </a:lnTo>
                              <a:lnTo>
                                <a:pt x="334" y="1542"/>
                              </a:lnTo>
                              <a:lnTo>
                                <a:pt x="347" y="1557"/>
                              </a:lnTo>
                              <a:lnTo>
                                <a:pt x="363" y="1574"/>
                              </a:lnTo>
                              <a:lnTo>
                                <a:pt x="379" y="1591"/>
                              </a:lnTo>
                              <a:lnTo>
                                <a:pt x="396" y="1608"/>
                              </a:lnTo>
                              <a:lnTo>
                                <a:pt x="415" y="1626"/>
                              </a:lnTo>
                              <a:lnTo>
                                <a:pt x="456" y="1662"/>
                              </a:lnTo>
                              <a:lnTo>
                                <a:pt x="502" y="1698"/>
                              </a:lnTo>
                              <a:lnTo>
                                <a:pt x="552" y="1736"/>
                              </a:lnTo>
                              <a:lnTo>
                                <a:pt x="605" y="1774"/>
                              </a:lnTo>
                              <a:lnTo>
                                <a:pt x="664" y="1814"/>
                              </a:lnTo>
                              <a:lnTo>
                                <a:pt x="726" y="1853"/>
                              </a:lnTo>
                              <a:lnTo>
                                <a:pt x="791" y="1892"/>
                              </a:lnTo>
                              <a:lnTo>
                                <a:pt x="861" y="1932"/>
                              </a:lnTo>
                              <a:lnTo>
                                <a:pt x="850" y="1927"/>
                              </a:lnTo>
                              <a:lnTo>
                                <a:pt x="818" y="1914"/>
                              </a:lnTo>
                              <a:lnTo>
                                <a:pt x="767" y="1894"/>
                              </a:lnTo>
                              <a:lnTo>
                                <a:pt x="703" y="1869"/>
                              </a:lnTo>
                              <a:lnTo>
                                <a:pt x="628" y="1841"/>
                              </a:lnTo>
                              <a:lnTo>
                                <a:pt x="545" y="1811"/>
                              </a:lnTo>
                              <a:lnTo>
                                <a:pt x="502" y="1797"/>
                              </a:lnTo>
                              <a:lnTo>
                                <a:pt x="457" y="1783"/>
                              </a:lnTo>
                              <a:lnTo>
                                <a:pt x="413" y="1769"/>
                              </a:lnTo>
                              <a:lnTo>
                                <a:pt x="370" y="1757"/>
                              </a:lnTo>
                              <a:lnTo>
                                <a:pt x="325" y="1745"/>
                              </a:lnTo>
                              <a:lnTo>
                                <a:pt x="283" y="1735"/>
                              </a:lnTo>
                              <a:lnTo>
                                <a:pt x="242" y="1726"/>
                              </a:lnTo>
                              <a:lnTo>
                                <a:pt x="203" y="1718"/>
                              </a:lnTo>
                              <a:lnTo>
                                <a:pt x="165" y="1713"/>
                              </a:lnTo>
                              <a:lnTo>
                                <a:pt x="131" y="1709"/>
                              </a:lnTo>
                              <a:lnTo>
                                <a:pt x="100" y="1709"/>
                              </a:lnTo>
                              <a:lnTo>
                                <a:pt x="72" y="1710"/>
                              </a:lnTo>
                              <a:lnTo>
                                <a:pt x="49" y="1716"/>
                              </a:lnTo>
                              <a:lnTo>
                                <a:pt x="29" y="1724"/>
                              </a:lnTo>
                              <a:lnTo>
                                <a:pt x="14" y="1735"/>
                              </a:lnTo>
                              <a:lnTo>
                                <a:pt x="4" y="1749"/>
                              </a:lnTo>
                              <a:lnTo>
                                <a:pt x="0" y="1767"/>
                              </a:lnTo>
                              <a:lnTo>
                                <a:pt x="2" y="1789"/>
                              </a:lnTo>
                              <a:lnTo>
                                <a:pt x="10" y="1816"/>
                              </a:lnTo>
                              <a:lnTo>
                                <a:pt x="26" y="1847"/>
                              </a:lnTo>
                              <a:lnTo>
                                <a:pt x="37" y="1864"/>
                              </a:lnTo>
                              <a:lnTo>
                                <a:pt x="49" y="1879"/>
                              </a:lnTo>
                              <a:lnTo>
                                <a:pt x="62" y="1896"/>
                              </a:lnTo>
                              <a:lnTo>
                                <a:pt x="75" y="1914"/>
                              </a:lnTo>
                              <a:lnTo>
                                <a:pt x="107" y="1948"/>
                              </a:lnTo>
                              <a:lnTo>
                                <a:pt x="141" y="1983"/>
                              </a:lnTo>
                              <a:lnTo>
                                <a:pt x="178" y="2020"/>
                              </a:lnTo>
                              <a:lnTo>
                                <a:pt x="219" y="2057"/>
                              </a:lnTo>
                              <a:lnTo>
                                <a:pt x="262" y="2093"/>
                              </a:lnTo>
                              <a:lnTo>
                                <a:pt x="309" y="2130"/>
                              </a:lnTo>
                              <a:lnTo>
                                <a:pt x="331" y="2170"/>
                              </a:lnTo>
                              <a:lnTo>
                                <a:pt x="355" y="2208"/>
                              </a:lnTo>
                              <a:lnTo>
                                <a:pt x="380" y="2245"/>
                              </a:lnTo>
                              <a:lnTo>
                                <a:pt x="406" y="2281"/>
                              </a:lnTo>
                              <a:lnTo>
                                <a:pt x="434" y="2316"/>
                              </a:lnTo>
                              <a:lnTo>
                                <a:pt x="463" y="2350"/>
                              </a:lnTo>
                              <a:lnTo>
                                <a:pt x="494" y="2383"/>
                              </a:lnTo>
                              <a:lnTo>
                                <a:pt x="525" y="2414"/>
                              </a:lnTo>
                              <a:lnTo>
                                <a:pt x="557" y="2444"/>
                              </a:lnTo>
                              <a:lnTo>
                                <a:pt x="591" y="2472"/>
                              </a:lnTo>
                              <a:lnTo>
                                <a:pt x="625" y="2499"/>
                              </a:lnTo>
                              <a:lnTo>
                                <a:pt x="659" y="2525"/>
                              </a:lnTo>
                              <a:lnTo>
                                <a:pt x="695" y="2549"/>
                              </a:lnTo>
                              <a:lnTo>
                                <a:pt x="731" y="2572"/>
                              </a:lnTo>
                              <a:lnTo>
                                <a:pt x="768" y="2593"/>
                              </a:lnTo>
                              <a:lnTo>
                                <a:pt x="805" y="2612"/>
                              </a:lnTo>
                              <a:lnTo>
                                <a:pt x="816" y="2619"/>
                              </a:lnTo>
                              <a:lnTo>
                                <a:pt x="828" y="2624"/>
                              </a:lnTo>
                              <a:lnTo>
                                <a:pt x="841" y="2627"/>
                              </a:lnTo>
                              <a:lnTo>
                                <a:pt x="855" y="2628"/>
                              </a:lnTo>
                              <a:lnTo>
                                <a:pt x="869" y="2627"/>
                              </a:lnTo>
                              <a:lnTo>
                                <a:pt x="885" y="2624"/>
                              </a:lnTo>
                              <a:lnTo>
                                <a:pt x="900" y="2619"/>
                              </a:lnTo>
                              <a:lnTo>
                                <a:pt x="917" y="2612"/>
                              </a:lnTo>
                              <a:lnTo>
                                <a:pt x="934" y="2603"/>
                              </a:lnTo>
                              <a:lnTo>
                                <a:pt x="950" y="2592"/>
                              </a:lnTo>
                              <a:lnTo>
                                <a:pt x="968" y="2579"/>
                              </a:lnTo>
                              <a:lnTo>
                                <a:pt x="987" y="2564"/>
                              </a:lnTo>
                              <a:lnTo>
                                <a:pt x="1005" y="2547"/>
                              </a:lnTo>
                              <a:lnTo>
                                <a:pt x="1023" y="2528"/>
                              </a:lnTo>
                              <a:lnTo>
                                <a:pt x="1041" y="2507"/>
                              </a:lnTo>
                              <a:lnTo>
                                <a:pt x="1060" y="2485"/>
                              </a:lnTo>
                              <a:lnTo>
                                <a:pt x="1071" y="2476"/>
                              </a:lnTo>
                              <a:lnTo>
                                <a:pt x="1081" y="2471"/>
                              </a:lnTo>
                              <a:lnTo>
                                <a:pt x="1092" y="2465"/>
                              </a:lnTo>
                              <a:lnTo>
                                <a:pt x="1102" y="2456"/>
                              </a:lnTo>
                              <a:lnTo>
                                <a:pt x="1102" y="2467"/>
                              </a:lnTo>
                              <a:lnTo>
                                <a:pt x="1101" y="2477"/>
                              </a:lnTo>
                              <a:lnTo>
                                <a:pt x="1099" y="2483"/>
                              </a:lnTo>
                              <a:lnTo>
                                <a:pt x="1097" y="2488"/>
                              </a:lnTo>
                              <a:lnTo>
                                <a:pt x="1093" y="2493"/>
                              </a:lnTo>
                              <a:lnTo>
                                <a:pt x="1088" y="2498"/>
                              </a:lnTo>
                              <a:lnTo>
                                <a:pt x="1057" y="2589"/>
                              </a:lnTo>
                              <a:lnTo>
                                <a:pt x="1027" y="2675"/>
                              </a:lnTo>
                              <a:lnTo>
                                <a:pt x="1001" y="2756"/>
                              </a:lnTo>
                              <a:lnTo>
                                <a:pt x="977" y="2832"/>
                              </a:lnTo>
                              <a:lnTo>
                                <a:pt x="955" y="2905"/>
                              </a:lnTo>
                              <a:lnTo>
                                <a:pt x="936" y="2973"/>
                              </a:lnTo>
                              <a:lnTo>
                                <a:pt x="919" y="3037"/>
                              </a:lnTo>
                              <a:lnTo>
                                <a:pt x="905" y="3096"/>
                              </a:lnTo>
                              <a:lnTo>
                                <a:pt x="891" y="3152"/>
                              </a:lnTo>
                              <a:lnTo>
                                <a:pt x="881" y="3204"/>
                              </a:lnTo>
                              <a:lnTo>
                                <a:pt x="874" y="3253"/>
                              </a:lnTo>
                              <a:lnTo>
                                <a:pt x="867" y="3297"/>
                              </a:lnTo>
                              <a:lnTo>
                                <a:pt x="862" y="3340"/>
                              </a:lnTo>
                              <a:lnTo>
                                <a:pt x="860" y="3377"/>
                              </a:lnTo>
                              <a:lnTo>
                                <a:pt x="859" y="3413"/>
                              </a:lnTo>
                              <a:lnTo>
                                <a:pt x="860" y="3444"/>
                              </a:lnTo>
                              <a:lnTo>
                                <a:pt x="862" y="3474"/>
                              </a:lnTo>
                              <a:lnTo>
                                <a:pt x="866" y="3499"/>
                              </a:lnTo>
                              <a:lnTo>
                                <a:pt x="871" y="3524"/>
                              </a:lnTo>
                              <a:lnTo>
                                <a:pt x="879" y="3545"/>
                              </a:lnTo>
                              <a:lnTo>
                                <a:pt x="887" y="3564"/>
                              </a:lnTo>
                              <a:lnTo>
                                <a:pt x="897" y="3580"/>
                              </a:lnTo>
                              <a:lnTo>
                                <a:pt x="907" y="3594"/>
                              </a:lnTo>
                              <a:lnTo>
                                <a:pt x="919" y="3606"/>
                              </a:lnTo>
                              <a:lnTo>
                                <a:pt x="931" y="3617"/>
                              </a:lnTo>
                              <a:lnTo>
                                <a:pt x="946" y="3625"/>
                              </a:lnTo>
                              <a:lnTo>
                                <a:pt x="960" y="3632"/>
                              </a:lnTo>
                              <a:lnTo>
                                <a:pt x="976" y="3638"/>
                              </a:lnTo>
                              <a:lnTo>
                                <a:pt x="992" y="3641"/>
                              </a:lnTo>
                              <a:lnTo>
                                <a:pt x="1010" y="3645"/>
                              </a:lnTo>
                              <a:lnTo>
                                <a:pt x="1028" y="3646"/>
                              </a:lnTo>
                              <a:lnTo>
                                <a:pt x="1046" y="3646"/>
                              </a:lnTo>
                              <a:lnTo>
                                <a:pt x="1078" y="3657"/>
                              </a:lnTo>
                              <a:lnTo>
                                <a:pt x="1110" y="3667"/>
                              </a:lnTo>
                              <a:lnTo>
                                <a:pt x="1141" y="3678"/>
                              </a:lnTo>
                              <a:lnTo>
                                <a:pt x="1173" y="3689"/>
                              </a:lnTo>
                              <a:lnTo>
                                <a:pt x="1234" y="3705"/>
                              </a:lnTo>
                              <a:lnTo>
                                <a:pt x="1292" y="3718"/>
                              </a:lnTo>
                              <a:lnTo>
                                <a:pt x="1346" y="3728"/>
                              </a:lnTo>
                              <a:lnTo>
                                <a:pt x="1397" y="3736"/>
                              </a:lnTo>
                              <a:lnTo>
                                <a:pt x="1446" y="3742"/>
                              </a:lnTo>
                              <a:lnTo>
                                <a:pt x="1492" y="3746"/>
                              </a:lnTo>
                              <a:lnTo>
                                <a:pt x="1534" y="3747"/>
                              </a:lnTo>
                              <a:lnTo>
                                <a:pt x="1574" y="3747"/>
                              </a:lnTo>
                              <a:lnTo>
                                <a:pt x="1612" y="3745"/>
                              </a:lnTo>
                              <a:lnTo>
                                <a:pt x="1646" y="3741"/>
                              </a:lnTo>
                              <a:lnTo>
                                <a:pt x="1678" y="3736"/>
                              </a:lnTo>
                              <a:lnTo>
                                <a:pt x="1708" y="3729"/>
                              </a:lnTo>
                              <a:lnTo>
                                <a:pt x="1736" y="3721"/>
                              </a:lnTo>
                              <a:lnTo>
                                <a:pt x="1762" y="3713"/>
                              </a:lnTo>
                              <a:lnTo>
                                <a:pt x="1785" y="3703"/>
                              </a:lnTo>
                              <a:lnTo>
                                <a:pt x="1806" y="3694"/>
                              </a:lnTo>
                              <a:lnTo>
                                <a:pt x="1825" y="3684"/>
                              </a:lnTo>
                              <a:lnTo>
                                <a:pt x="1843" y="3672"/>
                              </a:lnTo>
                              <a:lnTo>
                                <a:pt x="1858" y="3661"/>
                              </a:lnTo>
                              <a:lnTo>
                                <a:pt x="1873" y="3650"/>
                              </a:lnTo>
                              <a:lnTo>
                                <a:pt x="1885" y="3639"/>
                              </a:lnTo>
                              <a:lnTo>
                                <a:pt x="1895" y="3628"/>
                              </a:lnTo>
                              <a:lnTo>
                                <a:pt x="1905" y="3617"/>
                              </a:lnTo>
                              <a:lnTo>
                                <a:pt x="1913" y="3607"/>
                              </a:lnTo>
                              <a:lnTo>
                                <a:pt x="1925" y="3589"/>
                              </a:lnTo>
                              <a:lnTo>
                                <a:pt x="1933" y="3574"/>
                              </a:lnTo>
                              <a:lnTo>
                                <a:pt x="1937" y="3565"/>
                              </a:lnTo>
                              <a:lnTo>
                                <a:pt x="1938" y="3561"/>
                              </a:lnTo>
                              <a:lnTo>
                                <a:pt x="1948" y="3551"/>
                              </a:lnTo>
                              <a:lnTo>
                                <a:pt x="1974" y="3523"/>
                              </a:lnTo>
                              <a:lnTo>
                                <a:pt x="1991" y="3503"/>
                              </a:lnTo>
                              <a:lnTo>
                                <a:pt x="2011" y="3477"/>
                              </a:lnTo>
                              <a:lnTo>
                                <a:pt x="2035" y="3448"/>
                              </a:lnTo>
                              <a:lnTo>
                                <a:pt x="2059" y="3416"/>
                              </a:lnTo>
                              <a:lnTo>
                                <a:pt x="2085" y="3379"/>
                              </a:lnTo>
                              <a:lnTo>
                                <a:pt x="2111" y="3340"/>
                              </a:lnTo>
                              <a:lnTo>
                                <a:pt x="2139" y="3296"/>
                              </a:lnTo>
                              <a:lnTo>
                                <a:pt x="2166" y="3251"/>
                              </a:lnTo>
                              <a:lnTo>
                                <a:pt x="2192" y="3201"/>
                              </a:lnTo>
                              <a:lnTo>
                                <a:pt x="2218" y="3149"/>
                              </a:lnTo>
                              <a:lnTo>
                                <a:pt x="2230" y="3122"/>
                              </a:lnTo>
                              <a:lnTo>
                                <a:pt x="2242" y="3094"/>
                              </a:lnTo>
                              <a:lnTo>
                                <a:pt x="2253" y="3065"/>
                              </a:lnTo>
                              <a:lnTo>
                                <a:pt x="2264" y="3037"/>
                              </a:lnTo>
                              <a:lnTo>
                                <a:pt x="2266" y="3028"/>
                              </a:lnTo>
                              <a:lnTo>
                                <a:pt x="2266" y="3018"/>
                              </a:lnTo>
                              <a:lnTo>
                                <a:pt x="2266" y="3008"/>
                              </a:lnTo>
                              <a:lnTo>
                                <a:pt x="2264" y="2997"/>
                              </a:lnTo>
                              <a:lnTo>
                                <a:pt x="2262" y="2986"/>
                              </a:lnTo>
                              <a:lnTo>
                                <a:pt x="2259" y="2973"/>
                              </a:lnTo>
                              <a:lnTo>
                                <a:pt x="2256" y="2961"/>
                              </a:lnTo>
                              <a:lnTo>
                                <a:pt x="2250" y="2949"/>
                              </a:lnTo>
                              <a:lnTo>
                                <a:pt x="2244" y="2937"/>
                              </a:lnTo>
                              <a:lnTo>
                                <a:pt x="2238" y="2923"/>
                              </a:lnTo>
                              <a:lnTo>
                                <a:pt x="2230" y="2909"/>
                              </a:lnTo>
                              <a:lnTo>
                                <a:pt x="2221" y="2895"/>
                              </a:lnTo>
                              <a:lnTo>
                                <a:pt x="2210" y="2880"/>
                              </a:lnTo>
                              <a:lnTo>
                                <a:pt x="2199" y="2865"/>
                              </a:lnTo>
                              <a:lnTo>
                                <a:pt x="2187" y="2849"/>
                              </a:lnTo>
                              <a:lnTo>
                                <a:pt x="2172" y="2833"/>
                              </a:lnTo>
                              <a:lnTo>
                                <a:pt x="2157" y="2817"/>
                              </a:lnTo>
                              <a:lnTo>
                                <a:pt x="2140" y="2800"/>
                              </a:lnTo>
                              <a:lnTo>
                                <a:pt x="2122" y="2782"/>
                              </a:lnTo>
                              <a:lnTo>
                                <a:pt x="2102" y="2765"/>
                              </a:lnTo>
                              <a:lnTo>
                                <a:pt x="2082" y="2746"/>
                              </a:lnTo>
                              <a:lnTo>
                                <a:pt x="2059" y="2727"/>
                              </a:lnTo>
                              <a:lnTo>
                                <a:pt x="2036" y="2708"/>
                              </a:lnTo>
                              <a:lnTo>
                                <a:pt x="2009" y="2688"/>
                              </a:lnTo>
                              <a:lnTo>
                                <a:pt x="1982" y="2668"/>
                              </a:lnTo>
                              <a:lnTo>
                                <a:pt x="1952" y="2647"/>
                              </a:lnTo>
                              <a:lnTo>
                                <a:pt x="1923" y="2626"/>
                              </a:lnTo>
                              <a:lnTo>
                                <a:pt x="1889" y="2605"/>
                              </a:lnTo>
                              <a:lnTo>
                                <a:pt x="1855" y="2583"/>
                              </a:lnTo>
                              <a:lnTo>
                                <a:pt x="1818" y="2559"/>
                              </a:lnTo>
                              <a:lnTo>
                                <a:pt x="1780" y="2536"/>
                              </a:lnTo>
                              <a:lnTo>
                                <a:pt x="1740" y="2513"/>
                              </a:lnTo>
                              <a:lnTo>
                                <a:pt x="1753" y="2517"/>
                              </a:lnTo>
                              <a:lnTo>
                                <a:pt x="1789" y="2528"/>
                              </a:lnTo>
                              <a:lnTo>
                                <a:pt x="1845" y="2544"/>
                              </a:lnTo>
                              <a:lnTo>
                                <a:pt x="1917" y="2565"/>
                              </a:lnTo>
                              <a:lnTo>
                                <a:pt x="2001" y="2587"/>
                              </a:lnTo>
                              <a:lnTo>
                                <a:pt x="2093" y="2610"/>
                              </a:lnTo>
                              <a:lnTo>
                                <a:pt x="2142" y="2622"/>
                              </a:lnTo>
                              <a:lnTo>
                                <a:pt x="2191" y="2632"/>
                              </a:lnTo>
                              <a:lnTo>
                                <a:pt x="2241" y="2642"/>
                              </a:lnTo>
                              <a:lnTo>
                                <a:pt x="2291" y="2652"/>
                              </a:lnTo>
                              <a:lnTo>
                                <a:pt x="2340" y="2659"/>
                              </a:lnTo>
                              <a:lnTo>
                                <a:pt x="2389" y="2666"/>
                              </a:lnTo>
                              <a:lnTo>
                                <a:pt x="2435" y="2671"/>
                              </a:lnTo>
                              <a:lnTo>
                                <a:pt x="2480" y="2675"/>
                              </a:lnTo>
                              <a:lnTo>
                                <a:pt x="2522" y="2676"/>
                              </a:lnTo>
                              <a:lnTo>
                                <a:pt x="2562" y="2676"/>
                              </a:lnTo>
                              <a:lnTo>
                                <a:pt x="2599" y="2674"/>
                              </a:lnTo>
                              <a:lnTo>
                                <a:pt x="2631" y="2668"/>
                              </a:lnTo>
                              <a:lnTo>
                                <a:pt x="2660" y="2660"/>
                              </a:lnTo>
                              <a:lnTo>
                                <a:pt x="2683" y="2649"/>
                              </a:lnTo>
                              <a:lnTo>
                                <a:pt x="2702" y="2636"/>
                              </a:lnTo>
                              <a:lnTo>
                                <a:pt x="2715" y="2618"/>
                              </a:lnTo>
                              <a:lnTo>
                                <a:pt x="2723" y="2598"/>
                              </a:lnTo>
                              <a:lnTo>
                                <a:pt x="2723" y="2574"/>
                              </a:lnTo>
                              <a:lnTo>
                                <a:pt x="2717" y="2545"/>
                              </a:lnTo>
                              <a:lnTo>
                                <a:pt x="2704" y="2513"/>
                              </a:lnTo>
                              <a:lnTo>
                                <a:pt x="2706" y="2494"/>
                              </a:lnTo>
                              <a:lnTo>
                                <a:pt x="2707" y="2474"/>
                              </a:lnTo>
                              <a:lnTo>
                                <a:pt x="2708" y="2454"/>
                              </a:lnTo>
                              <a:lnTo>
                                <a:pt x="2710" y="2433"/>
                              </a:lnTo>
                              <a:lnTo>
                                <a:pt x="2708" y="2390"/>
                              </a:lnTo>
                              <a:lnTo>
                                <a:pt x="2705" y="2344"/>
                              </a:lnTo>
                              <a:lnTo>
                                <a:pt x="2701" y="2298"/>
                              </a:lnTo>
                              <a:lnTo>
                                <a:pt x="2694" y="2248"/>
                              </a:lnTo>
                              <a:lnTo>
                                <a:pt x="2685" y="2197"/>
                              </a:lnTo>
                              <a:lnTo>
                                <a:pt x="2675" y="2144"/>
                              </a:lnTo>
                              <a:lnTo>
                                <a:pt x="2667" y="2113"/>
                              </a:lnTo>
                              <a:lnTo>
                                <a:pt x="2658" y="2082"/>
                              </a:lnTo>
                              <a:lnTo>
                                <a:pt x="2650" y="2052"/>
                              </a:lnTo>
                              <a:lnTo>
                                <a:pt x="2640" y="2022"/>
                              </a:lnTo>
                              <a:lnTo>
                                <a:pt x="2628" y="1995"/>
                              </a:lnTo>
                              <a:lnTo>
                                <a:pt x="2618" y="1966"/>
                              </a:lnTo>
                              <a:lnTo>
                                <a:pt x="2606" y="1939"/>
                              </a:lnTo>
                              <a:lnTo>
                                <a:pt x="2595" y="1912"/>
                              </a:lnTo>
                              <a:lnTo>
                                <a:pt x="2622" y="1924"/>
                              </a:lnTo>
                              <a:lnTo>
                                <a:pt x="2650" y="1935"/>
                              </a:lnTo>
                              <a:lnTo>
                                <a:pt x="2678" y="1945"/>
                              </a:lnTo>
                              <a:lnTo>
                                <a:pt x="2707" y="1955"/>
                              </a:lnTo>
                              <a:lnTo>
                                <a:pt x="2737" y="1965"/>
                              </a:lnTo>
                              <a:lnTo>
                                <a:pt x="2768" y="1973"/>
                              </a:lnTo>
                              <a:lnTo>
                                <a:pt x="2799" y="1981"/>
                              </a:lnTo>
                              <a:lnTo>
                                <a:pt x="2832" y="1989"/>
                              </a:lnTo>
                              <a:lnTo>
                                <a:pt x="2839" y="1985"/>
                              </a:lnTo>
                              <a:lnTo>
                                <a:pt x="2849" y="1978"/>
                              </a:lnTo>
                              <a:lnTo>
                                <a:pt x="2860" y="1967"/>
                              </a:lnTo>
                              <a:lnTo>
                                <a:pt x="2872" y="1954"/>
                              </a:lnTo>
                              <a:lnTo>
                                <a:pt x="2885" y="1935"/>
                              </a:lnTo>
                              <a:lnTo>
                                <a:pt x="2900" y="1912"/>
                              </a:lnTo>
                              <a:lnTo>
                                <a:pt x="2916" y="1885"/>
                              </a:lnTo>
                              <a:lnTo>
                                <a:pt x="2934" y="1853"/>
                              </a:lnTo>
                              <a:lnTo>
                                <a:pt x="2954" y="1815"/>
                              </a:lnTo>
                              <a:lnTo>
                                <a:pt x="2975" y="1770"/>
                              </a:lnTo>
                              <a:lnTo>
                                <a:pt x="2998" y="1720"/>
                              </a:lnTo>
                              <a:lnTo>
                                <a:pt x="3023" y="1664"/>
                              </a:lnTo>
                              <a:lnTo>
                                <a:pt x="3049" y="1601"/>
                              </a:lnTo>
                              <a:lnTo>
                                <a:pt x="3078" y="1530"/>
                              </a:lnTo>
                              <a:lnTo>
                                <a:pt x="3110" y="1452"/>
                              </a:lnTo>
                              <a:lnTo>
                                <a:pt x="3144" y="1365"/>
                              </a:lnTo>
                              <a:lnTo>
                                <a:pt x="3140" y="1375"/>
                              </a:lnTo>
                              <a:lnTo>
                                <a:pt x="3130" y="1403"/>
                              </a:lnTo>
                              <a:lnTo>
                                <a:pt x="3117" y="1446"/>
                              </a:lnTo>
                              <a:lnTo>
                                <a:pt x="3099" y="1503"/>
                              </a:lnTo>
                              <a:lnTo>
                                <a:pt x="3078" y="1570"/>
                              </a:lnTo>
                              <a:lnTo>
                                <a:pt x="3056" y="1643"/>
                              </a:lnTo>
                              <a:lnTo>
                                <a:pt x="3033" y="1723"/>
                              </a:lnTo>
                              <a:lnTo>
                                <a:pt x="3010" y="1805"/>
                              </a:lnTo>
                              <a:lnTo>
                                <a:pt x="2989" y="1887"/>
                              </a:lnTo>
                              <a:lnTo>
                                <a:pt x="2970" y="1966"/>
                              </a:lnTo>
                              <a:lnTo>
                                <a:pt x="2963" y="2003"/>
                              </a:lnTo>
                              <a:lnTo>
                                <a:pt x="2956" y="2040"/>
                              </a:lnTo>
                              <a:lnTo>
                                <a:pt x="2950" y="2074"/>
                              </a:lnTo>
                              <a:lnTo>
                                <a:pt x="2946" y="2107"/>
                              </a:lnTo>
                              <a:lnTo>
                                <a:pt x="2943" y="2135"/>
                              </a:lnTo>
                              <a:lnTo>
                                <a:pt x="2941" y="2162"/>
                              </a:lnTo>
                              <a:lnTo>
                                <a:pt x="2941" y="2187"/>
                              </a:lnTo>
                              <a:lnTo>
                                <a:pt x="2944" y="2205"/>
                              </a:lnTo>
                              <a:lnTo>
                                <a:pt x="2948" y="2222"/>
                              </a:lnTo>
                              <a:lnTo>
                                <a:pt x="2954" y="2234"/>
                              </a:lnTo>
                              <a:lnTo>
                                <a:pt x="2963" y="2241"/>
                              </a:lnTo>
                              <a:lnTo>
                                <a:pt x="2973" y="2243"/>
                              </a:lnTo>
                              <a:lnTo>
                                <a:pt x="2993" y="2245"/>
                              </a:lnTo>
                              <a:lnTo>
                                <a:pt x="3011" y="2248"/>
                              </a:lnTo>
                              <a:lnTo>
                                <a:pt x="3031" y="2248"/>
                              </a:lnTo>
                              <a:lnTo>
                                <a:pt x="3052" y="2246"/>
                              </a:lnTo>
                              <a:lnTo>
                                <a:pt x="3074" y="2245"/>
                              </a:lnTo>
                              <a:lnTo>
                                <a:pt x="3095" y="2242"/>
                              </a:lnTo>
                              <a:lnTo>
                                <a:pt x="3117" y="2239"/>
                              </a:lnTo>
                              <a:lnTo>
                                <a:pt x="3139" y="2235"/>
                              </a:lnTo>
                              <a:lnTo>
                                <a:pt x="3162" y="2230"/>
                              </a:lnTo>
                              <a:lnTo>
                                <a:pt x="3186" y="2224"/>
                              </a:lnTo>
                              <a:lnTo>
                                <a:pt x="3209" y="2218"/>
                              </a:lnTo>
                              <a:lnTo>
                                <a:pt x="3232" y="2210"/>
                              </a:lnTo>
                              <a:lnTo>
                                <a:pt x="3256" y="2202"/>
                              </a:lnTo>
                              <a:lnTo>
                                <a:pt x="3280" y="2193"/>
                              </a:lnTo>
                              <a:lnTo>
                                <a:pt x="3303" y="2183"/>
                              </a:lnTo>
                              <a:lnTo>
                                <a:pt x="3328" y="2173"/>
                              </a:lnTo>
                              <a:lnTo>
                                <a:pt x="3364" y="2161"/>
                              </a:lnTo>
                              <a:lnTo>
                                <a:pt x="3400" y="2148"/>
                              </a:lnTo>
                              <a:lnTo>
                                <a:pt x="3434" y="2134"/>
                              </a:lnTo>
                              <a:lnTo>
                                <a:pt x="3467" y="2120"/>
                              </a:lnTo>
                              <a:lnTo>
                                <a:pt x="3499" y="2106"/>
                              </a:lnTo>
                              <a:lnTo>
                                <a:pt x="3530" y="2090"/>
                              </a:lnTo>
                              <a:lnTo>
                                <a:pt x="3560" y="2073"/>
                              </a:lnTo>
                              <a:lnTo>
                                <a:pt x="3589" y="2057"/>
                              </a:lnTo>
                              <a:lnTo>
                                <a:pt x="3617" y="2040"/>
                              </a:lnTo>
                              <a:lnTo>
                                <a:pt x="3644" y="2022"/>
                              </a:lnTo>
                              <a:lnTo>
                                <a:pt x="3670" y="2005"/>
                              </a:lnTo>
                              <a:lnTo>
                                <a:pt x="3694" y="1986"/>
                              </a:lnTo>
                              <a:lnTo>
                                <a:pt x="3718" y="1966"/>
                              </a:lnTo>
                              <a:lnTo>
                                <a:pt x="3742" y="1947"/>
                              </a:lnTo>
                              <a:lnTo>
                                <a:pt x="3763" y="1926"/>
                              </a:lnTo>
                              <a:lnTo>
                                <a:pt x="3784" y="1906"/>
                              </a:lnTo>
                              <a:lnTo>
                                <a:pt x="3804" y="1885"/>
                              </a:lnTo>
                              <a:lnTo>
                                <a:pt x="3824" y="1863"/>
                              </a:lnTo>
                              <a:lnTo>
                                <a:pt x="3842" y="1840"/>
                              </a:lnTo>
                              <a:lnTo>
                                <a:pt x="3859" y="1818"/>
                              </a:lnTo>
                              <a:lnTo>
                                <a:pt x="3876" y="1796"/>
                              </a:lnTo>
                              <a:lnTo>
                                <a:pt x="3892" y="1773"/>
                              </a:lnTo>
                              <a:lnTo>
                                <a:pt x="3907" y="1748"/>
                              </a:lnTo>
                              <a:lnTo>
                                <a:pt x="3922" y="1725"/>
                              </a:lnTo>
                              <a:lnTo>
                                <a:pt x="3935" y="1700"/>
                              </a:lnTo>
                              <a:lnTo>
                                <a:pt x="3947" y="1676"/>
                              </a:lnTo>
                              <a:lnTo>
                                <a:pt x="3959" y="1651"/>
                              </a:lnTo>
                              <a:lnTo>
                                <a:pt x="3970" y="1625"/>
                              </a:lnTo>
                              <a:lnTo>
                                <a:pt x="3980" y="1600"/>
                              </a:lnTo>
                              <a:lnTo>
                                <a:pt x="3990" y="1574"/>
                              </a:lnTo>
                              <a:lnTo>
                                <a:pt x="3999" y="1547"/>
                              </a:lnTo>
                              <a:lnTo>
                                <a:pt x="4007" y="1521"/>
                              </a:lnTo>
                              <a:lnTo>
                                <a:pt x="4007" y="1515"/>
                              </a:lnTo>
                              <a:lnTo>
                                <a:pt x="4004" y="1510"/>
                              </a:lnTo>
                              <a:lnTo>
                                <a:pt x="3998" y="1502"/>
                              </a:lnTo>
                              <a:lnTo>
                                <a:pt x="3992" y="1495"/>
                              </a:lnTo>
                              <a:lnTo>
                                <a:pt x="3983" y="1487"/>
                              </a:lnTo>
                              <a:lnTo>
                                <a:pt x="3973" y="1479"/>
                              </a:lnTo>
                              <a:lnTo>
                                <a:pt x="3960" y="1470"/>
                              </a:lnTo>
                              <a:lnTo>
                                <a:pt x="3947" y="1460"/>
                              </a:lnTo>
                              <a:lnTo>
                                <a:pt x="3916" y="1440"/>
                              </a:lnTo>
                              <a:lnTo>
                                <a:pt x="3879" y="1419"/>
                              </a:lnTo>
                              <a:lnTo>
                                <a:pt x="3838" y="1396"/>
                              </a:lnTo>
                              <a:lnTo>
                                <a:pt x="3793" y="1372"/>
                              </a:lnTo>
                              <a:lnTo>
                                <a:pt x="3744" y="1349"/>
                              </a:lnTo>
                              <a:lnTo>
                                <a:pt x="3693" y="1323"/>
                              </a:lnTo>
                              <a:lnTo>
                                <a:pt x="3639" y="1299"/>
                              </a:lnTo>
                              <a:lnTo>
                                <a:pt x="3583" y="1274"/>
                              </a:lnTo>
                              <a:lnTo>
                                <a:pt x="3526" y="1250"/>
                              </a:lnTo>
                              <a:lnTo>
                                <a:pt x="3469" y="1226"/>
                              </a:lnTo>
                              <a:lnTo>
                                <a:pt x="3412" y="1203"/>
                              </a:lnTo>
                              <a:lnTo>
                                <a:pt x="3356" y="1181"/>
                              </a:lnTo>
                              <a:lnTo>
                                <a:pt x="3348" y="1173"/>
                              </a:lnTo>
                              <a:lnTo>
                                <a:pt x="3341" y="1169"/>
                              </a:lnTo>
                              <a:lnTo>
                                <a:pt x="3336" y="1167"/>
                              </a:lnTo>
                              <a:lnTo>
                                <a:pt x="3328" y="1167"/>
                              </a:lnTo>
                              <a:lnTo>
                                <a:pt x="3341" y="1167"/>
                              </a:lnTo>
                              <a:lnTo>
                                <a:pt x="3356" y="1167"/>
                              </a:lnTo>
                              <a:lnTo>
                                <a:pt x="3495" y="1208"/>
                              </a:lnTo>
                              <a:lnTo>
                                <a:pt x="3624" y="1244"/>
                              </a:lnTo>
                              <a:lnTo>
                                <a:pt x="3741" y="1278"/>
                              </a:lnTo>
                              <a:lnTo>
                                <a:pt x="3846" y="1307"/>
                              </a:lnTo>
                              <a:lnTo>
                                <a:pt x="3942" y="1333"/>
                              </a:lnTo>
                              <a:lnTo>
                                <a:pt x="4027" y="1355"/>
                              </a:lnTo>
                              <a:lnTo>
                                <a:pt x="4103" y="1375"/>
                              </a:lnTo>
                              <a:lnTo>
                                <a:pt x="4169" y="1392"/>
                              </a:lnTo>
                              <a:lnTo>
                                <a:pt x="4226" y="1405"/>
                              </a:lnTo>
                              <a:lnTo>
                                <a:pt x="4276" y="1418"/>
                              </a:lnTo>
                              <a:lnTo>
                                <a:pt x="4317" y="1425"/>
                              </a:lnTo>
                              <a:lnTo>
                                <a:pt x="4350" y="1432"/>
                              </a:lnTo>
                              <a:lnTo>
                                <a:pt x="4377" y="1436"/>
                              </a:lnTo>
                              <a:lnTo>
                                <a:pt x="4397" y="1437"/>
                              </a:lnTo>
                              <a:lnTo>
                                <a:pt x="4404" y="1439"/>
                              </a:lnTo>
                              <a:lnTo>
                                <a:pt x="4410" y="1437"/>
                              </a:lnTo>
                              <a:lnTo>
                                <a:pt x="4416" y="1437"/>
                              </a:lnTo>
                              <a:lnTo>
                                <a:pt x="4419" y="1436"/>
                              </a:lnTo>
                              <a:lnTo>
                                <a:pt x="4429" y="1409"/>
                              </a:lnTo>
                              <a:lnTo>
                                <a:pt x="4437" y="1381"/>
                              </a:lnTo>
                              <a:lnTo>
                                <a:pt x="4444" y="1352"/>
                              </a:lnTo>
                              <a:lnTo>
                                <a:pt x="4450" y="1323"/>
                              </a:lnTo>
                              <a:lnTo>
                                <a:pt x="4456" y="1293"/>
                              </a:lnTo>
                              <a:lnTo>
                                <a:pt x="4459" y="1264"/>
                              </a:lnTo>
                              <a:lnTo>
                                <a:pt x="4460" y="1237"/>
                              </a:lnTo>
                              <a:lnTo>
                                <a:pt x="4461" y="121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BFAB567" id="Gruppe 3" o:spid="_x0000_s1026" alt="&quot;&quot;" style="position:absolute;margin-left:0;margin-top:0;width:430.55pt;height:239.75pt;z-index:-251651072;mso-left-percent:119;mso-top-percent:46;mso-position-horizontal-relative:page;mso-position-vertical-relative:page;mso-left-percent:119;mso-top-percent:46;mso-width-relative:margin;mso-height-relative:margin" coordsize="54648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e 4" o:spid="_x0000_s1027" type="#_x0000_t75" alt="Rødbrune blomster" style="position:absolute;top:95;width:54648;height:30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">
                <v:imagedata r:id="rId3" o:title="Rødbrune blomster" croptop="11340f" cropbottom="16322f" cropleft="5137f"/>
              </v:shape>
              <v:shape id="Bilde 5" o:spid="_x0000_s1028" type="#_x0000_t75" alt="Kronblad" style="position:absolute;left:13049;width:36741;height:2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">
                <v:imagedata r:id="rId4" o:title="Kronblad" croptop="11131f" cropbottom="16412f" cropleft="11563f" cropright="8752f"/>
              </v:shape>
              <v:shape id="Frihåndsform 6" o:spid="_x0000_s1029" alt="Kronblad" style="position:absolute;left:24193;top:10096;width:4070;height:5054;rotation:1467172fd;visibility:visible;mso-wrap-style:square;v-text-anchor:top" coordsize="1881,2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" path="m1398,73l1342,57,1288,43,1235,31,1181,21r-51,-8l1079,7,1030,3,982,1,934,,887,1,842,4,797,9r-44,6l711,23r-41,9l629,43,590,55,551,70,514,84r-35,17l443,118r-33,19l377,157r-31,22l316,202r-30,23l258,249r-27,26l206,300r-25,28l158,356r-21,29l138,390r3,7l146,405r4,8l164,431r17,23l202,478r26,29l257,537r33,34l328,608r41,39l413,689r48,44l569,831,690,937r-10,-7l652,907,610,873,555,829,492,778,423,722,351,666,278,608,208,555,144,506,88,466,44,436,26,425,14,418,5,416,,417r1,5l7,434r12,15l37,470r12,20l69,521r26,44l127,616r37,57l204,738r44,68l295,877r47,73l390,1021r49,68l485,1155r46,61l573,1269r20,24l612,1314r18,18l646,1348r2,2l650,1351r4,-1l660,1348r15,-9l696,1324r27,-23l754,1273r37,-37l831,1193r,1l831,1207,714,1351,611,1479r-89,110l447,1685r-64,81l331,1835r-42,58l257,1939r-12,20l233,1978r-8,16l217,2008r-5,14l208,2033r-2,10l205,2052r1,7l207,2066r3,7l213,2078r10,11l236,2099r23,12l286,2127r25,16l334,2156r56,31l442,2215r50,25l539,2261r45,19l628,2296r41,12l707,2319r37,8l780,2332r32,5l843,2338r29,1l899,2338r25,-3l948,2331r21,-4l989,2321r19,-6l1025,2308r14,-8l1054,2292r12,-7l1076,2277r18,-14l1105,2251r8,-7l1115,2241r11,-7l1157,2212r22,-15l1206,2177r29,-22l1267,2129r34,-29l1337,2068r38,-34l1413,1996r39,-41l1491,1912r20,-24l1530,1865r19,-24l1568,1816r-4,-9l1558,1796r-8,-13l1538,1769r-15,-18l1506,1730r-23,-24l1458,1680r-30,-31l1393,1615r-40,-38l1309,1534r-106,-97l1072,1320r29,27l1181,1418r54,45l1295,1514r64,54l1426,1621r34,27l1493,1673r35,25l1560,1721r32,22l1623,1764r30,18l1682,1799r26,13l1732,1823r22,8l1774,1835r17,1l1805,1834r10,-7l1823,1816r8,-19l1837,1777r7,-20l1850,1736r5,-21l1860,1693r4,-22l1867,1648r6,-48l1876,1551r2,-51l1880,1448r1,-39l1881,1372r-1,-36l1877,1299r-3,-34l1871,1229r-6,-33l1860,1163r-7,-33l1846,1099r-9,-31l1829,1038r-9,-28l1809,981r-12,-29l1785,925r-12,-26l1760,873r-15,-25l1731,823r-16,-23l1700,776r-17,-22l1666,732r-17,-21l1631,691r-19,-20l1592,652r-19,-18l1553,617r-21,-17l1511,583r-4,-1l1500,583r-7,4l1484,591r-21,12l1439,621r-29,23l1378,671r-35,31l1306,738r-40,37l1225,816r-42,44l1140,904r-43,47l1055,997r-42,48l973,1094r-9,l961,1095r-3,4l958,1107r,-13l958,1079r89,-115l1129,860r74,-96l1269,677r60,-78l1382,529r47,-62l1470,411r36,-47l1534,323r25,-35l1578,260r14,-22l1602,221r7,-13l1610,201r-21,-20l1565,161r-24,-18l1514,126r-26,-15l1459,97,1429,85,1398,73xe" fillcolor="#d12f31 [3205]" stroked="f">
                <v:fill opacity="37265f"/>
                <v:path arrowok="t" o:connecttype="custom" o:connectlocs="255551,4538;202104,0;153850,4970;111222,18151;74869,38679;44575,64825;30510,85785;43710,103287;79846,139805;147142,200956;91531,156011;19042,100694;0,90106;10603,105880;44143,159469;94993,235313;132428,283932;141516,291711;163155,275072;154499,291927;71624,396511;48687,430868;44359,443400;48254,451395;72273,465873;126369,492667;168781,503903;199940,504552;221795,498717;236726,488994;250358,477974;281517,453772;322631,413149;338427,390460;325876,373822;292769,340761;255551,306404;315923,356103;351194,381169;379540,395646;394471,392405;401395,370581;405939,335143;406805,288686;402477,251303;393821,218243;380838,188640;364177,162926;344486,140886;326093,125760;311379,134187;273944,167464;228287,215434;207297,237474;244299,185831;309215,100910;341456,56181;343836,39111;315706,20960" o:connectangles="0,0,0,0,0,0,0,0,0,0,0,0,0,0,0,0,0,0,0,0,0,0,0,0,0,0,0,0,0,0,0,0,0,0,0,0,0,0,0,0,0,0,0,0,0,0,0,0,0,0,0,0,0,0,0,0,0,0,0"/>
              </v:shape>
              <v:shape id="Frihåndsform 7" o:spid="_x0000_s1030" alt="Kronblad" style="position:absolute;left:14287;top:18288;width:3238;height:2993;rotation:1467172fd;visibility:visible;mso-wrap-style:square;v-text-anchor:top" coordsize="1492,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" path="m1304,283r-9,-5l1270,265r-37,-19l1183,223r-29,-12l1122,198r-34,-11l1052,175r-38,-10l975,155r-41,-8l892,142,909,60r8,-42l920,2,921,r-6,1l899,5r-25,7l843,21,805,33,765,47r-21,9l722,65r-21,9l680,85,657,95r-24,12l611,119r-21,12l569,144r-20,13l530,171r-19,13l493,198r-16,15l460,228r-15,16l429,259r-14,16l400,292r-12,16l375,325r-13,17l351,358r-11,18l330,394r-10,17l311,429r-7,18l288,484r-13,36l264,558r-9,37l196,580,147,568,107,558,76,550,52,545,34,541,22,539r-8,-1l10,555,5,572,3,591,2,610,,651r,42l6,734r9,39l24,811r10,37l46,883r11,34l71,950r14,32l99,1012r16,29l131,1068r17,27l166,1121r18,24l203,1168r20,21l243,1210r21,20l285,1248r22,18l329,1281r22,16l375,1310r23,14l421,1335r25,11l470,1356r25,8l519,1371r26,7l570,1384r24,4l596,1379r4,-14l606,1343r6,-27l621,1281r10,-38l641,1197r10,-50l678,1128r24,-21l725,1086r23,-23l768,1040r20,-25l806,991r17,-26l840,939r14,-27l868,885r13,-26l892,831r11,-27l912,778r9,-27l1104,792r139,32l1343,846r68,16l1454,871r23,5l1486,878r2,l1488,869r,-23l1488,819r,-26l1490,749r2,-41l1492,669r-1,-37l1489,599r-3,-32l1481,538r-4,-28l1470,485r-6,-24l1456,439r-8,-19l1439,401r-9,-15l1420,370r-9,-13l1401,346r-10,-11l1383,326r-10,-9l1364,310r-9,-6l1346,299r-8,-4l1313,285r-9,-2xe" fillcolor="#d12f31 [3205]" stroked="f">
                <v:fill opacity="37265f"/>
                <v:path arrowok="t" o:connecttype="custom" o:connectlocs="275616,57155;250442,45508;228306,37744;202697,31705;199008,3882;198574,216;182949,4529;161463,12078;147574,18333;132600,25666;119144,33862;106991,42704;96574,52626;86808,62978;78562,73762;71617,84977;65974,96408;57293,120349;31902,122505;11285,117545;3038,116035;651,127466;0,149465;5208,174915;12370,197777;21485,218267;32119,236168;44055,251913;57293,265285;71400,276284;86374,285559;102000,292460;118276,297205;129344,297421;132817,283833;139110,258167;152349,238756;166672,224306;178608,208130;188374,190876;195970,173406;239591,170818;306216,185915;322493,189366;322927,182464;323361,161543;323578,136309;321408,116035;317718,99428;312293,86487;306216,76997;300140,70311;294063,65566;284948,61468" o:connectangles="0,0,0,0,0,0,0,0,0,0,0,0,0,0,0,0,0,0,0,0,0,0,0,0,0,0,0,0,0,0,0,0,0,0,0,0,0,0,0,0,0,0,0,0,0,0,0,0,0,0,0,0,0,0"/>
              </v:shape>
              <v:shape id="Frihåndsform 8" o:spid="_x0000_s1031" alt="Kronblad" style="position:absolute;left:34290;top:12382;width:4486;height:4821;rotation:1467172fd;visibility:visible;mso-wrap-style:square;v-text-anchor:top" coordsize="2069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" path="m1430,1415r9,-3l1464,1402r39,-17l1551,1361r27,-16l1608,1328r30,-17l1670,1290r32,-23l1735,1243r32,-27l1799,1189r49,65l1873,1287r9,13l1884,1302r3,-6l1896,1282r12,-22l1923,1230r17,-37l1956,1152r7,-21l1971,1108r7,-24l1983,1061r7,-26l1995,1011r5,-24l2003,962r4,-24l2009,915r2,-24l2011,868r1,-23l2011,822r-1,-22l2009,778r-2,-21l2003,736r-3,-21l1995,695r-4,-20l1985,655r-5,-19l1974,616r-13,-36l1946,545r-17,-33l1910,481r-19,-30l1870,424r49,-39l1959,353r32,-24l2017,309r20,-16l2051,282r11,-8l2069,268r-12,-16l2044,236r-13,-15l2017,205r-15,-14l1987,178r-16,-13l1956,154r-37,-20l1883,116,1849,98,1815,82,1780,68,1746,54,1712,43,1680,32r-33,-7l1615,17r-31,-6l1553,6,1521,2,1492,1,1462,r-29,l1404,2r-28,3l1348,9r-26,4l1295,20r-25,7l1244,36r-24,8l1196,56r-23,11l1150,79r-21,13l1107,107r-21,14l1068,138r-20,16l1049,158r2,4l1054,168r5,7l1071,193r16,24l1107,244r25,32l1160,312r30,41l1187,384r,32l1188,448r4,32l1196,511r6,31l1208,573r8,30l1225,632r11,29l1247,689r13,28l1273,745r14,25l1302,796r15,24l1272,855r-31,-22l1208,815r-31,-19l1147,779r-31,-15l1085,749r-31,-12l1024,725,994,715r-30,-9l934,698r-30,-7l875,686r-29,-5l817,678r-28,-2l760,676r-28,l705,677r-28,2l650,683r-26,3l598,691r-27,6l546,705r-25,8l497,721r-24,10l449,741r-23,11l404,765r-22,13l388,791r10,18l410,832r15,29l441,893r20,38l485,972r24,47l500,1055r-7,37l488,1129r-3,35l484,1200r,35l486,1270r4,34l496,1337r7,34l510,1403r9,32l530,1466r11,31l554,1527r12,30l383,1651r-138,71l144,1776r-69,36l33,1834r-23,14l1,1853r-1,1l6,1861r16,18l32,1890r9,12l50,1914r6,11l85,1963r28,36l141,2031r27,29l194,2085r27,25l245,2130r24,18l293,2165r23,15l338,2192r21,10l379,2211r20,6l417,2222r18,4l451,2228r17,3l483,2232r14,-1l509,2229r12,-1l532,2226r10,-2l559,2218r11,-4l578,2210r2,-2l591,2206r30,-6l667,2188r59,-16l759,2161r34,-13l830,2134r38,-15l905,2102r39,-20l982,2062r38,-23l1061,2121r21,42l1090,2178r1,3l1095,2175r11,-14l1125,2137r22,-30l1172,2072r26,-41l1211,2009r12,-23l1235,1963r11,-23l1261,1907r13,-34l1285,1841r10,-32l1304,1777r8,-32l1317,1713r6,-31l1326,1652r2,-30l1331,1593r,-29l1329,1535r-2,-29l1324,1478r-3,-28l1334,1450r12,-2l1357,1447r11,-2l1387,1438r16,-5l1424,1421r6,-6xe" fillcolor="#d12f31 [3205]" stroked="f">
                <v:fill opacity="37265f"/>
                <v:path arrowok="t" o:connecttype="custom" o:connectlocs="336311,293961;369053,273658;406132,277978;413722,272146;427382,239316;433670,213181;436056,187479;435188,163504;430418,141473;418275,110586;424780,76244;447114,59181;437357,44278;416107,28943;378594,11663;343467,2376;310725,0;280802,4320;254348,14471;231580,29807;229628,37798;251529,67389;258468,103675;265623,136505;279067,166312;261937,176031;228544,159184;196019,149249;164795,146009;135305,148169;107767,155728;82831,168040;95624,192878;106900,235860;105382,274306;112537,309945;83048,356598;2168,399148;6939,408220;24502,431763;53125,460057;77844,475608;97793,481224;112971,481224;125331,477336;157422,469129;196236,454009;234616,467185;243940,461569;265189,428955;278633,397636;286873,363294;288174,331543;291860,312752;308773,306921" o:connectangles="0,0,0,0,0,0,0,0,0,0,0,0,0,0,0,0,0,0,0,0,0,0,0,0,0,0,0,0,0,0,0,0,0,0,0,0,0,0,0,0,0,0,0,0,0,0,0,0,0,0,0,0,0,0,0"/>
              </v:shape>
              <v:shape id="Frihåndsform 9" o:spid="_x0000_s1032" alt="Kronblad" style="position:absolute;left:14287;top:4667;width:2822;height:3227;rotation:1467172fd;visibility:visible;mso-wrap-style:square;v-text-anchor:top" coordsize="1304,1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" path="m963,1359r7,-7l987,1329r25,-34l1043,1248r17,-27l1078,1192r18,-32l1113,1126r17,-35l1147,1054r15,-37l1177,977r73,33l1288,1026r14,7l1304,1033r-1,-5l1303,1010r-1,-27l1299,949r-6,-40l1285,867r-4,-23l1275,822r-6,-22l1261,779r-7,-27l1247,727r-8,-25l1230,678r-9,-23l1211,633r-10,-23l1191,589r-11,-20l1169,549r-12,-19l1144,512r-13,-18l1119,476r-15,-17l1091,444r-14,-16l1062,414r-14,-14l1032,386r-14,-12l1002,362,987,350,970,338,938,317,905,300,870,283,836,269r24,-54l881,170r18,-38l912,102,922,79r8,-18l934,50r2,-8l915,32,895,23,876,17,857,10,839,6,819,2,800,,779,,738,,699,2,660,4,623,9r-37,5l551,21r-35,7l482,37,450,47,418,57,387,68,359,80,330,93r-27,15l276,122r-24,16l228,154r-24,17l183,189r-21,19l142,226r-19,19l107,265,90,286,74,307,61,330,48,352,36,374,26,396,16,419,7,443,,467r8,2l21,475r19,9l63,495r30,14l128,527r40,19l212,566r17,29l246,623r20,26l286,675r20,24l329,722r22,23l374,767r23,20l421,806r24,16l470,839r24,15l518,868r25,13l567,892r-75,173l436,1197r-41,96l369,1357r-17,41l344,1420r-3,8l340,1430r10,3l372,1439r28,9l425,1458r42,10l508,1476r38,7l583,1487r33,3l648,1491r30,l707,1491r26,-2l757,1486r23,-5l801,1477r19,-6l838,1466r17,-7l870,1452r14,-8l896,1436r11,-8l917,1420r15,-15l946,1390r14,-22l963,1359xe" fillcolor="#d12f31 [3205]" stroked="f">
                <v:fill opacity="37265f"/>
                <v:path arrowok="t" o:connecttype="custom" o:connectlocs="213585,287628;229382,264254;240851,243694;251454,220104;278721,222052;281967,222484;281101,205387;277206,182662;272878,168595;268117,151930;262058,136997;255350,123146;247559,110809;238903,99339;229815,89600;220293,80943;209906,73151;188266,61248;190647,36792;199519,17098;202549,9090;189565,3679;177230,433;159702,0;134816,1948;111661,6060;90454,12336;71411,20127;54532,29867;39601,40904;26617,53024;16013,66442;7790,80943;1515,95876;4544,102802;20125,110160;45876,122496;57562,140460;71195,156259;85910,170326;101707,181580;117504,190670;94350,259060;76172,302562;73575,309487;86559,313383;109930,319443;133301,322473;152993,322689;168790,320525;181342,317278;191296,312517;198437,307323;207742,296069" o:connectangles="0,0,0,0,0,0,0,0,0,0,0,0,0,0,0,0,0,0,0,0,0,0,0,0,0,0,0,0,0,0,0,0,0,0,0,0,0,0,0,0,0,0,0,0,0,0,0,0,0,0,0,0,0,0"/>
              </v:shape>
              <v:shape id="Frihåndsform 10" o:spid="_x0000_s1033" alt="Kronblad" style="position:absolute;left:29432;top:16668;width:3381;height:3616;rotation:1467172fd;visibility:visible;mso-wrap-style:square;v-text-anchor:top" coordsize="1558,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" path="m283,241r-5,10l267,280r-16,46l229,384r-10,34l208,454r-11,39l187,534r-10,41l169,619r-7,44l155,708,65,700,19,696,2,694r-2,l2,701r5,17l16,745r11,35l42,818r18,44l78,906r20,43l114,975r14,25l144,1025r17,23l176,1071r17,21l211,1114r16,19l245,1152r18,19l282,1189r17,17l318,1221r19,16l356,1251r19,13l395,1278r19,12l434,1301r20,11l473,1322r19,9l512,1340r22,8l554,1355r20,7l593,1368r20,5l633,1378r20,4l673,1385r20,4l683,1453r-7,56l668,1554r-6,38l657,1621r-4,21l652,1654r-1,3l665,1663r12,3l690,1669r12,3l714,1673r12,1l738,1674r11,l771,1672r22,-5l814,1663r21,-6l880,1647r43,-11l964,1625r40,-13l1043,1597r37,-15l1115,1566r35,-17l1183,1531r31,-18l1244,1493r28,-20l1299,1452r26,-22l1349,1408r24,-24l1394,1361r20,-23l1433,1312r17,-24l1467,1262r14,-25l1495,1210r12,-27l1518,1157r9,-28l1536,1102r7,-27l1548,1047r5,-28l1556,991r2,-27l1549,963r-16,-5l1508,954r-30,-7l1443,940r-43,-6l1354,927r-51,-7l1278,893r-25,-27l1226,841r-28,-24l1170,795r-29,-20l1111,756r-31,-18l1050,723r-31,-15l988,695,956,684,925,674r-30,-9l865,657r-30,-5l869,441,893,281,911,166,922,87r8,-49l933,13,934,2r,-2l925,,901,,869,,835,,787,,741,3,698,6r-41,4l619,16r-34,7l552,29r-30,8l495,46,469,56,446,66,424,76,405,87,387,98r-16,11l357,120r-12,11l334,143r-10,11l316,165r-8,10l303,185r-6,10l294,204r-6,15l285,230r-2,8l283,241xe" fillcolor="#d12f31 [3205]" stroked="f">
                <v:fill opacity="37265f"/>
                <v:path arrowok="t" o:connecttype="custom" o:connectlocs="57941,60477;47525,90284;40581,115338;35155,143201;4123,150329;434,151408;5859,168472;16927,195686;27777,215989;38193,231324;49261,244716;61196,256811;73132,267179;85718,276034;98522,283378;111108,289426;124563,294177;137366,297633;150387,300009;144962,335647;141706,354654;144311,359190;152340,361134;160152,361566;172088,360054;190967,355734;217876,348175;241964,338239;263448,326792;281894,313616;297952,298929;310973,283378;321389,267179;329419,249900;334844,232188;337665,214045;332674,206918;313143,203030;282762,198710;266052,181647;247607,167392;227859,156160;207460,147737;187712,141905;193788,60693;201818,8208;202686,0;188580,0;160803,648;134328,3456;113278,7992;96786,14255;83982,21167;74868,28295;68575,35638;64451,42118;61847,49678" o:connectangles="0,0,0,0,0,0,0,0,0,0,0,0,0,0,0,0,0,0,0,0,0,0,0,0,0,0,0,0,0,0,0,0,0,0,0,0,0,0,0,0,0,0,0,0,0,0,0,0,0,0,0,0,0,0,0,0,0"/>
              </v:shape>
              <v:shape id="Frihåndsform 11" o:spid="_x0000_s1034" alt="Kronblad" style="position:absolute;left:22479;top:15621;width:4395;height:4030;rotation:1467172fd;visibility:visible;mso-wrap-style:square;v-text-anchor:top" coordsize="2022,1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" path="m284,1516r12,6l331,1538r54,25l456,1592r41,15l540,1623r47,15l637,1653r51,14l741,1679r55,11l851,1700r-14,56l826,1798r-7,30l813,1849r-3,12l809,1867r-1,2l808,1870r8,-2l837,1865r33,-8l912,1845r25,-7l962,1830r28,-10l1018,1810r29,-12l1075,1786r30,-15l1134,1757r31,-17l1195,1724r30,-18l1253,1688r28,-18l1306,1652r26,-20l1356,1612r22,-20l1402,1572r21,-21l1443,1528r19,-21l1481,1485r17,-23l1515,1440r15,-24l1546,1393r14,-23l1574,1345r12,-23l1597,1298r11,-25l1618,1249r10,-25l1636,1199r8,-25l1651,1149r7,-26l1664,1099r4,-26l1673,1048r78,14l1817,1076r54,10l1916,1094r33,7l1973,1108r9,3l1990,1113r6,4l1999,1119r9,-31l2014,1058r5,-29l2021,1000r1,-28l2020,946r-2,-27l2012,893r-12,-54l1987,787r-16,-50l1956,688r-18,-46l1920,596r-20,-43l1880,512r-21,-40l1837,434r-23,-36l1789,362r-24,-33l1739,298r-26,-30l1685,239r-28,-27l1628,187r-29,-24l1569,141r-30,-20l1508,102,1477,86,1445,69,1413,56,1380,42,1346,32r-33,-9l1280,15,1245,8,1211,4,1176,r-1,9l1172,29r-7,27l1158,92r-12,44l1135,187r-14,59l1105,311r-33,30l1041,372r-30,32l983,438r-26,34l933,507r-23,36l890,578r-19,38l853,653r-16,38l822,728r-12,38l799,804r-10,36l780,878,527,831,335,796,197,772,103,754,45,744,14,738,3,737,1,736r,12l1,777r,37l1,850,,909r1,56l4,1017r5,49l14,1111r7,42l30,1192r9,37l49,1262r11,31l72,1321r12,25l96,1371r14,20l123,1411r14,16l151,1442r13,13l177,1467r14,10l203,1485r12,8l227,1498r10,5l256,1511r15,3l281,1515r3,1xe" fillcolor="#d12f31 [3205]" stroked="f">
                <v:fill opacity="37265f"/>
                <v:path arrowok="t" o:connecttype="custom" o:connectlocs="71950,331482;108034,346353;138467,356267;173029,364242;179550,387519;176072,401097;175637,403037;189114,400235;209113,394416;227589,387519;246501,378682;266282,367690;283889,356052;299540,343120;313669,329326;325625,315102;336059,300230;344753,284928;351709,269194;357361,253030;361709,236865;380620,228891;416486,235787;430833,239451;434528,241176;438876,221778;439093,203889;434746,180828;425181,148283;413009,119187;399314,93539;383663,70909;366273,51511;347579,35131;327798,21984;307148,12070;285411,4957;263239,862;254761,6250;249109,29312;240197,67029;219764,87073;202809,109273;189332,132765;178681,156904;171507,181043;72820,171560;9782,160353;217,158628;217,175440;217,207984;3043,239451;8478,264884;15651,284712;23911,299799;32823,310791;41518,318335;49344,322861;58908,326309" o:connectangles="0,0,0,0,0,0,0,0,0,0,0,0,0,0,0,0,0,0,0,0,0,0,0,0,0,0,0,0,0,0,0,0,0,0,0,0,0,0,0,0,0,0,0,0,0,0,0,0,0,0,0,0,0,0,0,0,0,0,0"/>
              </v:shape>
              <v:shape id="Frihåndsform 12" o:spid="_x0000_s1035" alt="Kronblad" style="position:absolute;left:38481;top:17811;width:2834;height:3357;rotation:1467172fd;visibility:visible;mso-wrap-style:square;v-text-anchor:top" coordsize="1308,1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" path="m865,1459r8,-6l895,1434r34,-30l972,1362r22,-25l1018,1311r25,-29l1068,1251r24,-34l1117,1182r23,-38l1162,1105r74,49l1273,1180r15,8l1290,1191r1,-7l1295,1166r3,-27l1302,1103r4,-41l1308,1016r,-23l1308,970r-1,-25l1305,921r-4,-28l1297,867r-5,-27l1288,814r-6,-25l1276,765r-8,-25l1260,717r-8,-23l1243,671r-10,-22l1223,628r-10,-21l1202,587r-12,-20l1178,547r-12,-18l1152,510r-13,-17l1126,476r-15,-17l1097,444r-14,-16l1067,413r-31,-28l1004,358,969,334,936,312r34,-50l999,219r25,-36l1044,153r15,-23l1069,113r7,-10l1077,100,1060,84,1043,71,1025,59,1005,48,985,40,964,33,954,31,943,30,932,29r-10,l878,20,836,13,794,8,754,3,714,1,675,,637,,600,2,564,4,529,9r-34,5l462,21r-32,8l399,38,368,48,339,59,310,71,283,84,257,99r-26,14l206,129r-24,17l160,163r-22,19l118,201,98,221,79,242,61,263,45,285,29,307,14,331,,354r9,3l24,365r21,12l71,394r32,20l140,438r41,28l227,496r4,16l237,528r4,16l248,558r13,31l276,618r16,29l311,675r19,26l351,728r22,25l395,778r24,24l442,824r24,23l491,868r24,20l539,907,426,1075r-84,127l282,1293r-41,61l217,1390r-13,19l199,1416r,1l208,1422r23,11l259,1447r24,12l328,1478r42,17l410,1509r38,11l483,1530r33,8l547,1545r30,4l606,1552r26,2l656,1554r24,-2l701,1551r20,-3l738,1544r17,-5l771,1534r13,-6l796,1522r12,-6l818,1509r9,-6l835,1496r7,-7l853,1478r6,-10l864,1461r1,-2xe" fillcolor="#d12f31 [3205]" stroked="f">
                <v:fill opacity="37265f"/>
                <v:path arrowok="t" o:connecttype="custom" o:connectlocs="193973,309729;215430,288778;231468,270203;247072,247092;275897,254868;279799,255732;282183,238237;283483,214478;282833,198927;280015,181431;276548,165232;271346,149897;265061,135642;257909,122466;249673,110155;240787,99139;231251,89204;210011,72141;216513,47302;229517,28079;233418,21599;222148,12743;208928,7128;201992,6264;181186,2808;154745,216;130038,432;107281,3024;86475,8208;67186,15335;50065,24407;34677,35206;21240,47734;9753,61557;0,76460;9753,81428;30342,94603;50065,110587;53749,120522;63285,139745;76072,157241;90810,173224;106414,187479;92327,232189;52232,292450;43129,305841;50065,309513;71087,319233;97095,328304;118551,333704;136973,335648;151928,335000;163631,332408;172517,328736;179236,324633;184871,319233;187472,315129" o:connectangles="0,0,0,0,0,0,0,0,0,0,0,0,0,0,0,0,0,0,0,0,0,0,0,0,0,0,0,0,0,0,0,0,0,0,0,0,0,0,0,0,0,0,0,0,0,0,0,0,0,0,0,0,0,0,0,0,0"/>
              </v:shape>
              <v:shape id="Frihåndsform 13" o:spid="_x0000_s1036" alt="Kronblad" style="position:absolute;left:28003;top:571;width:3888;height:3745;rotation:1467172fd;visibility:visible;mso-wrap-style:square;v-text-anchor:top" coordsize="1791,1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" path="m341,1473r11,4l384,1487r50,13l499,1515r38,9l577,1531r42,8l664,1545r45,6l756,1554r46,4l850,1559r,55l850,1656r,30l850,1707r,13l850,1725r,3l850,1728r7,-2l874,1719r27,-13l935,1690r39,-21l1018,1644r22,-13l1062,1618r22,-16l1105,1586r27,-18l1156,1549r25,-20l1203,1509r22,-20l1246,1469r20,-21l1285,1427r18,-21l1320,1383r16,-22l1351,1340r14,-22l1378,1296r14,-24l1403,1250r11,-22l1424,1205r9,-22l1442,1159r7,-22l1456,1114r7,-22l1468,1068r5,-22l1477,1024r3,-22l1483,979r2,-22l1487,935r1,-21l1488,893r74,4l1623,901r48,2l1711,905r30,1l1764,906r14,l1786,906r2,-13l1789,881r1,-14l1791,854r-1,-27l1787,802r-5,-25l1776,753r-9,-23l1757,709r-16,-48l1724,617r-19,-45l1686,531r-20,-40l1645,452r-21,-36l1601,380r-23,-33l1554,315r-25,-30l1505,256r-26,-27l1453,204r-27,-24l1399,157r-27,-20l1344,117,1316,99,1287,84,1258,68,1230,55,1201,44,1172,33r-30,-9l1112,16r-29,-5l1053,5,1023,2,994,,964,,935,r-1,14l933,35r-2,27l929,96r-4,40l923,184r-1,53l921,297r-25,30l871,358r-22,31l828,421r-19,34l791,488r-16,34l760,556r-13,35l735,625r-10,36l716,696r-8,35l702,766r-4,35l695,836,469,822,299,811,176,804,92,799,41,795,13,794,2,793r-2,l2,805r6,29l10,852r2,19l13,890r1,16l22,959r8,49l39,1055r10,43l60,1138r11,37l83,1209r12,31l107,1269r14,27l135,1319r13,22l162,1361r14,18l190,1394r14,14l217,1420r14,10l243,1440r13,8l267,1453r11,6l289,1463r10,4l316,1471r13,2l337,1473r4,xe" fillcolor="#d12f31 [3205]" stroked="f">
                <v:fill opacity="37265f"/>
                <v:path arrowok="t" o:connecttype="custom" o:connectlocs="83364,322292;116579,330311;144150,334863;174109,337680;184529,358921;184529,372792;184529,374526;195601,369758;221001,356320;235329,347217;250960,335730;265939,322725;278965,309287;290037,294983;299154,280895;306970,266156;313048,251201;317607,236680;320647,221941;322383,207420;323035,193548;362763,195716;382952,196366;388163,193548;388814,185096;386860,168407;381433,153668;370144,123975;357118,97966;342573,75209;326725,55485;309575,39013;291773,25359;273103,14738;254433,7152;235112,2384;215791,0;202765,3034;201680,20807;200160,51367;189088,77593;175628,98617;164991,120507;157393,143265;152399,166023;101817,178160;19973,173175;434,171874;1737,180761;2822,192898;6513,218474;13026,246650;20624,268757;29308,285880;38208,298884;47109,307770;55576,313839;62740,317090;71424,319257" o:connectangles="0,0,0,0,0,0,0,0,0,0,0,0,0,0,0,0,0,0,0,0,0,0,0,0,0,0,0,0,0,0,0,0,0,0,0,0,0,0,0,0,0,0,0,0,0,0,0,0,0,0,0,0,0,0,0,0,0,0,0"/>
              </v:shape>
              <v:shape id="Frihåndsform 14" o:spid="_x0000_s1037" alt="Kronblad" style="position:absolute;left:37814;top:3238;width:5110;height:7620;rotation:1467172fd;visibility:visible;mso-wrap-style:square;v-text-anchor:top" coordsize="2359,3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" path="m2161,1545r2,-15l2170,1493r6,-58l2184,1358r3,-43l2190,1268r1,-48l2191,1167r-1,-53l2186,1060r-4,-55l2175,949r61,-5l2282,941r32,-2l2336,937r13,-2l2356,935r3,l2359,935r-4,-7l2344,907r-18,-31l2301,836r-15,-21l2270,791r-17,-23l2234,743r-20,-23l2193,697r-23,-23l2146,651r-24,-25l2095,601r-25,-24l2044,555r-26,-21l1991,514r-27,-19l1938,477r-27,-16l1884,445r-27,-14l1830,416r-28,-12l1774,393r-26,-11l1720,372r-28,-9l1665,355r-28,-7l1609,342r-28,-6l1555,332r-28,-4l1499,325r-28,-2l1444,321r-27,l1389,320r-26,1l1336,322r-27,2l1283,326r-6,-79l1272,181r-5,-54l1263,83r-4,-33l1256,26,1255,9,1254,r-31,1l1193,3r-29,4l1135,12r-28,8l1081,30r-14,6l1054,42r-13,7l1027,57,977,83r-46,28l885,140r-43,29l800,199r-39,31l723,261r-35,32l654,325r-31,32l593,391r-27,34l540,458r-24,36l494,528r-22,35l454,598r-17,36l421,670r-13,36l397,741r-10,37l378,813r-7,37l367,886r-4,35l361,958r,35l363,1029r2,35l369,1099r7,34l390,1133r22,-2l444,1127r37,-4l528,1116r54,-6l646,1101r70,-10l734,1104r19,12l772,1129r20,11l831,1161r40,19l912,1196r41,15l994,1223r42,11l1078,1243r42,8l1162,1256r42,5l1245,1263r41,1l1327,1263r40,-2l1375,1338r7,72l1387,1477r7,62l1399,1597r5,53l1409,1699r5,44l1382,1736r-34,-7l1316,1723r-32,-4l1252,1716r-33,-3l1188,1712r-32,l1125,1712r-31,2l1063,1717r-30,3l1002,1724r-29,6l943,1736r-29,6l899,1659r-14,-71l873,1528r-11,-48l854,1443r-6,-27l844,1398r-1,-10l812,1394r-30,8l752,1410r-28,10l697,1432r-27,12l643,1458r-26,16l566,1508r-48,36l471,1579r-43,37l387,1652r-39,38l310,1727r-34,39l244,1803r-30,39l186,1880r-27,39l136,1959r-22,38l94,2036r-18,39l60,2115r-14,39l34,2193r-10,39l15,2270r-7,39l4,2348r-3,38l,2424r,37l2,2498r3,38l11,2571r6,37l25,2642r10,36l51,2677r24,-5l107,2667r41,-9l198,2648r57,-12l318,2622r71,-15l411,2618r21,11l455,2639r22,10l499,2658r22,8l543,2673r23,7l589,2687r22,5l634,2697r24,4l703,2709r46,5l794,2719r46,2l885,2721r45,-1l973,2718r43,-3l1057,2711r41,-6l1128,2849r26,124l1177,3082r19,93l1213,3255r13,65l1238,3376r9,43l1254,3454r5,26l1263,3500r2,12l1267,3521r1,5l1268,3527r,1l1282,3523r34,-12l1358,3498r38,-14l1456,3461r55,-24l1564,3412r47,-24l1655,3362r41,-24l1732,3314r34,-25l1796,3265r26,-25l1847,3217r21,-23l1887,3170r16,-22l1917,3127r12,-21l1939,3086r9,-20l1953,3048r6,-17l1962,3014r3,-16l1966,2984r2,-13l1968,2948r-3,-16l1963,2922r-1,-3l1963,2904r2,-39l1966,2836r,-33l1966,2765r,-42l1964,2678r-3,-49l1956,2578r-5,-55l1942,2468r-9,-57l1927,2383r-6,-29l1913,2324r-8,-29l1971,2282r50,-12l2055,2263r25,-5l2094,2255r7,-2l2104,2253r,l2100,2246r-14,-20l2064,2196r-29,-38l2018,2137r-19,-22l1978,2092r-24,-25l1931,2043r-27,-26l1878,1993r-29,-24l1839,1961r-9,-8l1820,1946r-10,-7l1845,1922r34,-18l1909,1888r29,-18l1964,1853r24,-18l2010,1819r20,-17l2049,1784r16,-16l2080,1751r13,-15l2105,1720r10,-15l2124,1689r9,-14l2140,1660r5,-13l2150,1635r3,-13l2159,1600r2,-20l2162,1554r-1,-9xe" fillcolor="#d12f31 [3205]" stroked="f">
                <v:fill opacity="37265f"/>
                <v:path arrowok="t" o:connecttype="custom" o:connectlocs="473788,284026;472705,217069;508884,201950;503901,189207;479637,155512;448442,124626;413996,99571;378684,82508;342505,72572;306977,69333;276647,53349;271881,1944;239819,4320;211656,17927;156630,56373;116985,98923;91205,144713;79506,191367;79940,237372;114385,241044;167245,243852;215339,264155;269715,272795;300477,319017;299394,374958;257366,369774;217072,372366;189125,330032;175910,301089;139298,314913;83839,356815;40295,406060;12998,456818;867,507143;2383,555309;23180,576044;89038,565461;117635,577340;152297,585116;210789,587059;254983,665680;271665,746028;274697,761795;315426,747540;375218,715789;408797,684687;423095,658336;426344,636737;425911,612546;423745,556821;414429,501960;453641,487056;447142,474313;418329,441267;394282,420316;425478,400229;450608,378198;463606,358543;468372,335648" o:connectangles="0,0,0,0,0,0,0,0,0,0,0,0,0,0,0,0,0,0,0,0,0,0,0,0,0,0,0,0,0,0,0,0,0,0,0,0,0,0,0,0,0,0,0,0,0,0,0,0,0,0,0,0,0,0,0,0,0,0,0"/>
              </v:shape>
              <v:shape id="Frihåndsform 15" o:spid="_x0000_s1038" alt="Kronblad" style="position:absolute;left:31337;top:2667;width:4837;height:10004;rotation:1467172fd;visibility:visible;mso-wrap-style:square;v-text-anchor:top" coordsize="2231,4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" path="m1193,1646r27,-17l1257,1605r44,-31l1351,1535r27,-22l1405,1490r29,-26l1462,1437r29,-27l1519,1380r27,-31l1574,1317r66,65l1673,1415r12,12l1687,1430r3,-7l1696,1405r10,-27l1717,1341r13,-43l1741,1250r5,-26l1751,1199r4,-27l1758,1146r,-31l1758,1083r,-29l1756,1024r-2,-30l1752,965r-5,-28l1743,909r-5,-26l1732,856r-6,-26l1719,805r-8,-26l1702,755r-9,-23l1684,708r-11,-22l1663,664r-12,-22l1640,621r-14,-20l1614,581r-13,-20l1586,542r-14,-18l1558,506r-16,-17l1526,472r-15,-17l1494,440r-16,-16l1460,409r50,-49l1551,319r34,-36l1613,256r20,-23l1647,216r6,-7l1656,205r3,-5l1659,197r-17,-16l1624,166r-19,-16l1586,137r-20,-13l1545,114r-21,-9l1503,98,1457,80,1411,65,1367,50,1323,38,1280,28r-42,-9l1196,13,1156,7,1116,4,1077,2,1038,r-37,2l965,4,928,8r-34,5l859,19r-32,9l795,37,763,47,733,59,703,73,675,86r-28,15l620,118r-26,17l570,154r-25,18l522,192r-21,21l480,236r-21,22l440,282r8,8l461,303r19,18l504,343r29,28l567,403r40,37l653,480r5,38l667,554r10,36l688,625r14,36l716,695r17,33l751,762r17,32l788,825r20,30l831,885r21,28l875,940r23,26l922,990,767,1150,652,1271r-83,88l513,1419r-34,37l462,1476r-7,8l454,1486r9,7l486,1509r28,18l540,1543r50,31l637,1602r46,24l726,1647r41,18l805,1679r37,13l876,1702r32,6l938,1714r28,3l991,1718r25,l1038,1716r20,-2l1077,1709r,24l1076,1759r-1,29l1074,1820r-3,37l1069,1895r-2,42l1064,1982r-16,17l1033,2017r-15,19l1005,2053r-14,19l978,2091r-12,19l954,2129r-22,40l912,2209r-18,40l877,2290r-14,41l850,2373r-11,41l831,2456r-8,41l816,2538r-4,41l808,2619r-140,-7l546,2605r-106,-6l348,2595r-78,-5l204,2587r-54,-2l107,2583r-34,-3l47,2579r-19,-1l16,2577r-9,l2,2577r-1,l,2577r2,13l8,2625r2,20l12,2667r3,20l15,2705r9,60l34,2821r11,54l57,2923r12,46l83,3012r15,39l112,3088r17,32l145,3151r16,28l178,3203r16,22l211,3246r18,18l246,3280r16,14l278,3306r15,10l309,3325r14,8l337,3340r13,4l362,3347r20,6l398,3355r11,1l412,3356r12,5l461,3372r56,15l591,3406r42,9l678,3424r48,9l776,3439r52,7l883,3450r54,4l993,3455r,65l993,3570r,35l993,3629r,15l993,3650r,4l993,3654r11,-5l1033,3636r44,-21l1132,3587r14,23l1159,3635r14,23l1188,3680r14,23l1218,3725r14,21l1248,3767r-198,168l902,4064r-108,93l720,4221r-46,38l650,4281r-9,8l638,4291r12,10l677,4323r34,27l737,4376r49,38l833,4448r44,31l919,4507r42,24l1000,4552r38,18l1074,4587r34,12l1141,4610r31,9l1201,4626r28,4l1256,4633r24,2l1302,4635r22,-2l1344,4631r18,-3l1380,4623r15,-4l1409,4613r13,-4l1433,4603r18,-11l1464,4583r8,-6l1474,4575r14,-6l1522,4554r24,-13l1575,4527r33,-17l1643,4491r38,-22l1720,4445r42,-27l1803,4389r43,-32l1888,4324r21,-18l1929,4287r21,-19l1970,4248r74,82l2083,4373r13,15l2098,4390r3,-7l2111,4360r16,-33l2144,4284r10,-25l2164,4233r8,-29l2181,4175r9,-30l2198,4114r8,-32l2211,4050r7,-36l2222,3980r4,-36l2229,3910r1,-33l2231,3843r,-33l2229,3777r-2,-31l2224,3713r-4,-31l2215,3652r-6,-30l2202,3593r-7,-29l2187,3535r-9,-28l2168,3479r-11,-26l2146,3426r-11,-25l2123,3375r-14,-24l2096,3327r-15,-23l2067,3281r-14,-22l2037,3237r-17,-21l2005,3196r-18,-20l1970,3158r59,-50l2080,3064r43,-36l2157,2999r27,-23l2204,2959r7,-7l2218,2949r4,-3l2226,2946r-9,-14l2208,2920r-9,-12l2189,2897r-11,-10l2167,2876r-11,-10l2144,2857r-25,-18l2094,2821r-26,-15l2042,2789r-39,-19l1965,2752r-38,-16l1889,2720r-36,-14l1816,2693r-36,-13l1744,2669r,-8l1823,2667r68,6l1947,2677r47,4l2029,2685r28,3l2075,2689r9,1l2086,2675r2,-17l2089,2643r,-16l2088,2595r-2,-30l2080,2534r-6,-29l2066,2476r-10,-26l2037,2402r-19,-47l1998,2310r-21,-44l1956,2225r-22,-40l1911,2147r-24,-37l1863,2073r-25,-33l1813,2007r-26,-31l1761,1947r-27,-29l1706,1891r-27,-25l1650,1843r-29,-24l1592,1798r-29,-19l1533,1760r-30,-16l1473,1728r-31,-14l1412,1700r-31,-11l1350,1678r-31,-9l1288,1662r-31,-7l1226,1649r-33,-3xe" fillcolor="#d12f31 [3205]" stroked="f">
                <v:fill opacity="37265f"/>
                <v:path arrowok="t" o:connecttype="custom" o:connectlocs="310930,316004;365353,308018;378580,264200;380315,214555;370991,168147;352561,129726;327626,98212;354078,50293;348007,32377;296402,10792;225066,0;165439,10145;118171,37126;104077,69288;146792,127351;175196,184552;123375,293340;111449,329603;182568,365218;229403,369967;231354,418101;209455,455443;181918,521062;95404,560994;6071,556461;2168,570923;14961,640858;42064,696116;70035,719428;91935,725471;179533,743819;215309,786557;248484,779218;227668,849369;140938,928370;208371,978016;266480,999385;302474,997010;322639,986218;382049,953625;443194,934630;467045,919304;480922,866421;482874,808573;472249,756985;451217,713168;439942,670861;481790,635894;467479,618626;417826,590565;410020,576967;452735,573729;445796,528832;409153,455443;364053,402776;312665,369967;258675,355289" o:connectangles="0,0,0,0,0,0,0,0,0,0,0,0,0,0,0,0,0,0,0,0,0,0,0,0,0,0,0,0,0,0,0,0,0,0,0,0,0,0,0,0,0,0,0,0,0,0,0,0,0,0,0,0,0,0,0,0,0"/>
              </v:shape>
              <v:shape id="Frihåndsform 16" o:spid="_x0000_s1039" alt="Kronblad" style="position:absolute;left:36576;top:22098;width:6709;height:4807;rotation:1467172fd;visibility:visible;mso-wrap-style:square;v-text-anchor:top" coordsize="3095,2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" path="m2783,1688r5,-9l2803,1652r11,-20l2825,1608r12,-27l2851,1551r13,-34l2877,1481r14,-38l2903,1402r11,-43l2924,1314r9,-45l2939,1221r90,17l3075,1246r18,3l3095,1250r-1,-7l3091,1226r-4,-28l3079,1162r-5,-20l3068,1121r-8,-22l3053,1076r-9,-24l3034,1028r-11,-23l3009,980r-13,-27l2982,926r-15,-26l2953,876r-17,-24l2921,829r-17,-22l2887,786r-18,-21l2852,745r-18,-19l2815,708r-19,-17l2777,675r-19,-17l2739,644r-20,-14l2700,616r-21,-13l2659,591r-20,-11l2619,570r-21,-10l2578,550r-22,-8l2536,533r-21,-7l2495,520r-41,-12l2414,499r15,-65l2441,379r10,-47l2459,293r5,-31l2469,240r2,-17l2471,216r-21,-6l2427,207r-24,-1l2379,205r-23,1l2332,207r-23,3l2287,216r-31,4l2225,225r-30,6l2165,237r-29,6l2108,251r-28,8l2054,267r-27,9l2001,285r-24,10l1953,303r-25,11l1905,326r-22,11l1860,348r-21,12l1818,372r-20,13l1779,399r-18,13l1742,425r-17,15l1707,454r-16,15l1675,484r-15,16l1645,515r-14,16l1617,548r-13,15l1592,580r-21,-18l1549,544r-23,-16l1504,512r-23,-16l1456,482r-23,-13l1409,457r-8,5l1390,474r-16,19l1357,518r-46,63l1257,660r-63,92l1129,853r-67,105l998,1066r,1l998,1079r,-12l998,1066r71,-128l1133,822r60,-106l1247,620r47,-86l1338,457r37,-68l1409,329r27,-52l1461,232r19,-36l1495,165r13,-25l1515,122r5,-12l1522,103,1495,87,1469,73,1442,60,1415,49,1389,39r-27,-9l1335,23r-26,-6l1250,10,1192,5,1136,2,1081,r-53,2l976,4,925,7r-49,6l828,20r-46,9l736,39,693,51,651,65,610,79,570,96r-38,17l495,131r-35,20l425,171r-33,23l361,217r-30,24l302,266r-27,26l249,319r-25,28l201,374r-22,30l159,434r-20,30l121,495r-17,33l112,536r14,13l142,563r22,17l222,621r75,50l386,730r106,66l611,870r132,83l732,946,702,927,655,899,596,865,527,824,452,778,373,733,294,686,219,643,149,603,90,571,43,545,26,538,12,531,3,529r-3,l3,533r8,8l27,553r21,17l66,586r27,27l128,648r41,45l269,798,381,918r59,62l500,1041r57,60l614,1157r53,52l717,1253r22,20l762,1291r18,17l799,1320r,1l799,1322r1,l802,1322r3,-2l809,1315r13,-14l838,1280r20,-29l883,1214r27,-42l940,1122r-92,162l767,1426r-70,124l636,1655r-51,90l542,1819r-35,62l481,1931r-21,40l445,2001r-5,12l435,2023r-3,10l431,2040r-1,7l430,2052r1,5l432,2060r5,6l445,2071r11,10l469,2090r13,8l496,2104r30,13l558,2128r59,21l674,2167r54,15l779,2195r48,10l873,2213r42,6l955,2223r37,1l1028,2224r32,-1l1091,2220r29,-3l1146,2211r24,-7l1192,2197r20,-8l1231,2180r17,-9l1263,2162r14,-9l1288,2143r11,-9l1308,2126r13,-16l1331,2097r4,-8l1338,2086r10,-9l1375,2050r19,-20l1416,2007r26,-27l1469,1949r29,-34l1527,1877r30,-41l1589,1793r31,-47l1650,1696r14,-25l1678,1644r15,-27l1706,1590r-4,-7l1695,1575r-10,-10l1672,1554r-18,-14l1633,1523r-26,-19l1576,1483r-74,-50l1405,1371r-119,-76l1139,1207r33,20l1261,1279r124,73l1529,1434r73,40l1672,1513r65,34l1797,1577r26,14l1847,1601r20,8l1885,1616r14,5l1909,1623r7,-1l1918,1618r6,-43l1927,1533r1,-44l1929,1444r-1,-45l1927,1351r-3,-50l1918,1250r-6,-43l1905,1165r-9,-42l1886,1085r20,14l1927,1113r20,14l1968,1140r22,12l2011,1165r22,11l2055,1187r22,10l2099,1206r21,8l2142,1223r23,7l2187,1238r22,5l2230,1250r-51,211l2140,1621r-28,115l2094,1815r-12,49l2077,1889r-2,10l2075,1901r11,3l2115,1908r19,3l2152,1914r19,1l2188,1916r50,1l2286,1918r44,-2l2372,1914r39,-4l2448,1905r34,-6l2514,1891r29,-7l2571,1876r25,-10l2619,1856r21,-10l2660,1835r16,-11l2693,1813r13,-12l2720,1790r11,-11l2741,1768r7,-11l2756,1747r7,-10l2767,1728r8,-16l2780,1699r3,-7l2783,1688xe" fillcolor="#d12f31 [3205]" stroked="f">
                <v:fill opacity="37265f"/>
                <v:path arrowok="t" o:connecttype="custom" o:connectlocs="618098,335302;635875,274338;670130,265042;659940,227426;640211,189377;614412,156950;585361,133170;554142,117172;529210,81934;531161,45399;495822,46696;450945,55992;413005,70476;381785,89068;356637,111335;330837,114145;301352,102471;230242,207105;245635,177704;311325,59883;329970,22267;289428,4972;211597,865;141137,14052;84986,41940;43577,80853;27317,118685;132465,188080;97994,168191;5637,116307;10406,123225;95392,211861;165202,279094;174524,285363;203792,242559;109918,406643;93441,441016;98861,449880;146123,468471;215066,480794;258426,474957;281624,461337;298100,443178;337558,396914;369861,343733;348398,325141;273385,276500;395227,343949;415823,349786;417124,281256;417774,240613;450294,258773;483465,270230;449861,410534;474359,414209;538098,410534;576689,396698;595767,379836;603355,364919" o:connectangles="0,0,0,0,0,0,0,0,0,0,0,0,0,0,0,0,0,0,0,0,0,0,0,0,0,0,0,0,0,0,0,0,0,0,0,0,0,0,0,0,0,0,0,0,0,0,0,0,0,0,0,0,0,0,0,0,0,0,0"/>
              </v:shape>
              <v:shape id="Frihåndsform 17" o:spid="_x0000_s1040" alt="Kronblad" style="position:absolute;left:44481;top:20669;width:4435;height:4134;rotation:1467172fd;visibility:visible;mso-wrap-style:square;v-text-anchor:top" coordsize="2047,1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" path="m2015,1360r-4,-8l1999,1327r-19,-38l1955,1242r-16,-27l1923,1186r-19,-29l1884,1127r-22,-31l1838,1066r-24,-31l1788,1006r66,-49l1887,932r12,-10l1902,921r-6,-2l1882,912r-23,-10l1831,889r-35,-13l1758,861r-41,-13l1675,837r-44,-9l1587,822r-42,-4l1505,817r-40,l1427,819r-38,4l1352,830r-2,-12l1348,808r-4,-8l1341,792r-4,-10l1334,779r-1,-9l1329,746r-9,-39l1308,657r-8,-28l1291,599r-10,-32l1269,535r-13,-35l1241,466r-17,-34l1207,397r65,-33l1307,347r12,-5l1321,341r-5,-5l1303,326r-19,-15l1259,291r-30,-22l1195,245r-36,-24l1122,199r-24,-10l1075,180r-24,-9l1028,163r-23,-7l981,151r-22,-6l937,141r-22,-3l893,134r-23,-2l849,131r-21,-1l807,130r-21,l766,131r-20,2l726,135r-20,3l687,141r-37,8l614,159r-34,11l546,183r-32,15l484,213,460,163,436,122,418,87,401,59,389,37,379,20,373,8,371,,351,11,333,22,317,33,302,44,273,70r-30,30l218,130r-25,31l171,191r-21,30l130,251r-18,30l95,311,80,340,66,370,53,398,42,427,32,456r-9,28l17,512r-6,27l6,567,2,594,,620r,27l,674r1,25l3,723r5,26l12,772r6,25l25,820r8,23l42,866r10,22l63,909r12,20l88,950r8,-2l109,942r19,-9l151,921r30,-14l216,890r39,-19l300,850r30,8l359,862r30,4l419,868r31,l480,866r30,-3l540,859r30,-5l598,848r30,-8l657,832r28,-9l714,814r27,-9l768,793r44,93l804,897r-8,10l777,941r-18,34l744,1010r-16,33l716,1076r-12,33l694,1142r-9,32l677,1205r-6,32l666,1267r-3,31l660,1328r-2,30l658,1387r2,28l662,1444r3,26l669,1497r6,27l682,1549r6,26l697,1599r9,23l716,1646r11,22l739,1689r14,21l766,1730r13,19l795,1768r15,17l818,1778r14,-10l848,1753r22,-17l896,1716r30,-23l959,1670r36,-27l1026,1642r32,-2l1089,1637r30,-6l1149,1625r30,-8l1209,1608r28,-10l1266,1587r27,-12l1321,1561r27,-13l1373,1534r26,-15l1424,1504r24,-16l1556,1628r83,105l1698,1809r43,51l1766,1891r15,15l1787,1912r1,1l1793,1908r13,-13l1824,1876r21,-19l1873,1824r25,-30l1922,1766r20,-28l1960,1710r16,-26l1990,1659r13,-23l2014,1612r9,-22l2029,1570r7,-20l2040,1531r4,-17l2046,1497r1,-17l2047,1466r-1,-13l2045,1439r-1,-12l2038,1407r-5,-17l2020,1368r-5,-8xe" fillcolor="#d12f31 [3205]" stroked="f">
                <v:fill opacity="37265f"/>
                <v:path arrowok="t" o:connecttype="custom" o:connectlocs="428916,278556;412453,250031;392957,223666;411370,199246;402705,194924;371944,183255;334685,176772;300891,177852;291143,172882;288760,166399;281612,135928;272080,108051;275546,78661;285078,72610;266231,58132;237854,40843;217707,33712;198211,29822;179365,28093;161602,28742;140806,32199;111345,42788;90549,18801;80801,1729;68670,7131;47224,28093;28161,54242;14297,79958;4982,104594;433,128365;217,151056;3899,172234;11264,191899;20796,204865;39209,196005;71486,185416;97481,187577;123476,184551;148388,177852;175899,191467;164418,210700;152504,239658;145355,267319;142539,293467;144055,317671;149038,340361;157486,360459;168750,377963;180231,382069;200594,365861;229189,354408;255400,349438;280095,340361;303057,328260;355047,374506;385808,411891;391224,409514;411153,387688;428050,363917;438231,343603;442780,327179;443213,313997;440397,300382" o:connectangles="0,0,0,0,0,0,0,0,0,0,0,0,0,0,0,0,0,0,0,0,0,0,0,0,0,0,0,0,0,0,0,0,0,0,0,0,0,0,0,0,0,0,0,0,0,0,0,0,0,0,0,0,0,0,0,0,0,0,0,0,0,0,0"/>
              </v:shape>
              <v:shape id="Frihåndsform 18" o:spid="_x0000_s1041" alt="Kronblad" style="position:absolute;left:17811;top:3905;width:9675;height:8086;rotation:1467172fd;visibility:visible;mso-wrap-style:square;v-text-anchor:top" coordsize="4461,3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" path="m4461,1210r-4,-60l4450,1093r-8,-55l4433,984r-11,-53l4410,880r-13,-48l4382,784r-16,-46l4348,694r-18,-42l4310,611r-21,-39l4267,534r-22,-35l4220,464r-25,-33l4169,400r-26,-29l4114,343r-28,-26l4056,292r-30,-23l3995,247r-32,-19l3931,209r-34,-17l3864,177r-35,-13l3795,152r-35,-11l3724,132r-9,8l3704,154r-12,18l3677,196r-16,27l3643,257r-20,37l3602,337r-22,46l3555,434r-25,56l3503,550r-58,131l3384,827r4,-12l3400,782r17,-51l3439,665r25,-75l3491,505r28,-86l3545,331r25,-84l3591,170r9,-35l3607,103r6,-28l3617,50r3,-20l3620,15,3617,5,3613,r-7,2l3596,10r-12,15l3569,48r-14,19l3533,97r-30,40l3467,185r-42,55l3379,301r-49,65l3280,434r-52,69l3178,573r-49,70l3084,710r-41,63l3008,830r-15,27l2979,882r-11,23l2959,926r-2,3l2957,933r2,4l2964,943r6,5l2978,954r10,7l2999,969r29,17l3065,1006r43,22l3157,1054r5,1l3166,1056r2,2l3170,1061r1,5l3171,1068r-6,l3157,1068r-177,-57l2824,961,2688,920,2571,885,2471,857r-83,-23l2318,817r-57,-11l2237,802r-21,-4l2198,797r-17,-1l2168,796r-12,1l2146,798r-9,3l2130,804r-5,4l2120,813r-3,4l2111,828r-2,14l2098,873r-9,32l2086,920r-4,17l2081,953r-1,16l2075,1004r-6,33l2063,1070r-3,31l2057,1132r-4,30l2052,1190r-2,28l2050,1244r,27l2050,1295r1,24l2055,1364r5,41l2046,1406r-15,3l2016,1413r-17,5l1982,1424r-16,9l1948,1442r-18,10l1913,1464r-19,12l1875,1491r-19,14l1837,1522r-20,16l1798,1556r-20,19l1738,1614r-39,42l1661,1702r-38,46l1586,1796r-35,50l1516,1896r-31,50l1466,1966r-13,15l1449,1990r-4,8l1443,2007r,10l1443,1996r,-21l1443,1954r,-22l1483,1789r35,-131l1550,1538r27,-107l1601,1332r18,-88l1636,1166r12,-70l1657,1036r6,-53l1665,959r1,-21l1666,918r,-18l1665,884r-2,-15l1661,856r-3,-11l1655,835r-4,-9l1646,818r-5,-5l1627,805r-13,-7l1600,792r-14,-6l1557,776r-30,-8l1498,763r-28,-4l1442,757r-28,-1l1355,755r-57,l1242,756r-55,5l1134,766r-52,7l1032,782r-49,10l937,804r-46,13l847,832r-42,16l764,866r-40,19l686,905r-37,21l614,949r-33,24l548,997r-31,25l488,1049r-27,28l434,1106r-24,29l386,1165r-21,31l345,1227r-19,32l309,1292r-16,33l279,1360r-13,34l265,1404r1,12l269,1429r3,12l277,1454r6,13l291,1481r9,14l310,1511r11,15l334,1542r13,15l363,1574r16,17l396,1608r19,18l456,1662r46,36l552,1736r53,38l664,1814r62,39l791,1892r70,40l850,1927r-32,-13l767,1894r-64,-25l628,1841r-83,-30l502,1797r-45,-14l413,1769r-43,-12l325,1745r-42,-10l242,1726r-39,-8l165,1713r-34,-4l100,1709r-28,1l49,1716r-20,8l14,1735,4,1749,,1767r2,22l10,1816r16,31l37,1864r12,15l62,1896r13,18l107,1948r34,35l178,2020r41,37l262,2093r47,37l331,2170r24,38l380,2245r26,36l434,2316r29,34l494,2383r31,31l557,2444r34,28l625,2499r34,26l695,2549r36,23l768,2593r37,19l816,2619r12,5l841,2627r14,1l869,2627r16,-3l900,2619r17,-7l934,2603r16,-11l968,2579r19,-15l1005,2547r18,-19l1041,2507r19,-22l1071,2476r10,-5l1092,2465r10,-9l1102,2467r-1,10l1099,2483r-2,5l1093,2493r-5,5l1057,2589r-30,86l1001,2756r-24,76l955,2905r-19,68l919,3037r-14,59l891,3152r-10,52l874,3253r-7,44l862,3340r-2,37l859,3413r1,31l862,3474r4,25l871,3524r8,21l887,3564r10,16l907,3594r12,12l931,3617r15,8l960,3632r16,6l992,3641r18,4l1028,3646r18,l1078,3657r32,10l1141,3678r32,11l1234,3705r58,13l1346,3728r51,8l1446,3742r46,4l1534,3747r40,l1612,3745r34,-4l1678,3736r30,-7l1736,3721r26,-8l1785,3703r21,-9l1825,3684r18,-12l1858,3661r15,-11l1885,3639r10,-11l1905,3617r8,-10l1925,3589r8,-15l1937,3565r1,-4l1948,3551r26,-28l1991,3503r20,-26l2035,3448r24,-32l2085,3379r26,-39l2139,3296r27,-45l2192,3201r26,-52l2230,3122r12,-28l2253,3065r11,-28l2266,3028r,-10l2266,3008r-2,-11l2262,2986r-3,-13l2256,2961r-6,-12l2244,2937r-6,-14l2230,2909r-9,-14l2210,2880r-11,-15l2187,2849r-15,-16l2157,2817r-17,-17l2122,2782r-20,-17l2082,2746r-23,-19l2036,2708r-27,-20l1982,2668r-30,-21l1923,2626r-34,-21l1855,2583r-37,-24l1780,2536r-40,-23l1753,2517r36,11l1845,2544r72,21l2001,2587r92,23l2142,2622r49,10l2241,2642r50,10l2340,2659r49,7l2435,2671r45,4l2522,2676r40,l2599,2674r32,-6l2660,2660r23,-11l2702,2636r13,-18l2723,2598r,-24l2717,2545r-13,-32l2706,2494r1,-20l2708,2454r2,-21l2708,2390r-3,-46l2701,2298r-7,-50l2685,2197r-10,-53l2667,2113r-9,-31l2650,2052r-10,-30l2628,1995r-10,-29l2606,1939r-11,-27l2622,1924r28,11l2678,1945r29,10l2737,1965r31,8l2799,1981r33,8l2839,1985r10,-7l2860,1967r12,-13l2885,1935r15,-23l2916,1885r18,-32l2954,1815r21,-45l2998,1720r25,-56l3049,1601r29,-71l3110,1452r34,-87l3140,1375r-10,28l3117,1446r-18,57l3078,1570r-22,73l3033,1723r-23,82l2989,1887r-19,79l2963,2003r-7,37l2950,2074r-4,33l2943,2135r-2,27l2941,2187r3,18l2948,2222r6,12l2963,2241r10,2l2993,2245r18,3l3031,2248r21,-2l3074,2245r21,-3l3117,2239r22,-4l3162,2230r24,-6l3209,2218r23,-8l3256,2202r24,-9l3303,2183r25,-10l3364,2161r36,-13l3434,2134r33,-14l3499,2106r31,-16l3560,2073r29,-16l3617,2040r27,-18l3670,2005r24,-19l3718,1966r24,-19l3763,1926r21,-20l3804,1885r20,-22l3842,1840r17,-22l3876,1796r16,-23l3907,1748r15,-23l3935,1700r12,-24l3959,1651r11,-26l3980,1600r10,-26l3999,1547r8,-26l4007,1515r-3,-5l3998,1502r-6,-7l3983,1487r-10,-8l3960,1470r-13,-10l3916,1440r-37,-21l3838,1396r-45,-24l3744,1349r-51,-26l3639,1299r-56,-25l3526,1250r-57,-24l3412,1203r-56,-22l3348,1173r-7,-4l3336,1167r-8,l3341,1167r15,l3495,1208r129,36l3741,1278r105,29l3942,1333r85,22l4103,1375r66,17l4226,1405r50,13l4317,1425r33,7l4377,1436r20,1l4404,1439r6,-2l4416,1437r3,-1l4429,1409r8,-28l4444,1352r6,-29l4456,1293r3,-29l4460,1237r1,-27xe" fillcolor="#d12f31 [3205]" stroked="f">
                <v:fill opacity="37265f"/>
                <v:path arrowok="t" o:connecttype="custom" o:connectlocs="942976,149777;886155,68414;807646,28488;765572,105750;768825,71435;782054,432;711353,93664;641302,200494;684677,227471;582962,198551;467584,172006;452403,198551;444595,262865;429848,307323;385605,339911;314253,429475;342013,308834;361098,190782;343965,169632;245937,165316;140752,199846;74822,264807;61376,316603;98895,358687;152464,403361;35785,369694;5639,398613;71786,468322;142921,544937;195188,565224;234443,533283;217093,594791;186513,728813;201911,780609;254395,796148;363918,806291;410980,782983;441342,744136;491007,655435;483633,627811;446547,588532;380183,543211;518116,575367;590553,560692;584263,485156;568648,415231;622867,421706;674484,313366;644121,424296;642603,483645;690966,479976;758848,454510;820658,411347;858611,356313;861648,319193;764704,269771;785958,268476;949265,309913;967049,272792" o:connectangles="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  <w:r>
      <w:rPr>
        <w:noProof/>
        <w:lang w:bidi="nb-NO"/>
      </w:rPr>
      <mc:AlternateContent>
        <mc:Choice Requires="wps">
          <w:drawing>
            <wp:anchor distT="0" distB="0" distL="114300" distR="114300" simplePos="0" relativeHeight="251663360" behindDoc="1" locked="1" layoutInCell="1" allowOverlap="1" wp14:anchorId="277FA0DC" wp14:editId="664AD583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" name="Ramme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shape w14:anchorId="22D08923" id="Ramme 2" o:spid="_x0000_s1026" alt="&quot;&quot;" style="position:absolute;margin-left:0;margin-top:0;width:539.3pt;height:10in;z-index:-251653120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" path="m,l6848856,r,9144000l,9144000,,xm466133,466133r,8211734l6382723,8677867r,-8211734l466133,466133xe" fillcolor="#82b4b9 [3204]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B8894" w14:textId="77777777" w:rsidR="009124DD" w:rsidRDefault="00897FB4">
    <w:pPr>
      <w:pStyle w:val="Topptekst"/>
    </w:pPr>
    <w:r>
      <w:rPr>
        <w:noProof/>
        <w:lang w:bidi="nb-NO"/>
      </w:rPr>
      <mc:AlternateContent>
        <mc:Choice Requires="wps">
          <w:drawing>
            <wp:anchor distT="0" distB="0" distL="114300" distR="114300" simplePos="0" relativeHeight="251642880" behindDoc="1" locked="1" layoutInCell="1" allowOverlap="1" wp14:anchorId="5FEDE844" wp14:editId="44F46533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848856" cy="9144000"/>
              <wp:effectExtent l="0" t="0" r="0" b="635"/>
              <wp:wrapNone/>
              <wp:docPr id="25" name="Ramme 2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8856" cy="9144000"/>
                      </a:xfrm>
                      <a:prstGeom prst="frame">
                        <a:avLst>
                          <a:gd name="adj1" fmla="val 6806"/>
                        </a:avLst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88100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shape w14:anchorId="76F184C8" id="Ramme 25" o:spid="_x0000_s1026" alt="&quot;&quot;" style="position:absolute;margin-left:0;margin-top:0;width:539.3pt;height:10in;z-index:-251673600;visibility:visible;mso-wrap-style:square;mso-width-percent:881;mso-height-percent:909;mso-wrap-distance-left:9pt;mso-wrap-distance-top:0;mso-wrap-distance-right:9pt;mso-wrap-distance-bottom:0;mso-position-horizontal:center;mso-position-horizontal-relative:page;mso-position-vertical:center;mso-position-vertical-relative:page;mso-width-percent:881;mso-height-percent:909;mso-width-relative:page;mso-height-relative:page;v-text-anchor:middle" coordsize="6848856,9144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" path="m,l6848856,r,9144000l,9144000,,xm466133,466133r,8211734l6382723,8677867r,-8211734l466133,466133xe" fillcolor="#82b4b9 [3204]" stroked="f" strokeweight="1pt">
              <v:stroke joinstyle="miter"/>
              <v:path arrowok="t" o:connecttype="custom" o:connectlocs="0,0;6848856,0;6848856,9144000;0,9144000;0,0;466133,466133;466133,8677867;6382723,8677867;6382723,466133;466133,466133" o:connectangles="0,0,0,0,0,0,0,0,0,0"/>
              <w10:wrap anchorx="page" anchory="page"/>
              <w10:anchorlock/>
            </v:shape>
          </w:pict>
        </mc:Fallback>
      </mc:AlternateContent>
    </w:r>
    <w:r w:rsidR="00220400">
      <w:rPr>
        <w:noProof/>
        <w:lang w:bidi="nb-NO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6EDB2FF7" wp14:editId="69CBF9C9">
              <wp:simplePos x="0" y="0"/>
              <mc:AlternateContent>
                <mc:Choice Requires="wp14">
                  <wp:positionH relativeFrom="page">
                    <wp14:pctPosHOffset>11900</wp14:pctPosHOffset>
                  </wp:positionH>
                </mc:Choice>
                <mc:Fallback>
                  <wp:positionH relativeFrom="page">
                    <wp:posOffset>899160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4600</wp14:pctPosVOffset>
                  </wp:positionV>
                </mc:Choice>
                <mc:Fallback>
                  <wp:positionV relativeFrom="page">
                    <wp:posOffset>491490</wp:posOffset>
                  </wp:positionV>
                </mc:Fallback>
              </mc:AlternateContent>
              <wp:extent cx="5468112" cy="3044952"/>
              <wp:effectExtent l="0" t="0" r="0" b="0"/>
              <wp:wrapNone/>
              <wp:docPr id="1" name="Grupp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68112" cy="3044952"/>
                        <a:chOff x="0" y="0"/>
                        <a:chExt cx="5464810" cy="3048000"/>
                      </a:xfrm>
                    </wpg:grpSpPr>
                    <pic:pic xmlns:pic="http://schemas.openxmlformats.org/drawingml/2006/picture">
                      <pic:nvPicPr>
                        <pic:cNvPr id="27" name="Bilde 27" descr="Rødbrune blomster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l="7839" t="17303" b="24906"/>
                        <a:stretch/>
                      </pic:blipFill>
                      <pic:spPr>
                        <a:xfrm>
                          <a:off x="0" y="9525"/>
                          <a:ext cx="5464810" cy="30384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9" name="Bilde 29" descr="Kronblad"/>
                        <pic:cNvPicPr>
                          <a:picLocks noChangeAspect="1"/>
                        </pic:cNvPicPr>
                      </pic:nvPicPr>
                      <pic:blipFill rotWithShape="1">
                        <a:blip r:embed="rId2"/>
                        <a:srcRect l="17644" t="16984" r="13354" b="25042"/>
                        <a:stretch/>
                      </pic:blipFill>
                      <pic:spPr>
                        <a:xfrm>
                          <a:off x="1304925" y="0"/>
                          <a:ext cx="3674110" cy="28098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1" name="Frihåndsform 31" descr="Kronblad"/>
                      <wps:cNvSpPr>
                        <a:spLocks/>
                      </wps:cNvSpPr>
                      <wps:spPr bwMode="auto">
                        <a:xfrm rot="1343236">
                          <a:off x="2419350" y="1009650"/>
                          <a:ext cx="407021" cy="505416"/>
                        </a:xfrm>
                        <a:custGeom>
                          <a:avLst/>
                          <a:gdLst>
                            <a:gd name="T0" fmla="*/ 1181 w 1881"/>
                            <a:gd name="T1" fmla="*/ 21 h 2339"/>
                            <a:gd name="T2" fmla="*/ 934 w 1881"/>
                            <a:gd name="T3" fmla="*/ 0 h 2339"/>
                            <a:gd name="T4" fmla="*/ 711 w 1881"/>
                            <a:gd name="T5" fmla="*/ 23 h 2339"/>
                            <a:gd name="T6" fmla="*/ 514 w 1881"/>
                            <a:gd name="T7" fmla="*/ 84 h 2339"/>
                            <a:gd name="T8" fmla="*/ 346 w 1881"/>
                            <a:gd name="T9" fmla="*/ 179 h 2339"/>
                            <a:gd name="T10" fmla="*/ 206 w 1881"/>
                            <a:gd name="T11" fmla="*/ 300 h 2339"/>
                            <a:gd name="T12" fmla="*/ 141 w 1881"/>
                            <a:gd name="T13" fmla="*/ 397 h 2339"/>
                            <a:gd name="T14" fmla="*/ 202 w 1881"/>
                            <a:gd name="T15" fmla="*/ 478 h 2339"/>
                            <a:gd name="T16" fmla="*/ 369 w 1881"/>
                            <a:gd name="T17" fmla="*/ 647 h 2339"/>
                            <a:gd name="T18" fmla="*/ 680 w 1881"/>
                            <a:gd name="T19" fmla="*/ 930 h 2339"/>
                            <a:gd name="T20" fmla="*/ 423 w 1881"/>
                            <a:gd name="T21" fmla="*/ 722 h 2339"/>
                            <a:gd name="T22" fmla="*/ 88 w 1881"/>
                            <a:gd name="T23" fmla="*/ 466 h 2339"/>
                            <a:gd name="T24" fmla="*/ 0 w 1881"/>
                            <a:gd name="T25" fmla="*/ 417 h 2339"/>
                            <a:gd name="T26" fmla="*/ 49 w 1881"/>
                            <a:gd name="T27" fmla="*/ 490 h 2339"/>
                            <a:gd name="T28" fmla="*/ 204 w 1881"/>
                            <a:gd name="T29" fmla="*/ 738 h 2339"/>
                            <a:gd name="T30" fmla="*/ 439 w 1881"/>
                            <a:gd name="T31" fmla="*/ 1089 h 2339"/>
                            <a:gd name="T32" fmla="*/ 612 w 1881"/>
                            <a:gd name="T33" fmla="*/ 1314 h 2339"/>
                            <a:gd name="T34" fmla="*/ 654 w 1881"/>
                            <a:gd name="T35" fmla="*/ 1350 h 2339"/>
                            <a:gd name="T36" fmla="*/ 754 w 1881"/>
                            <a:gd name="T37" fmla="*/ 1273 h 2339"/>
                            <a:gd name="T38" fmla="*/ 714 w 1881"/>
                            <a:gd name="T39" fmla="*/ 1351 h 2339"/>
                            <a:gd name="T40" fmla="*/ 331 w 1881"/>
                            <a:gd name="T41" fmla="*/ 1835 h 2339"/>
                            <a:gd name="T42" fmla="*/ 225 w 1881"/>
                            <a:gd name="T43" fmla="*/ 1994 h 2339"/>
                            <a:gd name="T44" fmla="*/ 205 w 1881"/>
                            <a:gd name="T45" fmla="*/ 2052 h 2339"/>
                            <a:gd name="T46" fmla="*/ 223 w 1881"/>
                            <a:gd name="T47" fmla="*/ 2089 h 2339"/>
                            <a:gd name="T48" fmla="*/ 334 w 1881"/>
                            <a:gd name="T49" fmla="*/ 2156 h 2339"/>
                            <a:gd name="T50" fmla="*/ 584 w 1881"/>
                            <a:gd name="T51" fmla="*/ 2280 h 2339"/>
                            <a:gd name="T52" fmla="*/ 780 w 1881"/>
                            <a:gd name="T53" fmla="*/ 2332 h 2339"/>
                            <a:gd name="T54" fmla="*/ 924 w 1881"/>
                            <a:gd name="T55" fmla="*/ 2335 h 2339"/>
                            <a:gd name="T56" fmla="*/ 1025 w 1881"/>
                            <a:gd name="T57" fmla="*/ 2308 h 2339"/>
                            <a:gd name="T58" fmla="*/ 1094 w 1881"/>
                            <a:gd name="T59" fmla="*/ 2263 h 2339"/>
                            <a:gd name="T60" fmla="*/ 1157 w 1881"/>
                            <a:gd name="T61" fmla="*/ 2212 h 2339"/>
                            <a:gd name="T62" fmla="*/ 1301 w 1881"/>
                            <a:gd name="T63" fmla="*/ 2100 h 2339"/>
                            <a:gd name="T64" fmla="*/ 1491 w 1881"/>
                            <a:gd name="T65" fmla="*/ 1912 h 2339"/>
                            <a:gd name="T66" fmla="*/ 1564 w 1881"/>
                            <a:gd name="T67" fmla="*/ 1807 h 2339"/>
                            <a:gd name="T68" fmla="*/ 1506 w 1881"/>
                            <a:gd name="T69" fmla="*/ 1730 h 2339"/>
                            <a:gd name="T70" fmla="*/ 1353 w 1881"/>
                            <a:gd name="T71" fmla="*/ 1577 h 2339"/>
                            <a:gd name="T72" fmla="*/ 1181 w 1881"/>
                            <a:gd name="T73" fmla="*/ 1418 h 2339"/>
                            <a:gd name="T74" fmla="*/ 1460 w 1881"/>
                            <a:gd name="T75" fmla="*/ 1648 h 2339"/>
                            <a:gd name="T76" fmla="*/ 1623 w 1881"/>
                            <a:gd name="T77" fmla="*/ 1764 h 2339"/>
                            <a:gd name="T78" fmla="*/ 1754 w 1881"/>
                            <a:gd name="T79" fmla="*/ 1831 h 2339"/>
                            <a:gd name="T80" fmla="*/ 1823 w 1881"/>
                            <a:gd name="T81" fmla="*/ 1816 h 2339"/>
                            <a:gd name="T82" fmla="*/ 1855 w 1881"/>
                            <a:gd name="T83" fmla="*/ 1715 h 2339"/>
                            <a:gd name="T84" fmla="*/ 1876 w 1881"/>
                            <a:gd name="T85" fmla="*/ 1551 h 2339"/>
                            <a:gd name="T86" fmla="*/ 1880 w 1881"/>
                            <a:gd name="T87" fmla="*/ 1336 h 2339"/>
                            <a:gd name="T88" fmla="*/ 1860 w 1881"/>
                            <a:gd name="T89" fmla="*/ 1163 h 2339"/>
                            <a:gd name="T90" fmla="*/ 1820 w 1881"/>
                            <a:gd name="T91" fmla="*/ 1010 h 2339"/>
                            <a:gd name="T92" fmla="*/ 1760 w 1881"/>
                            <a:gd name="T93" fmla="*/ 873 h 2339"/>
                            <a:gd name="T94" fmla="*/ 1683 w 1881"/>
                            <a:gd name="T95" fmla="*/ 754 h 2339"/>
                            <a:gd name="T96" fmla="*/ 1592 w 1881"/>
                            <a:gd name="T97" fmla="*/ 652 h 2339"/>
                            <a:gd name="T98" fmla="*/ 1507 w 1881"/>
                            <a:gd name="T99" fmla="*/ 582 h 2339"/>
                            <a:gd name="T100" fmla="*/ 1439 w 1881"/>
                            <a:gd name="T101" fmla="*/ 621 h 2339"/>
                            <a:gd name="T102" fmla="*/ 1266 w 1881"/>
                            <a:gd name="T103" fmla="*/ 775 h 2339"/>
                            <a:gd name="T104" fmla="*/ 1055 w 1881"/>
                            <a:gd name="T105" fmla="*/ 997 h 2339"/>
                            <a:gd name="T106" fmla="*/ 958 w 1881"/>
                            <a:gd name="T107" fmla="*/ 1099 h 2339"/>
                            <a:gd name="T108" fmla="*/ 1129 w 1881"/>
                            <a:gd name="T109" fmla="*/ 860 h 2339"/>
                            <a:gd name="T110" fmla="*/ 1429 w 1881"/>
                            <a:gd name="T111" fmla="*/ 467 h 2339"/>
                            <a:gd name="T112" fmla="*/ 1578 w 1881"/>
                            <a:gd name="T113" fmla="*/ 260 h 2339"/>
                            <a:gd name="T114" fmla="*/ 1589 w 1881"/>
                            <a:gd name="T115" fmla="*/ 181 h 2339"/>
                            <a:gd name="T116" fmla="*/ 1459 w 1881"/>
                            <a:gd name="T117" fmla="*/ 97 h 23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881" h="2339">
                              <a:moveTo>
                                <a:pt x="1398" y="73"/>
                              </a:moveTo>
                              <a:lnTo>
                                <a:pt x="1342" y="57"/>
                              </a:lnTo>
                              <a:lnTo>
                                <a:pt x="1288" y="43"/>
                              </a:lnTo>
                              <a:lnTo>
                                <a:pt x="1235" y="31"/>
                              </a:lnTo>
                              <a:lnTo>
                                <a:pt x="1181" y="21"/>
                              </a:lnTo>
                              <a:lnTo>
                                <a:pt x="1130" y="13"/>
                              </a:lnTo>
                              <a:lnTo>
                                <a:pt x="1079" y="7"/>
                              </a:lnTo>
                              <a:lnTo>
                                <a:pt x="1030" y="3"/>
                              </a:lnTo>
                              <a:lnTo>
                                <a:pt x="982" y="1"/>
                              </a:lnTo>
                              <a:lnTo>
                                <a:pt x="934" y="0"/>
                              </a:lnTo>
                              <a:lnTo>
                                <a:pt x="887" y="1"/>
                              </a:lnTo>
                              <a:lnTo>
                                <a:pt x="842" y="4"/>
                              </a:lnTo>
                              <a:lnTo>
                                <a:pt x="797" y="9"/>
                              </a:lnTo>
                              <a:lnTo>
                                <a:pt x="753" y="15"/>
                              </a:lnTo>
                              <a:lnTo>
                                <a:pt x="711" y="23"/>
                              </a:lnTo>
                              <a:lnTo>
                                <a:pt x="670" y="32"/>
                              </a:lnTo>
                              <a:lnTo>
                                <a:pt x="629" y="43"/>
                              </a:lnTo>
                              <a:lnTo>
                                <a:pt x="590" y="55"/>
                              </a:lnTo>
                              <a:lnTo>
                                <a:pt x="551" y="70"/>
                              </a:lnTo>
                              <a:lnTo>
                                <a:pt x="514" y="84"/>
                              </a:lnTo>
                              <a:lnTo>
                                <a:pt x="479" y="101"/>
                              </a:lnTo>
                              <a:lnTo>
                                <a:pt x="443" y="118"/>
                              </a:lnTo>
                              <a:lnTo>
                                <a:pt x="410" y="137"/>
                              </a:lnTo>
                              <a:lnTo>
                                <a:pt x="377" y="157"/>
                              </a:lnTo>
                              <a:lnTo>
                                <a:pt x="346" y="179"/>
                              </a:lnTo>
                              <a:lnTo>
                                <a:pt x="316" y="202"/>
                              </a:lnTo>
                              <a:lnTo>
                                <a:pt x="286" y="225"/>
                              </a:lnTo>
                              <a:lnTo>
                                <a:pt x="258" y="249"/>
                              </a:lnTo>
                              <a:lnTo>
                                <a:pt x="231" y="275"/>
                              </a:lnTo>
                              <a:lnTo>
                                <a:pt x="206" y="300"/>
                              </a:lnTo>
                              <a:lnTo>
                                <a:pt x="181" y="328"/>
                              </a:lnTo>
                              <a:lnTo>
                                <a:pt x="158" y="356"/>
                              </a:lnTo>
                              <a:lnTo>
                                <a:pt x="137" y="385"/>
                              </a:lnTo>
                              <a:lnTo>
                                <a:pt x="138" y="390"/>
                              </a:lnTo>
                              <a:lnTo>
                                <a:pt x="141" y="397"/>
                              </a:lnTo>
                              <a:lnTo>
                                <a:pt x="146" y="405"/>
                              </a:lnTo>
                              <a:lnTo>
                                <a:pt x="150" y="413"/>
                              </a:lnTo>
                              <a:lnTo>
                                <a:pt x="164" y="431"/>
                              </a:lnTo>
                              <a:lnTo>
                                <a:pt x="181" y="454"/>
                              </a:lnTo>
                              <a:lnTo>
                                <a:pt x="202" y="478"/>
                              </a:lnTo>
                              <a:lnTo>
                                <a:pt x="228" y="507"/>
                              </a:lnTo>
                              <a:lnTo>
                                <a:pt x="257" y="537"/>
                              </a:lnTo>
                              <a:lnTo>
                                <a:pt x="290" y="571"/>
                              </a:lnTo>
                              <a:lnTo>
                                <a:pt x="328" y="608"/>
                              </a:lnTo>
                              <a:lnTo>
                                <a:pt x="369" y="647"/>
                              </a:lnTo>
                              <a:lnTo>
                                <a:pt x="413" y="689"/>
                              </a:lnTo>
                              <a:lnTo>
                                <a:pt x="461" y="733"/>
                              </a:lnTo>
                              <a:lnTo>
                                <a:pt x="569" y="831"/>
                              </a:lnTo>
                              <a:lnTo>
                                <a:pt x="690" y="937"/>
                              </a:lnTo>
                              <a:lnTo>
                                <a:pt x="680" y="930"/>
                              </a:lnTo>
                              <a:lnTo>
                                <a:pt x="652" y="907"/>
                              </a:lnTo>
                              <a:lnTo>
                                <a:pt x="610" y="873"/>
                              </a:lnTo>
                              <a:lnTo>
                                <a:pt x="555" y="829"/>
                              </a:lnTo>
                              <a:lnTo>
                                <a:pt x="492" y="778"/>
                              </a:lnTo>
                              <a:lnTo>
                                <a:pt x="423" y="722"/>
                              </a:lnTo>
                              <a:lnTo>
                                <a:pt x="351" y="666"/>
                              </a:lnTo>
                              <a:lnTo>
                                <a:pt x="278" y="608"/>
                              </a:lnTo>
                              <a:lnTo>
                                <a:pt x="208" y="555"/>
                              </a:lnTo>
                              <a:lnTo>
                                <a:pt x="144" y="506"/>
                              </a:lnTo>
                              <a:lnTo>
                                <a:pt x="88" y="466"/>
                              </a:lnTo>
                              <a:lnTo>
                                <a:pt x="44" y="436"/>
                              </a:lnTo>
                              <a:lnTo>
                                <a:pt x="26" y="425"/>
                              </a:lnTo>
                              <a:lnTo>
                                <a:pt x="14" y="418"/>
                              </a:lnTo>
                              <a:lnTo>
                                <a:pt x="5" y="416"/>
                              </a:lnTo>
                              <a:lnTo>
                                <a:pt x="0" y="417"/>
                              </a:lnTo>
                              <a:lnTo>
                                <a:pt x="1" y="422"/>
                              </a:lnTo>
                              <a:lnTo>
                                <a:pt x="7" y="434"/>
                              </a:lnTo>
                              <a:lnTo>
                                <a:pt x="19" y="449"/>
                              </a:lnTo>
                              <a:lnTo>
                                <a:pt x="37" y="470"/>
                              </a:lnTo>
                              <a:lnTo>
                                <a:pt x="49" y="490"/>
                              </a:lnTo>
                              <a:lnTo>
                                <a:pt x="69" y="521"/>
                              </a:lnTo>
                              <a:lnTo>
                                <a:pt x="95" y="565"/>
                              </a:lnTo>
                              <a:lnTo>
                                <a:pt x="127" y="616"/>
                              </a:lnTo>
                              <a:lnTo>
                                <a:pt x="164" y="673"/>
                              </a:lnTo>
                              <a:lnTo>
                                <a:pt x="204" y="738"/>
                              </a:lnTo>
                              <a:lnTo>
                                <a:pt x="248" y="806"/>
                              </a:lnTo>
                              <a:lnTo>
                                <a:pt x="295" y="877"/>
                              </a:lnTo>
                              <a:lnTo>
                                <a:pt x="342" y="950"/>
                              </a:lnTo>
                              <a:lnTo>
                                <a:pt x="390" y="1021"/>
                              </a:lnTo>
                              <a:lnTo>
                                <a:pt x="439" y="1089"/>
                              </a:lnTo>
                              <a:lnTo>
                                <a:pt x="485" y="1155"/>
                              </a:lnTo>
                              <a:lnTo>
                                <a:pt x="531" y="1216"/>
                              </a:lnTo>
                              <a:lnTo>
                                <a:pt x="573" y="1269"/>
                              </a:lnTo>
                              <a:lnTo>
                                <a:pt x="593" y="1293"/>
                              </a:lnTo>
                              <a:lnTo>
                                <a:pt x="612" y="1314"/>
                              </a:lnTo>
                              <a:lnTo>
                                <a:pt x="630" y="1332"/>
                              </a:lnTo>
                              <a:lnTo>
                                <a:pt x="646" y="1348"/>
                              </a:lnTo>
                              <a:lnTo>
                                <a:pt x="648" y="1350"/>
                              </a:lnTo>
                              <a:lnTo>
                                <a:pt x="650" y="1351"/>
                              </a:lnTo>
                              <a:lnTo>
                                <a:pt x="654" y="1350"/>
                              </a:lnTo>
                              <a:lnTo>
                                <a:pt x="660" y="1348"/>
                              </a:lnTo>
                              <a:lnTo>
                                <a:pt x="675" y="1339"/>
                              </a:lnTo>
                              <a:lnTo>
                                <a:pt x="696" y="1324"/>
                              </a:lnTo>
                              <a:lnTo>
                                <a:pt x="723" y="1301"/>
                              </a:lnTo>
                              <a:lnTo>
                                <a:pt x="754" y="1273"/>
                              </a:lnTo>
                              <a:lnTo>
                                <a:pt x="791" y="1236"/>
                              </a:lnTo>
                              <a:lnTo>
                                <a:pt x="831" y="1193"/>
                              </a:lnTo>
                              <a:lnTo>
                                <a:pt x="831" y="1194"/>
                              </a:lnTo>
                              <a:lnTo>
                                <a:pt x="831" y="1207"/>
                              </a:lnTo>
                              <a:lnTo>
                                <a:pt x="714" y="1351"/>
                              </a:lnTo>
                              <a:lnTo>
                                <a:pt x="611" y="1479"/>
                              </a:lnTo>
                              <a:lnTo>
                                <a:pt x="522" y="1589"/>
                              </a:lnTo>
                              <a:lnTo>
                                <a:pt x="447" y="1685"/>
                              </a:lnTo>
                              <a:lnTo>
                                <a:pt x="383" y="1766"/>
                              </a:lnTo>
                              <a:lnTo>
                                <a:pt x="331" y="1835"/>
                              </a:lnTo>
                              <a:lnTo>
                                <a:pt x="289" y="1893"/>
                              </a:lnTo>
                              <a:lnTo>
                                <a:pt x="257" y="1939"/>
                              </a:lnTo>
                              <a:lnTo>
                                <a:pt x="245" y="1959"/>
                              </a:lnTo>
                              <a:lnTo>
                                <a:pt x="233" y="1978"/>
                              </a:lnTo>
                              <a:lnTo>
                                <a:pt x="225" y="1994"/>
                              </a:lnTo>
                              <a:lnTo>
                                <a:pt x="217" y="2008"/>
                              </a:lnTo>
                              <a:lnTo>
                                <a:pt x="212" y="2022"/>
                              </a:lnTo>
                              <a:lnTo>
                                <a:pt x="208" y="2033"/>
                              </a:lnTo>
                              <a:lnTo>
                                <a:pt x="206" y="2043"/>
                              </a:lnTo>
                              <a:lnTo>
                                <a:pt x="205" y="2052"/>
                              </a:lnTo>
                              <a:lnTo>
                                <a:pt x="206" y="2059"/>
                              </a:lnTo>
                              <a:lnTo>
                                <a:pt x="207" y="2066"/>
                              </a:lnTo>
                              <a:lnTo>
                                <a:pt x="210" y="2073"/>
                              </a:lnTo>
                              <a:lnTo>
                                <a:pt x="213" y="2078"/>
                              </a:lnTo>
                              <a:lnTo>
                                <a:pt x="223" y="2089"/>
                              </a:lnTo>
                              <a:lnTo>
                                <a:pt x="236" y="2099"/>
                              </a:lnTo>
                              <a:lnTo>
                                <a:pt x="259" y="2111"/>
                              </a:lnTo>
                              <a:lnTo>
                                <a:pt x="286" y="2127"/>
                              </a:lnTo>
                              <a:lnTo>
                                <a:pt x="311" y="2143"/>
                              </a:lnTo>
                              <a:lnTo>
                                <a:pt x="334" y="2156"/>
                              </a:lnTo>
                              <a:lnTo>
                                <a:pt x="390" y="2187"/>
                              </a:lnTo>
                              <a:lnTo>
                                <a:pt x="442" y="2215"/>
                              </a:lnTo>
                              <a:lnTo>
                                <a:pt x="492" y="2240"/>
                              </a:lnTo>
                              <a:lnTo>
                                <a:pt x="539" y="2261"/>
                              </a:lnTo>
                              <a:lnTo>
                                <a:pt x="584" y="2280"/>
                              </a:lnTo>
                              <a:lnTo>
                                <a:pt x="628" y="2296"/>
                              </a:lnTo>
                              <a:lnTo>
                                <a:pt x="669" y="2308"/>
                              </a:lnTo>
                              <a:lnTo>
                                <a:pt x="707" y="2319"/>
                              </a:lnTo>
                              <a:lnTo>
                                <a:pt x="744" y="2327"/>
                              </a:lnTo>
                              <a:lnTo>
                                <a:pt x="780" y="2332"/>
                              </a:lnTo>
                              <a:lnTo>
                                <a:pt x="812" y="2337"/>
                              </a:lnTo>
                              <a:lnTo>
                                <a:pt x="843" y="2338"/>
                              </a:lnTo>
                              <a:lnTo>
                                <a:pt x="872" y="2339"/>
                              </a:lnTo>
                              <a:lnTo>
                                <a:pt x="899" y="2338"/>
                              </a:lnTo>
                              <a:lnTo>
                                <a:pt x="924" y="2335"/>
                              </a:lnTo>
                              <a:lnTo>
                                <a:pt x="948" y="2331"/>
                              </a:lnTo>
                              <a:lnTo>
                                <a:pt x="969" y="2327"/>
                              </a:lnTo>
                              <a:lnTo>
                                <a:pt x="989" y="2321"/>
                              </a:lnTo>
                              <a:lnTo>
                                <a:pt x="1008" y="2315"/>
                              </a:lnTo>
                              <a:lnTo>
                                <a:pt x="1025" y="2308"/>
                              </a:lnTo>
                              <a:lnTo>
                                <a:pt x="1039" y="2300"/>
                              </a:lnTo>
                              <a:lnTo>
                                <a:pt x="1054" y="2292"/>
                              </a:lnTo>
                              <a:lnTo>
                                <a:pt x="1066" y="2285"/>
                              </a:lnTo>
                              <a:lnTo>
                                <a:pt x="1076" y="2277"/>
                              </a:lnTo>
                              <a:lnTo>
                                <a:pt x="1094" y="2263"/>
                              </a:lnTo>
                              <a:lnTo>
                                <a:pt x="1105" y="2251"/>
                              </a:lnTo>
                              <a:lnTo>
                                <a:pt x="1113" y="2244"/>
                              </a:lnTo>
                              <a:lnTo>
                                <a:pt x="1115" y="2241"/>
                              </a:lnTo>
                              <a:lnTo>
                                <a:pt x="1126" y="2234"/>
                              </a:lnTo>
                              <a:lnTo>
                                <a:pt x="1157" y="2212"/>
                              </a:lnTo>
                              <a:lnTo>
                                <a:pt x="1179" y="2197"/>
                              </a:lnTo>
                              <a:lnTo>
                                <a:pt x="1206" y="2177"/>
                              </a:lnTo>
                              <a:lnTo>
                                <a:pt x="1235" y="2155"/>
                              </a:lnTo>
                              <a:lnTo>
                                <a:pt x="1267" y="2129"/>
                              </a:lnTo>
                              <a:lnTo>
                                <a:pt x="1301" y="2100"/>
                              </a:lnTo>
                              <a:lnTo>
                                <a:pt x="1337" y="2068"/>
                              </a:lnTo>
                              <a:lnTo>
                                <a:pt x="1375" y="2034"/>
                              </a:lnTo>
                              <a:lnTo>
                                <a:pt x="1413" y="1996"/>
                              </a:lnTo>
                              <a:lnTo>
                                <a:pt x="1452" y="1955"/>
                              </a:lnTo>
                              <a:lnTo>
                                <a:pt x="1491" y="1912"/>
                              </a:lnTo>
                              <a:lnTo>
                                <a:pt x="1511" y="1888"/>
                              </a:lnTo>
                              <a:lnTo>
                                <a:pt x="1530" y="1865"/>
                              </a:lnTo>
                              <a:lnTo>
                                <a:pt x="1549" y="1841"/>
                              </a:lnTo>
                              <a:lnTo>
                                <a:pt x="1568" y="1816"/>
                              </a:lnTo>
                              <a:lnTo>
                                <a:pt x="1564" y="1807"/>
                              </a:lnTo>
                              <a:lnTo>
                                <a:pt x="1558" y="1796"/>
                              </a:lnTo>
                              <a:lnTo>
                                <a:pt x="1550" y="1783"/>
                              </a:lnTo>
                              <a:lnTo>
                                <a:pt x="1538" y="1769"/>
                              </a:lnTo>
                              <a:lnTo>
                                <a:pt x="1523" y="1751"/>
                              </a:lnTo>
                              <a:lnTo>
                                <a:pt x="1506" y="1730"/>
                              </a:lnTo>
                              <a:lnTo>
                                <a:pt x="1483" y="1706"/>
                              </a:lnTo>
                              <a:lnTo>
                                <a:pt x="1458" y="1680"/>
                              </a:lnTo>
                              <a:lnTo>
                                <a:pt x="1428" y="1649"/>
                              </a:lnTo>
                              <a:lnTo>
                                <a:pt x="1393" y="1615"/>
                              </a:lnTo>
                              <a:lnTo>
                                <a:pt x="1353" y="1577"/>
                              </a:lnTo>
                              <a:lnTo>
                                <a:pt x="1309" y="1534"/>
                              </a:lnTo>
                              <a:lnTo>
                                <a:pt x="1203" y="1437"/>
                              </a:lnTo>
                              <a:lnTo>
                                <a:pt x="1072" y="1320"/>
                              </a:lnTo>
                              <a:lnTo>
                                <a:pt x="1101" y="1347"/>
                              </a:lnTo>
                              <a:lnTo>
                                <a:pt x="1181" y="1418"/>
                              </a:lnTo>
                              <a:lnTo>
                                <a:pt x="1235" y="1463"/>
                              </a:lnTo>
                              <a:lnTo>
                                <a:pt x="1295" y="1514"/>
                              </a:lnTo>
                              <a:lnTo>
                                <a:pt x="1359" y="1568"/>
                              </a:lnTo>
                              <a:lnTo>
                                <a:pt x="1426" y="1621"/>
                              </a:lnTo>
                              <a:lnTo>
                                <a:pt x="1460" y="1648"/>
                              </a:lnTo>
                              <a:lnTo>
                                <a:pt x="1493" y="1673"/>
                              </a:lnTo>
                              <a:lnTo>
                                <a:pt x="1528" y="1698"/>
                              </a:lnTo>
                              <a:lnTo>
                                <a:pt x="1560" y="1721"/>
                              </a:lnTo>
                              <a:lnTo>
                                <a:pt x="1592" y="1743"/>
                              </a:lnTo>
                              <a:lnTo>
                                <a:pt x="1623" y="1764"/>
                              </a:lnTo>
                              <a:lnTo>
                                <a:pt x="1653" y="1782"/>
                              </a:lnTo>
                              <a:lnTo>
                                <a:pt x="1682" y="1799"/>
                              </a:lnTo>
                              <a:lnTo>
                                <a:pt x="1708" y="1812"/>
                              </a:lnTo>
                              <a:lnTo>
                                <a:pt x="1732" y="1823"/>
                              </a:lnTo>
                              <a:lnTo>
                                <a:pt x="1754" y="1831"/>
                              </a:lnTo>
                              <a:lnTo>
                                <a:pt x="1774" y="1835"/>
                              </a:lnTo>
                              <a:lnTo>
                                <a:pt x="1791" y="1836"/>
                              </a:lnTo>
                              <a:lnTo>
                                <a:pt x="1805" y="1834"/>
                              </a:lnTo>
                              <a:lnTo>
                                <a:pt x="1815" y="1827"/>
                              </a:lnTo>
                              <a:lnTo>
                                <a:pt x="1823" y="1816"/>
                              </a:lnTo>
                              <a:lnTo>
                                <a:pt x="1831" y="1797"/>
                              </a:lnTo>
                              <a:lnTo>
                                <a:pt x="1837" y="1777"/>
                              </a:lnTo>
                              <a:lnTo>
                                <a:pt x="1844" y="1757"/>
                              </a:lnTo>
                              <a:lnTo>
                                <a:pt x="1850" y="1736"/>
                              </a:lnTo>
                              <a:lnTo>
                                <a:pt x="1855" y="1715"/>
                              </a:lnTo>
                              <a:lnTo>
                                <a:pt x="1860" y="1693"/>
                              </a:lnTo>
                              <a:lnTo>
                                <a:pt x="1864" y="1671"/>
                              </a:lnTo>
                              <a:lnTo>
                                <a:pt x="1867" y="1648"/>
                              </a:lnTo>
                              <a:lnTo>
                                <a:pt x="1873" y="1600"/>
                              </a:lnTo>
                              <a:lnTo>
                                <a:pt x="1876" y="1551"/>
                              </a:lnTo>
                              <a:lnTo>
                                <a:pt x="1878" y="1500"/>
                              </a:lnTo>
                              <a:lnTo>
                                <a:pt x="1880" y="1448"/>
                              </a:lnTo>
                              <a:lnTo>
                                <a:pt x="1881" y="1409"/>
                              </a:lnTo>
                              <a:lnTo>
                                <a:pt x="1881" y="1372"/>
                              </a:lnTo>
                              <a:lnTo>
                                <a:pt x="1880" y="1336"/>
                              </a:lnTo>
                              <a:lnTo>
                                <a:pt x="1877" y="1299"/>
                              </a:lnTo>
                              <a:lnTo>
                                <a:pt x="1874" y="1265"/>
                              </a:lnTo>
                              <a:lnTo>
                                <a:pt x="1871" y="1229"/>
                              </a:lnTo>
                              <a:lnTo>
                                <a:pt x="1865" y="1196"/>
                              </a:lnTo>
                              <a:lnTo>
                                <a:pt x="1860" y="1163"/>
                              </a:lnTo>
                              <a:lnTo>
                                <a:pt x="1853" y="1130"/>
                              </a:lnTo>
                              <a:lnTo>
                                <a:pt x="1846" y="1099"/>
                              </a:lnTo>
                              <a:lnTo>
                                <a:pt x="1837" y="1068"/>
                              </a:lnTo>
                              <a:lnTo>
                                <a:pt x="1829" y="1038"/>
                              </a:lnTo>
                              <a:lnTo>
                                <a:pt x="1820" y="1010"/>
                              </a:lnTo>
                              <a:lnTo>
                                <a:pt x="1809" y="981"/>
                              </a:lnTo>
                              <a:lnTo>
                                <a:pt x="1797" y="952"/>
                              </a:lnTo>
                              <a:lnTo>
                                <a:pt x="1785" y="925"/>
                              </a:lnTo>
                              <a:lnTo>
                                <a:pt x="1773" y="899"/>
                              </a:lnTo>
                              <a:lnTo>
                                <a:pt x="1760" y="873"/>
                              </a:lnTo>
                              <a:lnTo>
                                <a:pt x="1745" y="848"/>
                              </a:lnTo>
                              <a:lnTo>
                                <a:pt x="1731" y="823"/>
                              </a:lnTo>
                              <a:lnTo>
                                <a:pt x="1715" y="800"/>
                              </a:lnTo>
                              <a:lnTo>
                                <a:pt x="1700" y="776"/>
                              </a:lnTo>
                              <a:lnTo>
                                <a:pt x="1683" y="754"/>
                              </a:lnTo>
                              <a:lnTo>
                                <a:pt x="1666" y="732"/>
                              </a:lnTo>
                              <a:lnTo>
                                <a:pt x="1649" y="711"/>
                              </a:lnTo>
                              <a:lnTo>
                                <a:pt x="1631" y="691"/>
                              </a:lnTo>
                              <a:lnTo>
                                <a:pt x="1612" y="671"/>
                              </a:lnTo>
                              <a:lnTo>
                                <a:pt x="1592" y="652"/>
                              </a:lnTo>
                              <a:lnTo>
                                <a:pt x="1573" y="634"/>
                              </a:lnTo>
                              <a:lnTo>
                                <a:pt x="1553" y="617"/>
                              </a:lnTo>
                              <a:lnTo>
                                <a:pt x="1532" y="600"/>
                              </a:lnTo>
                              <a:lnTo>
                                <a:pt x="1511" y="583"/>
                              </a:lnTo>
                              <a:lnTo>
                                <a:pt x="1507" y="582"/>
                              </a:lnTo>
                              <a:lnTo>
                                <a:pt x="1500" y="583"/>
                              </a:lnTo>
                              <a:lnTo>
                                <a:pt x="1493" y="587"/>
                              </a:lnTo>
                              <a:lnTo>
                                <a:pt x="1484" y="591"/>
                              </a:lnTo>
                              <a:lnTo>
                                <a:pt x="1463" y="603"/>
                              </a:lnTo>
                              <a:lnTo>
                                <a:pt x="1439" y="621"/>
                              </a:lnTo>
                              <a:lnTo>
                                <a:pt x="1410" y="644"/>
                              </a:lnTo>
                              <a:lnTo>
                                <a:pt x="1378" y="671"/>
                              </a:lnTo>
                              <a:lnTo>
                                <a:pt x="1343" y="702"/>
                              </a:lnTo>
                              <a:lnTo>
                                <a:pt x="1306" y="738"/>
                              </a:lnTo>
                              <a:lnTo>
                                <a:pt x="1266" y="775"/>
                              </a:lnTo>
                              <a:lnTo>
                                <a:pt x="1225" y="816"/>
                              </a:lnTo>
                              <a:lnTo>
                                <a:pt x="1183" y="860"/>
                              </a:lnTo>
                              <a:lnTo>
                                <a:pt x="1140" y="904"/>
                              </a:lnTo>
                              <a:lnTo>
                                <a:pt x="1097" y="951"/>
                              </a:lnTo>
                              <a:lnTo>
                                <a:pt x="1055" y="997"/>
                              </a:lnTo>
                              <a:lnTo>
                                <a:pt x="1013" y="1045"/>
                              </a:lnTo>
                              <a:lnTo>
                                <a:pt x="973" y="1094"/>
                              </a:lnTo>
                              <a:lnTo>
                                <a:pt x="964" y="1094"/>
                              </a:lnTo>
                              <a:lnTo>
                                <a:pt x="961" y="1095"/>
                              </a:lnTo>
                              <a:lnTo>
                                <a:pt x="958" y="1099"/>
                              </a:lnTo>
                              <a:lnTo>
                                <a:pt x="958" y="1107"/>
                              </a:lnTo>
                              <a:lnTo>
                                <a:pt x="958" y="1094"/>
                              </a:lnTo>
                              <a:lnTo>
                                <a:pt x="958" y="1079"/>
                              </a:lnTo>
                              <a:lnTo>
                                <a:pt x="1047" y="964"/>
                              </a:lnTo>
                              <a:lnTo>
                                <a:pt x="1129" y="860"/>
                              </a:lnTo>
                              <a:lnTo>
                                <a:pt x="1203" y="764"/>
                              </a:lnTo>
                              <a:lnTo>
                                <a:pt x="1269" y="677"/>
                              </a:lnTo>
                              <a:lnTo>
                                <a:pt x="1329" y="599"/>
                              </a:lnTo>
                              <a:lnTo>
                                <a:pt x="1382" y="529"/>
                              </a:lnTo>
                              <a:lnTo>
                                <a:pt x="1429" y="467"/>
                              </a:lnTo>
                              <a:lnTo>
                                <a:pt x="1470" y="411"/>
                              </a:lnTo>
                              <a:lnTo>
                                <a:pt x="1506" y="364"/>
                              </a:lnTo>
                              <a:lnTo>
                                <a:pt x="1534" y="323"/>
                              </a:lnTo>
                              <a:lnTo>
                                <a:pt x="1559" y="288"/>
                              </a:lnTo>
                              <a:lnTo>
                                <a:pt x="1578" y="260"/>
                              </a:lnTo>
                              <a:lnTo>
                                <a:pt x="1592" y="238"/>
                              </a:lnTo>
                              <a:lnTo>
                                <a:pt x="1602" y="221"/>
                              </a:lnTo>
                              <a:lnTo>
                                <a:pt x="1609" y="208"/>
                              </a:lnTo>
                              <a:lnTo>
                                <a:pt x="1610" y="201"/>
                              </a:lnTo>
                              <a:lnTo>
                                <a:pt x="1589" y="181"/>
                              </a:lnTo>
                              <a:lnTo>
                                <a:pt x="1565" y="161"/>
                              </a:lnTo>
                              <a:lnTo>
                                <a:pt x="1541" y="143"/>
                              </a:lnTo>
                              <a:lnTo>
                                <a:pt x="1514" y="126"/>
                              </a:lnTo>
                              <a:lnTo>
                                <a:pt x="1488" y="111"/>
                              </a:lnTo>
                              <a:lnTo>
                                <a:pt x="1459" y="97"/>
                              </a:lnTo>
                              <a:lnTo>
                                <a:pt x="1429" y="85"/>
                              </a:lnTo>
                              <a:lnTo>
                                <a:pt x="1398" y="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2" name="Frihåndsform 32" descr="Kronblad"/>
                      <wps:cNvSpPr>
                        <a:spLocks/>
                      </wps:cNvSpPr>
                      <wps:spPr bwMode="auto">
                        <a:xfrm rot="1343236">
                          <a:off x="1428750" y="1828800"/>
                          <a:ext cx="323795" cy="299362"/>
                        </a:xfrm>
                        <a:custGeom>
                          <a:avLst/>
                          <a:gdLst>
                            <a:gd name="T0" fmla="*/ 1270 w 1492"/>
                            <a:gd name="T1" fmla="*/ 265 h 1388"/>
                            <a:gd name="T2" fmla="*/ 1154 w 1492"/>
                            <a:gd name="T3" fmla="*/ 211 h 1388"/>
                            <a:gd name="T4" fmla="*/ 1052 w 1492"/>
                            <a:gd name="T5" fmla="*/ 175 h 1388"/>
                            <a:gd name="T6" fmla="*/ 934 w 1492"/>
                            <a:gd name="T7" fmla="*/ 147 h 1388"/>
                            <a:gd name="T8" fmla="*/ 917 w 1492"/>
                            <a:gd name="T9" fmla="*/ 18 h 1388"/>
                            <a:gd name="T10" fmla="*/ 915 w 1492"/>
                            <a:gd name="T11" fmla="*/ 1 h 1388"/>
                            <a:gd name="T12" fmla="*/ 843 w 1492"/>
                            <a:gd name="T13" fmla="*/ 21 h 1388"/>
                            <a:gd name="T14" fmla="*/ 744 w 1492"/>
                            <a:gd name="T15" fmla="*/ 56 h 1388"/>
                            <a:gd name="T16" fmla="*/ 680 w 1492"/>
                            <a:gd name="T17" fmla="*/ 85 h 1388"/>
                            <a:gd name="T18" fmla="*/ 611 w 1492"/>
                            <a:gd name="T19" fmla="*/ 119 h 1388"/>
                            <a:gd name="T20" fmla="*/ 549 w 1492"/>
                            <a:gd name="T21" fmla="*/ 157 h 1388"/>
                            <a:gd name="T22" fmla="*/ 493 w 1492"/>
                            <a:gd name="T23" fmla="*/ 198 h 1388"/>
                            <a:gd name="T24" fmla="*/ 445 w 1492"/>
                            <a:gd name="T25" fmla="*/ 244 h 1388"/>
                            <a:gd name="T26" fmla="*/ 400 w 1492"/>
                            <a:gd name="T27" fmla="*/ 292 h 1388"/>
                            <a:gd name="T28" fmla="*/ 362 w 1492"/>
                            <a:gd name="T29" fmla="*/ 342 h 1388"/>
                            <a:gd name="T30" fmla="*/ 330 w 1492"/>
                            <a:gd name="T31" fmla="*/ 394 h 1388"/>
                            <a:gd name="T32" fmla="*/ 304 w 1492"/>
                            <a:gd name="T33" fmla="*/ 447 h 1388"/>
                            <a:gd name="T34" fmla="*/ 264 w 1492"/>
                            <a:gd name="T35" fmla="*/ 558 h 1388"/>
                            <a:gd name="T36" fmla="*/ 147 w 1492"/>
                            <a:gd name="T37" fmla="*/ 568 h 1388"/>
                            <a:gd name="T38" fmla="*/ 52 w 1492"/>
                            <a:gd name="T39" fmla="*/ 545 h 1388"/>
                            <a:gd name="T40" fmla="*/ 14 w 1492"/>
                            <a:gd name="T41" fmla="*/ 538 h 1388"/>
                            <a:gd name="T42" fmla="*/ 3 w 1492"/>
                            <a:gd name="T43" fmla="*/ 591 h 1388"/>
                            <a:gd name="T44" fmla="*/ 0 w 1492"/>
                            <a:gd name="T45" fmla="*/ 693 h 1388"/>
                            <a:gd name="T46" fmla="*/ 24 w 1492"/>
                            <a:gd name="T47" fmla="*/ 811 h 1388"/>
                            <a:gd name="T48" fmla="*/ 57 w 1492"/>
                            <a:gd name="T49" fmla="*/ 917 h 1388"/>
                            <a:gd name="T50" fmla="*/ 99 w 1492"/>
                            <a:gd name="T51" fmla="*/ 1012 h 1388"/>
                            <a:gd name="T52" fmla="*/ 148 w 1492"/>
                            <a:gd name="T53" fmla="*/ 1095 h 1388"/>
                            <a:gd name="T54" fmla="*/ 203 w 1492"/>
                            <a:gd name="T55" fmla="*/ 1168 h 1388"/>
                            <a:gd name="T56" fmla="*/ 264 w 1492"/>
                            <a:gd name="T57" fmla="*/ 1230 h 1388"/>
                            <a:gd name="T58" fmla="*/ 329 w 1492"/>
                            <a:gd name="T59" fmla="*/ 1281 h 1388"/>
                            <a:gd name="T60" fmla="*/ 398 w 1492"/>
                            <a:gd name="T61" fmla="*/ 1324 h 1388"/>
                            <a:gd name="T62" fmla="*/ 470 w 1492"/>
                            <a:gd name="T63" fmla="*/ 1356 h 1388"/>
                            <a:gd name="T64" fmla="*/ 545 w 1492"/>
                            <a:gd name="T65" fmla="*/ 1378 h 1388"/>
                            <a:gd name="T66" fmla="*/ 596 w 1492"/>
                            <a:gd name="T67" fmla="*/ 1379 h 1388"/>
                            <a:gd name="T68" fmla="*/ 612 w 1492"/>
                            <a:gd name="T69" fmla="*/ 1316 h 1388"/>
                            <a:gd name="T70" fmla="*/ 641 w 1492"/>
                            <a:gd name="T71" fmla="*/ 1197 h 1388"/>
                            <a:gd name="T72" fmla="*/ 702 w 1492"/>
                            <a:gd name="T73" fmla="*/ 1107 h 1388"/>
                            <a:gd name="T74" fmla="*/ 768 w 1492"/>
                            <a:gd name="T75" fmla="*/ 1040 h 1388"/>
                            <a:gd name="T76" fmla="*/ 823 w 1492"/>
                            <a:gd name="T77" fmla="*/ 965 h 1388"/>
                            <a:gd name="T78" fmla="*/ 868 w 1492"/>
                            <a:gd name="T79" fmla="*/ 885 h 1388"/>
                            <a:gd name="T80" fmla="*/ 903 w 1492"/>
                            <a:gd name="T81" fmla="*/ 804 h 1388"/>
                            <a:gd name="T82" fmla="*/ 1104 w 1492"/>
                            <a:gd name="T83" fmla="*/ 792 h 1388"/>
                            <a:gd name="T84" fmla="*/ 1411 w 1492"/>
                            <a:gd name="T85" fmla="*/ 862 h 1388"/>
                            <a:gd name="T86" fmla="*/ 1486 w 1492"/>
                            <a:gd name="T87" fmla="*/ 878 h 1388"/>
                            <a:gd name="T88" fmla="*/ 1488 w 1492"/>
                            <a:gd name="T89" fmla="*/ 846 h 1388"/>
                            <a:gd name="T90" fmla="*/ 1490 w 1492"/>
                            <a:gd name="T91" fmla="*/ 749 h 1388"/>
                            <a:gd name="T92" fmla="*/ 1491 w 1492"/>
                            <a:gd name="T93" fmla="*/ 632 h 1388"/>
                            <a:gd name="T94" fmla="*/ 1481 w 1492"/>
                            <a:gd name="T95" fmla="*/ 538 h 1388"/>
                            <a:gd name="T96" fmla="*/ 1464 w 1492"/>
                            <a:gd name="T97" fmla="*/ 461 h 1388"/>
                            <a:gd name="T98" fmla="*/ 1439 w 1492"/>
                            <a:gd name="T99" fmla="*/ 401 h 1388"/>
                            <a:gd name="T100" fmla="*/ 1411 w 1492"/>
                            <a:gd name="T101" fmla="*/ 357 h 1388"/>
                            <a:gd name="T102" fmla="*/ 1383 w 1492"/>
                            <a:gd name="T103" fmla="*/ 326 h 1388"/>
                            <a:gd name="T104" fmla="*/ 1355 w 1492"/>
                            <a:gd name="T105" fmla="*/ 304 h 1388"/>
                            <a:gd name="T106" fmla="*/ 1313 w 1492"/>
                            <a:gd name="T107" fmla="*/ 285 h 13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492" h="1388">
                              <a:moveTo>
                                <a:pt x="1304" y="283"/>
                              </a:moveTo>
                              <a:lnTo>
                                <a:pt x="1295" y="278"/>
                              </a:lnTo>
                              <a:lnTo>
                                <a:pt x="1270" y="265"/>
                              </a:lnTo>
                              <a:lnTo>
                                <a:pt x="1233" y="246"/>
                              </a:lnTo>
                              <a:lnTo>
                                <a:pt x="1183" y="223"/>
                              </a:lnTo>
                              <a:lnTo>
                                <a:pt x="1154" y="211"/>
                              </a:lnTo>
                              <a:lnTo>
                                <a:pt x="1122" y="198"/>
                              </a:lnTo>
                              <a:lnTo>
                                <a:pt x="1088" y="187"/>
                              </a:lnTo>
                              <a:lnTo>
                                <a:pt x="1052" y="175"/>
                              </a:lnTo>
                              <a:lnTo>
                                <a:pt x="1014" y="165"/>
                              </a:lnTo>
                              <a:lnTo>
                                <a:pt x="975" y="155"/>
                              </a:lnTo>
                              <a:lnTo>
                                <a:pt x="934" y="147"/>
                              </a:lnTo>
                              <a:lnTo>
                                <a:pt x="892" y="142"/>
                              </a:lnTo>
                              <a:lnTo>
                                <a:pt x="909" y="60"/>
                              </a:lnTo>
                              <a:lnTo>
                                <a:pt x="917" y="18"/>
                              </a:lnTo>
                              <a:lnTo>
                                <a:pt x="920" y="2"/>
                              </a:lnTo>
                              <a:lnTo>
                                <a:pt x="921" y="0"/>
                              </a:lnTo>
                              <a:lnTo>
                                <a:pt x="915" y="1"/>
                              </a:lnTo>
                              <a:lnTo>
                                <a:pt x="899" y="5"/>
                              </a:lnTo>
                              <a:lnTo>
                                <a:pt x="874" y="12"/>
                              </a:lnTo>
                              <a:lnTo>
                                <a:pt x="843" y="21"/>
                              </a:lnTo>
                              <a:lnTo>
                                <a:pt x="805" y="33"/>
                              </a:lnTo>
                              <a:lnTo>
                                <a:pt x="765" y="47"/>
                              </a:lnTo>
                              <a:lnTo>
                                <a:pt x="744" y="56"/>
                              </a:lnTo>
                              <a:lnTo>
                                <a:pt x="722" y="65"/>
                              </a:lnTo>
                              <a:lnTo>
                                <a:pt x="701" y="74"/>
                              </a:lnTo>
                              <a:lnTo>
                                <a:pt x="680" y="85"/>
                              </a:lnTo>
                              <a:lnTo>
                                <a:pt x="657" y="95"/>
                              </a:lnTo>
                              <a:lnTo>
                                <a:pt x="633" y="107"/>
                              </a:lnTo>
                              <a:lnTo>
                                <a:pt x="611" y="119"/>
                              </a:lnTo>
                              <a:lnTo>
                                <a:pt x="590" y="131"/>
                              </a:lnTo>
                              <a:lnTo>
                                <a:pt x="569" y="144"/>
                              </a:lnTo>
                              <a:lnTo>
                                <a:pt x="549" y="157"/>
                              </a:lnTo>
                              <a:lnTo>
                                <a:pt x="530" y="171"/>
                              </a:lnTo>
                              <a:lnTo>
                                <a:pt x="511" y="184"/>
                              </a:lnTo>
                              <a:lnTo>
                                <a:pt x="493" y="198"/>
                              </a:lnTo>
                              <a:lnTo>
                                <a:pt x="477" y="213"/>
                              </a:lnTo>
                              <a:lnTo>
                                <a:pt x="460" y="228"/>
                              </a:lnTo>
                              <a:lnTo>
                                <a:pt x="445" y="244"/>
                              </a:lnTo>
                              <a:lnTo>
                                <a:pt x="429" y="259"/>
                              </a:lnTo>
                              <a:lnTo>
                                <a:pt x="415" y="275"/>
                              </a:lnTo>
                              <a:lnTo>
                                <a:pt x="400" y="292"/>
                              </a:lnTo>
                              <a:lnTo>
                                <a:pt x="388" y="308"/>
                              </a:lnTo>
                              <a:lnTo>
                                <a:pt x="375" y="325"/>
                              </a:lnTo>
                              <a:lnTo>
                                <a:pt x="362" y="342"/>
                              </a:lnTo>
                              <a:lnTo>
                                <a:pt x="351" y="358"/>
                              </a:lnTo>
                              <a:lnTo>
                                <a:pt x="340" y="376"/>
                              </a:lnTo>
                              <a:lnTo>
                                <a:pt x="330" y="394"/>
                              </a:lnTo>
                              <a:lnTo>
                                <a:pt x="320" y="411"/>
                              </a:lnTo>
                              <a:lnTo>
                                <a:pt x="311" y="429"/>
                              </a:lnTo>
                              <a:lnTo>
                                <a:pt x="304" y="447"/>
                              </a:lnTo>
                              <a:lnTo>
                                <a:pt x="288" y="484"/>
                              </a:lnTo>
                              <a:lnTo>
                                <a:pt x="275" y="520"/>
                              </a:lnTo>
                              <a:lnTo>
                                <a:pt x="264" y="558"/>
                              </a:lnTo>
                              <a:lnTo>
                                <a:pt x="255" y="595"/>
                              </a:lnTo>
                              <a:lnTo>
                                <a:pt x="196" y="580"/>
                              </a:lnTo>
                              <a:lnTo>
                                <a:pt x="147" y="568"/>
                              </a:lnTo>
                              <a:lnTo>
                                <a:pt x="107" y="558"/>
                              </a:lnTo>
                              <a:lnTo>
                                <a:pt x="76" y="550"/>
                              </a:lnTo>
                              <a:lnTo>
                                <a:pt x="52" y="545"/>
                              </a:lnTo>
                              <a:lnTo>
                                <a:pt x="34" y="541"/>
                              </a:lnTo>
                              <a:lnTo>
                                <a:pt x="22" y="539"/>
                              </a:lnTo>
                              <a:lnTo>
                                <a:pt x="14" y="538"/>
                              </a:lnTo>
                              <a:lnTo>
                                <a:pt x="10" y="555"/>
                              </a:lnTo>
                              <a:lnTo>
                                <a:pt x="5" y="572"/>
                              </a:lnTo>
                              <a:lnTo>
                                <a:pt x="3" y="591"/>
                              </a:lnTo>
                              <a:lnTo>
                                <a:pt x="2" y="610"/>
                              </a:lnTo>
                              <a:lnTo>
                                <a:pt x="0" y="651"/>
                              </a:lnTo>
                              <a:lnTo>
                                <a:pt x="0" y="693"/>
                              </a:lnTo>
                              <a:lnTo>
                                <a:pt x="6" y="734"/>
                              </a:lnTo>
                              <a:lnTo>
                                <a:pt x="15" y="773"/>
                              </a:lnTo>
                              <a:lnTo>
                                <a:pt x="24" y="811"/>
                              </a:lnTo>
                              <a:lnTo>
                                <a:pt x="34" y="848"/>
                              </a:lnTo>
                              <a:lnTo>
                                <a:pt x="46" y="883"/>
                              </a:lnTo>
                              <a:lnTo>
                                <a:pt x="57" y="917"/>
                              </a:lnTo>
                              <a:lnTo>
                                <a:pt x="71" y="950"/>
                              </a:lnTo>
                              <a:lnTo>
                                <a:pt x="85" y="982"/>
                              </a:lnTo>
                              <a:lnTo>
                                <a:pt x="99" y="1012"/>
                              </a:lnTo>
                              <a:lnTo>
                                <a:pt x="115" y="1041"/>
                              </a:lnTo>
                              <a:lnTo>
                                <a:pt x="131" y="1068"/>
                              </a:lnTo>
                              <a:lnTo>
                                <a:pt x="148" y="1095"/>
                              </a:lnTo>
                              <a:lnTo>
                                <a:pt x="166" y="1121"/>
                              </a:lnTo>
                              <a:lnTo>
                                <a:pt x="184" y="1145"/>
                              </a:lnTo>
                              <a:lnTo>
                                <a:pt x="203" y="1168"/>
                              </a:lnTo>
                              <a:lnTo>
                                <a:pt x="223" y="1189"/>
                              </a:lnTo>
                              <a:lnTo>
                                <a:pt x="243" y="1210"/>
                              </a:lnTo>
                              <a:lnTo>
                                <a:pt x="264" y="1230"/>
                              </a:lnTo>
                              <a:lnTo>
                                <a:pt x="285" y="1248"/>
                              </a:lnTo>
                              <a:lnTo>
                                <a:pt x="307" y="1266"/>
                              </a:lnTo>
                              <a:lnTo>
                                <a:pt x="329" y="1281"/>
                              </a:lnTo>
                              <a:lnTo>
                                <a:pt x="351" y="1297"/>
                              </a:lnTo>
                              <a:lnTo>
                                <a:pt x="375" y="1310"/>
                              </a:lnTo>
                              <a:lnTo>
                                <a:pt x="398" y="1324"/>
                              </a:lnTo>
                              <a:lnTo>
                                <a:pt x="421" y="1335"/>
                              </a:lnTo>
                              <a:lnTo>
                                <a:pt x="446" y="1346"/>
                              </a:lnTo>
                              <a:lnTo>
                                <a:pt x="470" y="1356"/>
                              </a:lnTo>
                              <a:lnTo>
                                <a:pt x="495" y="1364"/>
                              </a:lnTo>
                              <a:lnTo>
                                <a:pt x="519" y="1371"/>
                              </a:lnTo>
                              <a:lnTo>
                                <a:pt x="545" y="1378"/>
                              </a:lnTo>
                              <a:lnTo>
                                <a:pt x="570" y="1384"/>
                              </a:lnTo>
                              <a:lnTo>
                                <a:pt x="594" y="1388"/>
                              </a:lnTo>
                              <a:lnTo>
                                <a:pt x="596" y="1379"/>
                              </a:lnTo>
                              <a:lnTo>
                                <a:pt x="600" y="1365"/>
                              </a:lnTo>
                              <a:lnTo>
                                <a:pt x="606" y="1343"/>
                              </a:lnTo>
                              <a:lnTo>
                                <a:pt x="612" y="1316"/>
                              </a:lnTo>
                              <a:lnTo>
                                <a:pt x="621" y="1281"/>
                              </a:lnTo>
                              <a:lnTo>
                                <a:pt x="631" y="1243"/>
                              </a:lnTo>
                              <a:lnTo>
                                <a:pt x="641" y="1197"/>
                              </a:lnTo>
                              <a:lnTo>
                                <a:pt x="651" y="1147"/>
                              </a:lnTo>
                              <a:lnTo>
                                <a:pt x="678" y="1128"/>
                              </a:lnTo>
                              <a:lnTo>
                                <a:pt x="702" y="1107"/>
                              </a:lnTo>
                              <a:lnTo>
                                <a:pt x="725" y="1086"/>
                              </a:lnTo>
                              <a:lnTo>
                                <a:pt x="748" y="1063"/>
                              </a:lnTo>
                              <a:lnTo>
                                <a:pt x="768" y="1040"/>
                              </a:lnTo>
                              <a:lnTo>
                                <a:pt x="788" y="1015"/>
                              </a:lnTo>
                              <a:lnTo>
                                <a:pt x="806" y="991"/>
                              </a:lnTo>
                              <a:lnTo>
                                <a:pt x="823" y="965"/>
                              </a:lnTo>
                              <a:lnTo>
                                <a:pt x="840" y="939"/>
                              </a:lnTo>
                              <a:lnTo>
                                <a:pt x="854" y="912"/>
                              </a:lnTo>
                              <a:lnTo>
                                <a:pt x="868" y="885"/>
                              </a:lnTo>
                              <a:lnTo>
                                <a:pt x="881" y="859"/>
                              </a:lnTo>
                              <a:lnTo>
                                <a:pt x="892" y="831"/>
                              </a:lnTo>
                              <a:lnTo>
                                <a:pt x="903" y="804"/>
                              </a:lnTo>
                              <a:lnTo>
                                <a:pt x="912" y="778"/>
                              </a:lnTo>
                              <a:lnTo>
                                <a:pt x="921" y="751"/>
                              </a:lnTo>
                              <a:lnTo>
                                <a:pt x="1104" y="792"/>
                              </a:lnTo>
                              <a:lnTo>
                                <a:pt x="1243" y="824"/>
                              </a:lnTo>
                              <a:lnTo>
                                <a:pt x="1343" y="846"/>
                              </a:lnTo>
                              <a:lnTo>
                                <a:pt x="1411" y="862"/>
                              </a:lnTo>
                              <a:lnTo>
                                <a:pt x="1454" y="871"/>
                              </a:lnTo>
                              <a:lnTo>
                                <a:pt x="1477" y="876"/>
                              </a:lnTo>
                              <a:lnTo>
                                <a:pt x="1486" y="878"/>
                              </a:lnTo>
                              <a:lnTo>
                                <a:pt x="1488" y="878"/>
                              </a:lnTo>
                              <a:lnTo>
                                <a:pt x="1488" y="869"/>
                              </a:lnTo>
                              <a:lnTo>
                                <a:pt x="1488" y="846"/>
                              </a:lnTo>
                              <a:lnTo>
                                <a:pt x="1488" y="819"/>
                              </a:lnTo>
                              <a:lnTo>
                                <a:pt x="1488" y="793"/>
                              </a:lnTo>
                              <a:lnTo>
                                <a:pt x="1490" y="749"/>
                              </a:lnTo>
                              <a:lnTo>
                                <a:pt x="1492" y="708"/>
                              </a:lnTo>
                              <a:lnTo>
                                <a:pt x="1492" y="669"/>
                              </a:lnTo>
                              <a:lnTo>
                                <a:pt x="1491" y="632"/>
                              </a:lnTo>
                              <a:lnTo>
                                <a:pt x="1489" y="599"/>
                              </a:lnTo>
                              <a:lnTo>
                                <a:pt x="1486" y="567"/>
                              </a:lnTo>
                              <a:lnTo>
                                <a:pt x="1481" y="538"/>
                              </a:lnTo>
                              <a:lnTo>
                                <a:pt x="1477" y="510"/>
                              </a:lnTo>
                              <a:lnTo>
                                <a:pt x="1470" y="485"/>
                              </a:lnTo>
                              <a:lnTo>
                                <a:pt x="1464" y="461"/>
                              </a:lnTo>
                              <a:lnTo>
                                <a:pt x="1456" y="439"/>
                              </a:lnTo>
                              <a:lnTo>
                                <a:pt x="1448" y="420"/>
                              </a:lnTo>
                              <a:lnTo>
                                <a:pt x="1439" y="401"/>
                              </a:lnTo>
                              <a:lnTo>
                                <a:pt x="1430" y="386"/>
                              </a:lnTo>
                              <a:lnTo>
                                <a:pt x="1420" y="370"/>
                              </a:lnTo>
                              <a:lnTo>
                                <a:pt x="1411" y="357"/>
                              </a:lnTo>
                              <a:lnTo>
                                <a:pt x="1401" y="346"/>
                              </a:lnTo>
                              <a:lnTo>
                                <a:pt x="1391" y="335"/>
                              </a:lnTo>
                              <a:lnTo>
                                <a:pt x="1383" y="326"/>
                              </a:lnTo>
                              <a:lnTo>
                                <a:pt x="1373" y="317"/>
                              </a:lnTo>
                              <a:lnTo>
                                <a:pt x="1364" y="310"/>
                              </a:lnTo>
                              <a:lnTo>
                                <a:pt x="1355" y="304"/>
                              </a:lnTo>
                              <a:lnTo>
                                <a:pt x="1346" y="299"/>
                              </a:lnTo>
                              <a:lnTo>
                                <a:pt x="1338" y="295"/>
                              </a:lnTo>
                              <a:lnTo>
                                <a:pt x="1313" y="285"/>
                              </a:lnTo>
                              <a:lnTo>
                                <a:pt x="1304" y="28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3" name="Frihåndsform 33" descr="Kronblad"/>
                      <wps:cNvSpPr>
                        <a:spLocks/>
                      </wps:cNvSpPr>
                      <wps:spPr bwMode="auto">
                        <a:xfrm rot="1343236">
                          <a:off x="3429000" y="1238250"/>
                          <a:ext cx="448632" cy="482088"/>
                        </a:xfrm>
                        <a:custGeom>
                          <a:avLst/>
                          <a:gdLst>
                            <a:gd name="T0" fmla="*/ 1551 w 2069"/>
                            <a:gd name="T1" fmla="*/ 1361 h 2232"/>
                            <a:gd name="T2" fmla="*/ 1702 w 2069"/>
                            <a:gd name="T3" fmla="*/ 1267 h 2232"/>
                            <a:gd name="T4" fmla="*/ 1873 w 2069"/>
                            <a:gd name="T5" fmla="*/ 1287 h 2232"/>
                            <a:gd name="T6" fmla="*/ 1908 w 2069"/>
                            <a:gd name="T7" fmla="*/ 1260 h 2232"/>
                            <a:gd name="T8" fmla="*/ 1971 w 2069"/>
                            <a:gd name="T9" fmla="*/ 1108 h 2232"/>
                            <a:gd name="T10" fmla="*/ 2000 w 2069"/>
                            <a:gd name="T11" fmla="*/ 987 h 2232"/>
                            <a:gd name="T12" fmla="*/ 2011 w 2069"/>
                            <a:gd name="T13" fmla="*/ 868 h 2232"/>
                            <a:gd name="T14" fmla="*/ 2007 w 2069"/>
                            <a:gd name="T15" fmla="*/ 757 h 2232"/>
                            <a:gd name="T16" fmla="*/ 1985 w 2069"/>
                            <a:gd name="T17" fmla="*/ 655 h 2232"/>
                            <a:gd name="T18" fmla="*/ 1929 w 2069"/>
                            <a:gd name="T19" fmla="*/ 512 h 2232"/>
                            <a:gd name="T20" fmla="*/ 1959 w 2069"/>
                            <a:gd name="T21" fmla="*/ 353 h 2232"/>
                            <a:gd name="T22" fmla="*/ 2062 w 2069"/>
                            <a:gd name="T23" fmla="*/ 274 h 2232"/>
                            <a:gd name="T24" fmla="*/ 2017 w 2069"/>
                            <a:gd name="T25" fmla="*/ 205 h 2232"/>
                            <a:gd name="T26" fmla="*/ 1919 w 2069"/>
                            <a:gd name="T27" fmla="*/ 134 h 2232"/>
                            <a:gd name="T28" fmla="*/ 1746 w 2069"/>
                            <a:gd name="T29" fmla="*/ 54 h 2232"/>
                            <a:gd name="T30" fmla="*/ 1584 w 2069"/>
                            <a:gd name="T31" fmla="*/ 11 h 2232"/>
                            <a:gd name="T32" fmla="*/ 1433 w 2069"/>
                            <a:gd name="T33" fmla="*/ 0 h 2232"/>
                            <a:gd name="T34" fmla="*/ 1295 w 2069"/>
                            <a:gd name="T35" fmla="*/ 20 h 2232"/>
                            <a:gd name="T36" fmla="*/ 1173 w 2069"/>
                            <a:gd name="T37" fmla="*/ 67 h 2232"/>
                            <a:gd name="T38" fmla="*/ 1068 w 2069"/>
                            <a:gd name="T39" fmla="*/ 138 h 2232"/>
                            <a:gd name="T40" fmla="*/ 1059 w 2069"/>
                            <a:gd name="T41" fmla="*/ 175 h 2232"/>
                            <a:gd name="T42" fmla="*/ 1160 w 2069"/>
                            <a:gd name="T43" fmla="*/ 312 h 2232"/>
                            <a:gd name="T44" fmla="*/ 1192 w 2069"/>
                            <a:gd name="T45" fmla="*/ 480 h 2232"/>
                            <a:gd name="T46" fmla="*/ 1225 w 2069"/>
                            <a:gd name="T47" fmla="*/ 632 h 2232"/>
                            <a:gd name="T48" fmla="*/ 1287 w 2069"/>
                            <a:gd name="T49" fmla="*/ 770 h 2232"/>
                            <a:gd name="T50" fmla="*/ 1208 w 2069"/>
                            <a:gd name="T51" fmla="*/ 815 h 2232"/>
                            <a:gd name="T52" fmla="*/ 1054 w 2069"/>
                            <a:gd name="T53" fmla="*/ 737 h 2232"/>
                            <a:gd name="T54" fmla="*/ 904 w 2069"/>
                            <a:gd name="T55" fmla="*/ 691 h 2232"/>
                            <a:gd name="T56" fmla="*/ 760 w 2069"/>
                            <a:gd name="T57" fmla="*/ 676 h 2232"/>
                            <a:gd name="T58" fmla="*/ 624 w 2069"/>
                            <a:gd name="T59" fmla="*/ 686 h 2232"/>
                            <a:gd name="T60" fmla="*/ 497 w 2069"/>
                            <a:gd name="T61" fmla="*/ 721 h 2232"/>
                            <a:gd name="T62" fmla="*/ 382 w 2069"/>
                            <a:gd name="T63" fmla="*/ 778 h 2232"/>
                            <a:gd name="T64" fmla="*/ 441 w 2069"/>
                            <a:gd name="T65" fmla="*/ 893 h 2232"/>
                            <a:gd name="T66" fmla="*/ 493 w 2069"/>
                            <a:gd name="T67" fmla="*/ 1092 h 2232"/>
                            <a:gd name="T68" fmla="*/ 486 w 2069"/>
                            <a:gd name="T69" fmla="*/ 1270 h 2232"/>
                            <a:gd name="T70" fmla="*/ 519 w 2069"/>
                            <a:gd name="T71" fmla="*/ 1435 h 2232"/>
                            <a:gd name="T72" fmla="*/ 383 w 2069"/>
                            <a:gd name="T73" fmla="*/ 1651 h 2232"/>
                            <a:gd name="T74" fmla="*/ 10 w 2069"/>
                            <a:gd name="T75" fmla="*/ 1848 h 2232"/>
                            <a:gd name="T76" fmla="*/ 32 w 2069"/>
                            <a:gd name="T77" fmla="*/ 1890 h 2232"/>
                            <a:gd name="T78" fmla="*/ 113 w 2069"/>
                            <a:gd name="T79" fmla="*/ 1999 h 2232"/>
                            <a:gd name="T80" fmla="*/ 245 w 2069"/>
                            <a:gd name="T81" fmla="*/ 2130 h 2232"/>
                            <a:gd name="T82" fmla="*/ 359 w 2069"/>
                            <a:gd name="T83" fmla="*/ 2202 h 2232"/>
                            <a:gd name="T84" fmla="*/ 451 w 2069"/>
                            <a:gd name="T85" fmla="*/ 2228 h 2232"/>
                            <a:gd name="T86" fmla="*/ 521 w 2069"/>
                            <a:gd name="T87" fmla="*/ 2228 h 2232"/>
                            <a:gd name="T88" fmla="*/ 578 w 2069"/>
                            <a:gd name="T89" fmla="*/ 2210 h 2232"/>
                            <a:gd name="T90" fmla="*/ 726 w 2069"/>
                            <a:gd name="T91" fmla="*/ 2172 h 2232"/>
                            <a:gd name="T92" fmla="*/ 905 w 2069"/>
                            <a:gd name="T93" fmla="*/ 2102 h 2232"/>
                            <a:gd name="T94" fmla="*/ 1082 w 2069"/>
                            <a:gd name="T95" fmla="*/ 2163 h 2232"/>
                            <a:gd name="T96" fmla="*/ 1125 w 2069"/>
                            <a:gd name="T97" fmla="*/ 2137 h 2232"/>
                            <a:gd name="T98" fmla="*/ 1223 w 2069"/>
                            <a:gd name="T99" fmla="*/ 1986 h 2232"/>
                            <a:gd name="T100" fmla="*/ 1285 w 2069"/>
                            <a:gd name="T101" fmla="*/ 1841 h 2232"/>
                            <a:gd name="T102" fmla="*/ 1323 w 2069"/>
                            <a:gd name="T103" fmla="*/ 1682 h 2232"/>
                            <a:gd name="T104" fmla="*/ 1329 w 2069"/>
                            <a:gd name="T105" fmla="*/ 1535 h 2232"/>
                            <a:gd name="T106" fmla="*/ 1346 w 2069"/>
                            <a:gd name="T107" fmla="*/ 1448 h 2232"/>
                            <a:gd name="T108" fmla="*/ 1424 w 2069"/>
                            <a:gd name="T109" fmla="*/ 1421 h 22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</a:cxnLst>
                          <a:rect l="0" t="0" r="r" b="b"/>
                          <a:pathLst>
                            <a:path w="2069" h="2232">
                              <a:moveTo>
                                <a:pt x="1430" y="1415"/>
                              </a:moveTo>
                              <a:lnTo>
                                <a:pt x="1439" y="1412"/>
                              </a:lnTo>
                              <a:lnTo>
                                <a:pt x="1464" y="1402"/>
                              </a:lnTo>
                              <a:lnTo>
                                <a:pt x="1503" y="1385"/>
                              </a:lnTo>
                              <a:lnTo>
                                <a:pt x="1551" y="1361"/>
                              </a:lnTo>
                              <a:lnTo>
                                <a:pt x="1578" y="1345"/>
                              </a:lnTo>
                              <a:lnTo>
                                <a:pt x="1608" y="1328"/>
                              </a:lnTo>
                              <a:lnTo>
                                <a:pt x="1638" y="1311"/>
                              </a:lnTo>
                              <a:lnTo>
                                <a:pt x="1670" y="1290"/>
                              </a:lnTo>
                              <a:lnTo>
                                <a:pt x="1702" y="1267"/>
                              </a:lnTo>
                              <a:lnTo>
                                <a:pt x="1735" y="1243"/>
                              </a:lnTo>
                              <a:lnTo>
                                <a:pt x="1767" y="1216"/>
                              </a:lnTo>
                              <a:lnTo>
                                <a:pt x="1799" y="1189"/>
                              </a:lnTo>
                              <a:lnTo>
                                <a:pt x="1848" y="1254"/>
                              </a:lnTo>
                              <a:lnTo>
                                <a:pt x="1873" y="1287"/>
                              </a:lnTo>
                              <a:lnTo>
                                <a:pt x="1882" y="1300"/>
                              </a:lnTo>
                              <a:lnTo>
                                <a:pt x="1884" y="1302"/>
                              </a:lnTo>
                              <a:lnTo>
                                <a:pt x="1887" y="1296"/>
                              </a:lnTo>
                              <a:lnTo>
                                <a:pt x="1896" y="1282"/>
                              </a:lnTo>
                              <a:lnTo>
                                <a:pt x="1908" y="1260"/>
                              </a:lnTo>
                              <a:lnTo>
                                <a:pt x="1923" y="1230"/>
                              </a:lnTo>
                              <a:lnTo>
                                <a:pt x="1940" y="1193"/>
                              </a:lnTo>
                              <a:lnTo>
                                <a:pt x="1956" y="1152"/>
                              </a:lnTo>
                              <a:lnTo>
                                <a:pt x="1963" y="1131"/>
                              </a:lnTo>
                              <a:lnTo>
                                <a:pt x="1971" y="1108"/>
                              </a:lnTo>
                              <a:lnTo>
                                <a:pt x="1978" y="1084"/>
                              </a:lnTo>
                              <a:lnTo>
                                <a:pt x="1983" y="1061"/>
                              </a:lnTo>
                              <a:lnTo>
                                <a:pt x="1990" y="1035"/>
                              </a:lnTo>
                              <a:lnTo>
                                <a:pt x="1995" y="1011"/>
                              </a:lnTo>
                              <a:lnTo>
                                <a:pt x="2000" y="987"/>
                              </a:lnTo>
                              <a:lnTo>
                                <a:pt x="2003" y="962"/>
                              </a:lnTo>
                              <a:lnTo>
                                <a:pt x="2007" y="938"/>
                              </a:lnTo>
                              <a:lnTo>
                                <a:pt x="2009" y="915"/>
                              </a:lnTo>
                              <a:lnTo>
                                <a:pt x="2011" y="891"/>
                              </a:lnTo>
                              <a:lnTo>
                                <a:pt x="2011" y="868"/>
                              </a:lnTo>
                              <a:lnTo>
                                <a:pt x="2012" y="845"/>
                              </a:lnTo>
                              <a:lnTo>
                                <a:pt x="2011" y="822"/>
                              </a:lnTo>
                              <a:lnTo>
                                <a:pt x="2010" y="800"/>
                              </a:lnTo>
                              <a:lnTo>
                                <a:pt x="2009" y="778"/>
                              </a:lnTo>
                              <a:lnTo>
                                <a:pt x="2007" y="757"/>
                              </a:lnTo>
                              <a:lnTo>
                                <a:pt x="2003" y="736"/>
                              </a:lnTo>
                              <a:lnTo>
                                <a:pt x="2000" y="715"/>
                              </a:lnTo>
                              <a:lnTo>
                                <a:pt x="1995" y="695"/>
                              </a:lnTo>
                              <a:lnTo>
                                <a:pt x="1991" y="675"/>
                              </a:lnTo>
                              <a:lnTo>
                                <a:pt x="1985" y="655"/>
                              </a:lnTo>
                              <a:lnTo>
                                <a:pt x="1980" y="636"/>
                              </a:lnTo>
                              <a:lnTo>
                                <a:pt x="1974" y="616"/>
                              </a:lnTo>
                              <a:lnTo>
                                <a:pt x="1961" y="580"/>
                              </a:lnTo>
                              <a:lnTo>
                                <a:pt x="1946" y="545"/>
                              </a:lnTo>
                              <a:lnTo>
                                <a:pt x="1929" y="512"/>
                              </a:lnTo>
                              <a:lnTo>
                                <a:pt x="1910" y="481"/>
                              </a:lnTo>
                              <a:lnTo>
                                <a:pt x="1891" y="451"/>
                              </a:lnTo>
                              <a:lnTo>
                                <a:pt x="1870" y="424"/>
                              </a:lnTo>
                              <a:lnTo>
                                <a:pt x="1919" y="385"/>
                              </a:lnTo>
                              <a:lnTo>
                                <a:pt x="1959" y="353"/>
                              </a:lnTo>
                              <a:lnTo>
                                <a:pt x="1991" y="329"/>
                              </a:lnTo>
                              <a:lnTo>
                                <a:pt x="2017" y="309"/>
                              </a:lnTo>
                              <a:lnTo>
                                <a:pt x="2037" y="293"/>
                              </a:lnTo>
                              <a:lnTo>
                                <a:pt x="2051" y="282"/>
                              </a:lnTo>
                              <a:lnTo>
                                <a:pt x="2062" y="274"/>
                              </a:lnTo>
                              <a:lnTo>
                                <a:pt x="2069" y="268"/>
                              </a:lnTo>
                              <a:lnTo>
                                <a:pt x="2057" y="252"/>
                              </a:lnTo>
                              <a:lnTo>
                                <a:pt x="2044" y="236"/>
                              </a:lnTo>
                              <a:lnTo>
                                <a:pt x="2031" y="221"/>
                              </a:lnTo>
                              <a:lnTo>
                                <a:pt x="2017" y="205"/>
                              </a:lnTo>
                              <a:lnTo>
                                <a:pt x="2002" y="191"/>
                              </a:lnTo>
                              <a:lnTo>
                                <a:pt x="1987" y="178"/>
                              </a:lnTo>
                              <a:lnTo>
                                <a:pt x="1971" y="165"/>
                              </a:lnTo>
                              <a:lnTo>
                                <a:pt x="1956" y="154"/>
                              </a:lnTo>
                              <a:lnTo>
                                <a:pt x="1919" y="134"/>
                              </a:lnTo>
                              <a:lnTo>
                                <a:pt x="1883" y="116"/>
                              </a:lnTo>
                              <a:lnTo>
                                <a:pt x="1849" y="98"/>
                              </a:lnTo>
                              <a:lnTo>
                                <a:pt x="1815" y="82"/>
                              </a:lnTo>
                              <a:lnTo>
                                <a:pt x="1780" y="68"/>
                              </a:lnTo>
                              <a:lnTo>
                                <a:pt x="1746" y="54"/>
                              </a:lnTo>
                              <a:lnTo>
                                <a:pt x="1712" y="43"/>
                              </a:lnTo>
                              <a:lnTo>
                                <a:pt x="1680" y="32"/>
                              </a:lnTo>
                              <a:lnTo>
                                <a:pt x="1647" y="25"/>
                              </a:lnTo>
                              <a:lnTo>
                                <a:pt x="1615" y="17"/>
                              </a:lnTo>
                              <a:lnTo>
                                <a:pt x="1584" y="11"/>
                              </a:lnTo>
                              <a:lnTo>
                                <a:pt x="1553" y="6"/>
                              </a:lnTo>
                              <a:lnTo>
                                <a:pt x="1521" y="2"/>
                              </a:lnTo>
                              <a:lnTo>
                                <a:pt x="1492" y="1"/>
                              </a:lnTo>
                              <a:lnTo>
                                <a:pt x="1462" y="0"/>
                              </a:lnTo>
                              <a:lnTo>
                                <a:pt x="1433" y="0"/>
                              </a:lnTo>
                              <a:lnTo>
                                <a:pt x="1404" y="2"/>
                              </a:lnTo>
                              <a:lnTo>
                                <a:pt x="1376" y="5"/>
                              </a:lnTo>
                              <a:lnTo>
                                <a:pt x="1348" y="9"/>
                              </a:lnTo>
                              <a:lnTo>
                                <a:pt x="1322" y="13"/>
                              </a:lnTo>
                              <a:lnTo>
                                <a:pt x="1295" y="20"/>
                              </a:lnTo>
                              <a:lnTo>
                                <a:pt x="1270" y="27"/>
                              </a:lnTo>
                              <a:lnTo>
                                <a:pt x="1244" y="36"/>
                              </a:lnTo>
                              <a:lnTo>
                                <a:pt x="1220" y="44"/>
                              </a:lnTo>
                              <a:lnTo>
                                <a:pt x="1196" y="56"/>
                              </a:lnTo>
                              <a:lnTo>
                                <a:pt x="1173" y="67"/>
                              </a:lnTo>
                              <a:lnTo>
                                <a:pt x="1150" y="79"/>
                              </a:lnTo>
                              <a:lnTo>
                                <a:pt x="1129" y="92"/>
                              </a:lnTo>
                              <a:lnTo>
                                <a:pt x="1107" y="107"/>
                              </a:lnTo>
                              <a:lnTo>
                                <a:pt x="1086" y="121"/>
                              </a:lnTo>
                              <a:lnTo>
                                <a:pt x="1068" y="138"/>
                              </a:lnTo>
                              <a:lnTo>
                                <a:pt x="1048" y="154"/>
                              </a:lnTo>
                              <a:lnTo>
                                <a:pt x="1049" y="158"/>
                              </a:lnTo>
                              <a:lnTo>
                                <a:pt x="1051" y="162"/>
                              </a:lnTo>
                              <a:lnTo>
                                <a:pt x="1054" y="168"/>
                              </a:lnTo>
                              <a:lnTo>
                                <a:pt x="1059" y="175"/>
                              </a:lnTo>
                              <a:lnTo>
                                <a:pt x="1071" y="193"/>
                              </a:lnTo>
                              <a:lnTo>
                                <a:pt x="1087" y="217"/>
                              </a:lnTo>
                              <a:lnTo>
                                <a:pt x="1107" y="244"/>
                              </a:lnTo>
                              <a:lnTo>
                                <a:pt x="1132" y="276"/>
                              </a:lnTo>
                              <a:lnTo>
                                <a:pt x="1160" y="312"/>
                              </a:lnTo>
                              <a:lnTo>
                                <a:pt x="1190" y="353"/>
                              </a:lnTo>
                              <a:lnTo>
                                <a:pt x="1187" y="384"/>
                              </a:lnTo>
                              <a:lnTo>
                                <a:pt x="1187" y="416"/>
                              </a:lnTo>
                              <a:lnTo>
                                <a:pt x="1188" y="448"/>
                              </a:lnTo>
                              <a:lnTo>
                                <a:pt x="1192" y="480"/>
                              </a:lnTo>
                              <a:lnTo>
                                <a:pt x="1196" y="511"/>
                              </a:lnTo>
                              <a:lnTo>
                                <a:pt x="1202" y="542"/>
                              </a:lnTo>
                              <a:lnTo>
                                <a:pt x="1208" y="573"/>
                              </a:lnTo>
                              <a:lnTo>
                                <a:pt x="1216" y="603"/>
                              </a:lnTo>
                              <a:lnTo>
                                <a:pt x="1225" y="632"/>
                              </a:lnTo>
                              <a:lnTo>
                                <a:pt x="1236" y="661"/>
                              </a:lnTo>
                              <a:lnTo>
                                <a:pt x="1247" y="689"/>
                              </a:lnTo>
                              <a:lnTo>
                                <a:pt x="1260" y="717"/>
                              </a:lnTo>
                              <a:lnTo>
                                <a:pt x="1273" y="745"/>
                              </a:lnTo>
                              <a:lnTo>
                                <a:pt x="1287" y="770"/>
                              </a:lnTo>
                              <a:lnTo>
                                <a:pt x="1302" y="796"/>
                              </a:lnTo>
                              <a:lnTo>
                                <a:pt x="1317" y="820"/>
                              </a:lnTo>
                              <a:lnTo>
                                <a:pt x="1272" y="855"/>
                              </a:lnTo>
                              <a:lnTo>
                                <a:pt x="1241" y="833"/>
                              </a:lnTo>
                              <a:lnTo>
                                <a:pt x="1208" y="815"/>
                              </a:lnTo>
                              <a:lnTo>
                                <a:pt x="1177" y="796"/>
                              </a:lnTo>
                              <a:lnTo>
                                <a:pt x="1147" y="779"/>
                              </a:lnTo>
                              <a:lnTo>
                                <a:pt x="1116" y="764"/>
                              </a:lnTo>
                              <a:lnTo>
                                <a:pt x="1085" y="749"/>
                              </a:lnTo>
                              <a:lnTo>
                                <a:pt x="1054" y="737"/>
                              </a:lnTo>
                              <a:lnTo>
                                <a:pt x="1024" y="725"/>
                              </a:lnTo>
                              <a:lnTo>
                                <a:pt x="994" y="715"/>
                              </a:lnTo>
                              <a:lnTo>
                                <a:pt x="964" y="706"/>
                              </a:lnTo>
                              <a:lnTo>
                                <a:pt x="934" y="698"/>
                              </a:lnTo>
                              <a:lnTo>
                                <a:pt x="904" y="691"/>
                              </a:lnTo>
                              <a:lnTo>
                                <a:pt x="875" y="686"/>
                              </a:lnTo>
                              <a:lnTo>
                                <a:pt x="846" y="681"/>
                              </a:lnTo>
                              <a:lnTo>
                                <a:pt x="817" y="678"/>
                              </a:lnTo>
                              <a:lnTo>
                                <a:pt x="789" y="676"/>
                              </a:lnTo>
                              <a:lnTo>
                                <a:pt x="760" y="676"/>
                              </a:lnTo>
                              <a:lnTo>
                                <a:pt x="732" y="676"/>
                              </a:lnTo>
                              <a:lnTo>
                                <a:pt x="705" y="677"/>
                              </a:lnTo>
                              <a:lnTo>
                                <a:pt x="677" y="679"/>
                              </a:lnTo>
                              <a:lnTo>
                                <a:pt x="650" y="683"/>
                              </a:lnTo>
                              <a:lnTo>
                                <a:pt x="624" y="686"/>
                              </a:lnTo>
                              <a:lnTo>
                                <a:pt x="598" y="691"/>
                              </a:lnTo>
                              <a:lnTo>
                                <a:pt x="571" y="697"/>
                              </a:lnTo>
                              <a:lnTo>
                                <a:pt x="546" y="705"/>
                              </a:lnTo>
                              <a:lnTo>
                                <a:pt x="521" y="713"/>
                              </a:lnTo>
                              <a:lnTo>
                                <a:pt x="497" y="721"/>
                              </a:lnTo>
                              <a:lnTo>
                                <a:pt x="473" y="731"/>
                              </a:lnTo>
                              <a:lnTo>
                                <a:pt x="449" y="741"/>
                              </a:lnTo>
                              <a:lnTo>
                                <a:pt x="426" y="752"/>
                              </a:lnTo>
                              <a:lnTo>
                                <a:pt x="404" y="765"/>
                              </a:lnTo>
                              <a:lnTo>
                                <a:pt x="382" y="778"/>
                              </a:lnTo>
                              <a:lnTo>
                                <a:pt x="388" y="791"/>
                              </a:lnTo>
                              <a:lnTo>
                                <a:pt x="398" y="809"/>
                              </a:lnTo>
                              <a:lnTo>
                                <a:pt x="410" y="832"/>
                              </a:lnTo>
                              <a:lnTo>
                                <a:pt x="425" y="861"/>
                              </a:lnTo>
                              <a:lnTo>
                                <a:pt x="441" y="893"/>
                              </a:lnTo>
                              <a:lnTo>
                                <a:pt x="461" y="931"/>
                              </a:lnTo>
                              <a:lnTo>
                                <a:pt x="485" y="972"/>
                              </a:lnTo>
                              <a:lnTo>
                                <a:pt x="509" y="1019"/>
                              </a:lnTo>
                              <a:lnTo>
                                <a:pt x="500" y="1055"/>
                              </a:lnTo>
                              <a:lnTo>
                                <a:pt x="493" y="1092"/>
                              </a:lnTo>
                              <a:lnTo>
                                <a:pt x="488" y="1129"/>
                              </a:lnTo>
                              <a:lnTo>
                                <a:pt x="485" y="1164"/>
                              </a:lnTo>
                              <a:lnTo>
                                <a:pt x="484" y="1200"/>
                              </a:lnTo>
                              <a:lnTo>
                                <a:pt x="484" y="1235"/>
                              </a:lnTo>
                              <a:lnTo>
                                <a:pt x="486" y="1270"/>
                              </a:lnTo>
                              <a:lnTo>
                                <a:pt x="490" y="1304"/>
                              </a:lnTo>
                              <a:lnTo>
                                <a:pt x="496" y="1337"/>
                              </a:lnTo>
                              <a:lnTo>
                                <a:pt x="503" y="1371"/>
                              </a:lnTo>
                              <a:lnTo>
                                <a:pt x="510" y="1403"/>
                              </a:lnTo>
                              <a:lnTo>
                                <a:pt x="519" y="1435"/>
                              </a:lnTo>
                              <a:lnTo>
                                <a:pt x="530" y="1466"/>
                              </a:lnTo>
                              <a:lnTo>
                                <a:pt x="541" y="1497"/>
                              </a:lnTo>
                              <a:lnTo>
                                <a:pt x="554" y="1527"/>
                              </a:lnTo>
                              <a:lnTo>
                                <a:pt x="566" y="1557"/>
                              </a:lnTo>
                              <a:lnTo>
                                <a:pt x="383" y="1651"/>
                              </a:lnTo>
                              <a:lnTo>
                                <a:pt x="245" y="1722"/>
                              </a:lnTo>
                              <a:lnTo>
                                <a:pt x="144" y="1776"/>
                              </a:lnTo>
                              <a:lnTo>
                                <a:pt x="75" y="1812"/>
                              </a:lnTo>
                              <a:lnTo>
                                <a:pt x="33" y="1834"/>
                              </a:lnTo>
                              <a:lnTo>
                                <a:pt x="10" y="1848"/>
                              </a:lnTo>
                              <a:lnTo>
                                <a:pt x="1" y="1853"/>
                              </a:lnTo>
                              <a:lnTo>
                                <a:pt x="0" y="1854"/>
                              </a:lnTo>
                              <a:lnTo>
                                <a:pt x="6" y="1861"/>
                              </a:lnTo>
                              <a:lnTo>
                                <a:pt x="22" y="1879"/>
                              </a:lnTo>
                              <a:lnTo>
                                <a:pt x="32" y="1890"/>
                              </a:lnTo>
                              <a:lnTo>
                                <a:pt x="41" y="1902"/>
                              </a:lnTo>
                              <a:lnTo>
                                <a:pt x="50" y="1914"/>
                              </a:lnTo>
                              <a:lnTo>
                                <a:pt x="56" y="1925"/>
                              </a:lnTo>
                              <a:lnTo>
                                <a:pt x="85" y="1963"/>
                              </a:lnTo>
                              <a:lnTo>
                                <a:pt x="113" y="1999"/>
                              </a:lnTo>
                              <a:lnTo>
                                <a:pt x="141" y="2031"/>
                              </a:lnTo>
                              <a:lnTo>
                                <a:pt x="168" y="2060"/>
                              </a:lnTo>
                              <a:lnTo>
                                <a:pt x="194" y="2085"/>
                              </a:lnTo>
                              <a:lnTo>
                                <a:pt x="221" y="2110"/>
                              </a:lnTo>
                              <a:lnTo>
                                <a:pt x="245" y="2130"/>
                              </a:lnTo>
                              <a:lnTo>
                                <a:pt x="269" y="2148"/>
                              </a:lnTo>
                              <a:lnTo>
                                <a:pt x="293" y="2165"/>
                              </a:lnTo>
                              <a:lnTo>
                                <a:pt x="316" y="2180"/>
                              </a:lnTo>
                              <a:lnTo>
                                <a:pt x="338" y="2192"/>
                              </a:lnTo>
                              <a:lnTo>
                                <a:pt x="359" y="2202"/>
                              </a:lnTo>
                              <a:lnTo>
                                <a:pt x="379" y="2211"/>
                              </a:lnTo>
                              <a:lnTo>
                                <a:pt x="399" y="2217"/>
                              </a:lnTo>
                              <a:lnTo>
                                <a:pt x="417" y="2222"/>
                              </a:lnTo>
                              <a:lnTo>
                                <a:pt x="435" y="2226"/>
                              </a:lnTo>
                              <a:lnTo>
                                <a:pt x="451" y="2228"/>
                              </a:lnTo>
                              <a:lnTo>
                                <a:pt x="468" y="2231"/>
                              </a:lnTo>
                              <a:lnTo>
                                <a:pt x="483" y="2232"/>
                              </a:lnTo>
                              <a:lnTo>
                                <a:pt x="497" y="2231"/>
                              </a:lnTo>
                              <a:lnTo>
                                <a:pt x="509" y="2229"/>
                              </a:lnTo>
                              <a:lnTo>
                                <a:pt x="521" y="2228"/>
                              </a:lnTo>
                              <a:lnTo>
                                <a:pt x="532" y="2226"/>
                              </a:lnTo>
                              <a:lnTo>
                                <a:pt x="542" y="2224"/>
                              </a:lnTo>
                              <a:lnTo>
                                <a:pt x="559" y="2218"/>
                              </a:lnTo>
                              <a:lnTo>
                                <a:pt x="570" y="2214"/>
                              </a:lnTo>
                              <a:lnTo>
                                <a:pt x="578" y="2210"/>
                              </a:lnTo>
                              <a:lnTo>
                                <a:pt x="580" y="2208"/>
                              </a:lnTo>
                              <a:lnTo>
                                <a:pt x="591" y="2206"/>
                              </a:lnTo>
                              <a:lnTo>
                                <a:pt x="621" y="2200"/>
                              </a:lnTo>
                              <a:lnTo>
                                <a:pt x="667" y="2188"/>
                              </a:lnTo>
                              <a:lnTo>
                                <a:pt x="726" y="2172"/>
                              </a:lnTo>
                              <a:lnTo>
                                <a:pt x="759" y="2161"/>
                              </a:lnTo>
                              <a:lnTo>
                                <a:pt x="793" y="2148"/>
                              </a:lnTo>
                              <a:lnTo>
                                <a:pt x="830" y="2134"/>
                              </a:lnTo>
                              <a:lnTo>
                                <a:pt x="868" y="2119"/>
                              </a:lnTo>
                              <a:lnTo>
                                <a:pt x="905" y="2102"/>
                              </a:lnTo>
                              <a:lnTo>
                                <a:pt x="944" y="2082"/>
                              </a:lnTo>
                              <a:lnTo>
                                <a:pt x="982" y="2062"/>
                              </a:lnTo>
                              <a:lnTo>
                                <a:pt x="1020" y="2039"/>
                              </a:lnTo>
                              <a:lnTo>
                                <a:pt x="1061" y="2121"/>
                              </a:lnTo>
                              <a:lnTo>
                                <a:pt x="1082" y="2163"/>
                              </a:lnTo>
                              <a:lnTo>
                                <a:pt x="1090" y="2178"/>
                              </a:lnTo>
                              <a:lnTo>
                                <a:pt x="1091" y="2181"/>
                              </a:lnTo>
                              <a:lnTo>
                                <a:pt x="1095" y="2175"/>
                              </a:lnTo>
                              <a:lnTo>
                                <a:pt x="1106" y="2161"/>
                              </a:lnTo>
                              <a:lnTo>
                                <a:pt x="1125" y="2137"/>
                              </a:lnTo>
                              <a:lnTo>
                                <a:pt x="1147" y="2107"/>
                              </a:lnTo>
                              <a:lnTo>
                                <a:pt x="1172" y="2072"/>
                              </a:lnTo>
                              <a:lnTo>
                                <a:pt x="1198" y="2031"/>
                              </a:lnTo>
                              <a:lnTo>
                                <a:pt x="1211" y="2009"/>
                              </a:lnTo>
                              <a:lnTo>
                                <a:pt x="1223" y="1986"/>
                              </a:lnTo>
                              <a:lnTo>
                                <a:pt x="1235" y="1963"/>
                              </a:lnTo>
                              <a:lnTo>
                                <a:pt x="1246" y="1940"/>
                              </a:lnTo>
                              <a:lnTo>
                                <a:pt x="1261" y="1907"/>
                              </a:lnTo>
                              <a:lnTo>
                                <a:pt x="1274" y="1873"/>
                              </a:lnTo>
                              <a:lnTo>
                                <a:pt x="1285" y="1841"/>
                              </a:lnTo>
                              <a:lnTo>
                                <a:pt x="1295" y="1809"/>
                              </a:lnTo>
                              <a:lnTo>
                                <a:pt x="1304" y="1777"/>
                              </a:lnTo>
                              <a:lnTo>
                                <a:pt x="1312" y="1745"/>
                              </a:lnTo>
                              <a:lnTo>
                                <a:pt x="1317" y="1713"/>
                              </a:lnTo>
                              <a:lnTo>
                                <a:pt x="1323" y="1682"/>
                              </a:lnTo>
                              <a:lnTo>
                                <a:pt x="1326" y="1652"/>
                              </a:lnTo>
                              <a:lnTo>
                                <a:pt x="1328" y="1622"/>
                              </a:lnTo>
                              <a:lnTo>
                                <a:pt x="1331" y="1593"/>
                              </a:lnTo>
                              <a:lnTo>
                                <a:pt x="1331" y="1564"/>
                              </a:lnTo>
                              <a:lnTo>
                                <a:pt x="1329" y="1535"/>
                              </a:lnTo>
                              <a:lnTo>
                                <a:pt x="1327" y="1506"/>
                              </a:lnTo>
                              <a:lnTo>
                                <a:pt x="1324" y="1478"/>
                              </a:lnTo>
                              <a:lnTo>
                                <a:pt x="1321" y="1450"/>
                              </a:lnTo>
                              <a:lnTo>
                                <a:pt x="1334" y="1450"/>
                              </a:lnTo>
                              <a:lnTo>
                                <a:pt x="1346" y="1448"/>
                              </a:lnTo>
                              <a:lnTo>
                                <a:pt x="1357" y="1447"/>
                              </a:lnTo>
                              <a:lnTo>
                                <a:pt x="1368" y="1445"/>
                              </a:lnTo>
                              <a:lnTo>
                                <a:pt x="1387" y="1438"/>
                              </a:lnTo>
                              <a:lnTo>
                                <a:pt x="1403" y="1433"/>
                              </a:lnTo>
                              <a:lnTo>
                                <a:pt x="1424" y="1421"/>
                              </a:lnTo>
                              <a:lnTo>
                                <a:pt x="1430" y="141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4" name="Frihåndsform 34" descr="Kronblad"/>
                      <wps:cNvSpPr>
                        <a:spLocks/>
                      </wps:cNvSpPr>
                      <wps:spPr bwMode="auto">
                        <a:xfrm rot="1343236">
                          <a:off x="1428750" y="466725"/>
                          <a:ext cx="282183" cy="322689"/>
                        </a:xfrm>
                        <a:custGeom>
                          <a:avLst/>
                          <a:gdLst>
                            <a:gd name="T0" fmla="*/ 987 w 1304"/>
                            <a:gd name="T1" fmla="*/ 1329 h 1491"/>
                            <a:gd name="T2" fmla="*/ 1060 w 1304"/>
                            <a:gd name="T3" fmla="*/ 1221 h 1491"/>
                            <a:gd name="T4" fmla="*/ 1113 w 1304"/>
                            <a:gd name="T5" fmla="*/ 1126 h 1491"/>
                            <a:gd name="T6" fmla="*/ 1162 w 1304"/>
                            <a:gd name="T7" fmla="*/ 1017 h 1491"/>
                            <a:gd name="T8" fmla="*/ 1288 w 1304"/>
                            <a:gd name="T9" fmla="*/ 1026 h 1491"/>
                            <a:gd name="T10" fmla="*/ 1303 w 1304"/>
                            <a:gd name="T11" fmla="*/ 1028 h 1491"/>
                            <a:gd name="T12" fmla="*/ 1299 w 1304"/>
                            <a:gd name="T13" fmla="*/ 949 h 1491"/>
                            <a:gd name="T14" fmla="*/ 1281 w 1304"/>
                            <a:gd name="T15" fmla="*/ 844 h 1491"/>
                            <a:gd name="T16" fmla="*/ 1261 w 1304"/>
                            <a:gd name="T17" fmla="*/ 779 h 1491"/>
                            <a:gd name="T18" fmla="*/ 1239 w 1304"/>
                            <a:gd name="T19" fmla="*/ 702 h 1491"/>
                            <a:gd name="T20" fmla="*/ 1211 w 1304"/>
                            <a:gd name="T21" fmla="*/ 633 h 1491"/>
                            <a:gd name="T22" fmla="*/ 1180 w 1304"/>
                            <a:gd name="T23" fmla="*/ 569 h 1491"/>
                            <a:gd name="T24" fmla="*/ 1144 w 1304"/>
                            <a:gd name="T25" fmla="*/ 512 h 1491"/>
                            <a:gd name="T26" fmla="*/ 1104 w 1304"/>
                            <a:gd name="T27" fmla="*/ 459 h 1491"/>
                            <a:gd name="T28" fmla="*/ 1062 w 1304"/>
                            <a:gd name="T29" fmla="*/ 414 h 1491"/>
                            <a:gd name="T30" fmla="*/ 1018 w 1304"/>
                            <a:gd name="T31" fmla="*/ 374 h 1491"/>
                            <a:gd name="T32" fmla="*/ 970 w 1304"/>
                            <a:gd name="T33" fmla="*/ 338 h 1491"/>
                            <a:gd name="T34" fmla="*/ 870 w 1304"/>
                            <a:gd name="T35" fmla="*/ 283 h 1491"/>
                            <a:gd name="T36" fmla="*/ 881 w 1304"/>
                            <a:gd name="T37" fmla="*/ 170 h 1491"/>
                            <a:gd name="T38" fmla="*/ 922 w 1304"/>
                            <a:gd name="T39" fmla="*/ 79 h 1491"/>
                            <a:gd name="T40" fmla="*/ 936 w 1304"/>
                            <a:gd name="T41" fmla="*/ 42 h 1491"/>
                            <a:gd name="T42" fmla="*/ 876 w 1304"/>
                            <a:gd name="T43" fmla="*/ 17 h 1491"/>
                            <a:gd name="T44" fmla="*/ 819 w 1304"/>
                            <a:gd name="T45" fmla="*/ 2 h 1491"/>
                            <a:gd name="T46" fmla="*/ 738 w 1304"/>
                            <a:gd name="T47" fmla="*/ 0 h 1491"/>
                            <a:gd name="T48" fmla="*/ 623 w 1304"/>
                            <a:gd name="T49" fmla="*/ 9 h 1491"/>
                            <a:gd name="T50" fmla="*/ 516 w 1304"/>
                            <a:gd name="T51" fmla="*/ 28 h 1491"/>
                            <a:gd name="T52" fmla="*/ 418 w 1304"/>
                            <a:gd name="T53" fmla="*/ 57 h 1491"/>
                            <a:gd name="T54" fmla="*/ 330 w 1304"/>
                            <a:gd name="T55" fmla="*/ 93 h 1491"/>
                            <a:gd name="T56" fmla="*/ 252 w 1304"/>
                            <a:gd name="T57" fmla="*/ 138 h 1491"/>
                            <a:gd name="T58" fmla="*/ 183 w 1304"/>
                            <a:gd name="T59" fmla="*/ 189 h 1491"/>
                            <a:gd name="T60" fmla="*/ 123 w 1304"/>
                            <a:gd name="T61" fmla="*/ 245 h 1491"/>
                            <a:gd name="T62" fmla="*/ 74 w 1304"/>
                            <a:gd name="T63" fmla="*/ 307 h 1491"/>
                            <a:gd name="T64" fmla="*/ 36 w 1304"/>
                            <a:gd name="T65" fmla="*/ 374 h 1491"/>
                            <a:gd name="T66" fmla="*/ 7 w 1304"/>
                            <a:gd name="T67" fmla="*/ 443 h 1491"/>
                            <a:gd name="T68" fmla="*/ 21 w 1304"/>
                            <a:gd name="T69" fmla="*/ 475 h 1491"/>
                            <a:gd name="T70" fmla="*/ 93 w 1304"/>
                            <a:gd name="T71" fmla="*/ 509 h 1491"/>
                            <a:gd name="T72" fmla="*/ 212 w 1304"/>
                            <a:gd name="T73" fmla="*/ 566 h 1491"/>
                            <a:gd name="T74" fmla="*/ 266 w 1304"/>
                            <a:gd name="T75" fmla="*/ 649 h 1491"/>
                            <a:gd name="T76" fmla="*/ 329 w 1304"/>
                            <a:gd name="T77" fmla="*/ 722 h 1491"/>
                            <a:gd name="T78" fmla="*/ 397 w 1304"/>
                            <a:gd name="T79" fmla="*/ 787 h 1491"/>
                            <a:gd name="T80" fmla="*/ 470 w 1304"/>
                            <a:gd name="T81" fmla="*/ 839 h 1491"/>
                            <a:gd name="T82" fmla="*/ 543 w 1304"/>
                            <a:gd name="T83" fmla="*/ 881 h 1491"/>
                            <a:gd name="T84" fmla="*/ 436 w 1304"/>
                            <a:gd name="T85" fmla="*/ 1197 h 1491"/>
                            <a:gd name="T86" fmla="*/ 352 w 1304"/>
                            <a:gd name="T87" fmla="*/ 1398 h 1491"/>
                            <a:gd name="T88" fmla="*/ 340 w 1304"/>
                            <a:gd name="T89" fmla="*/ 1430 h 1491"/>
                            <a:gd name="T90" fmla="*/ 400 w 1304"/>
                            <a:gd name="T91" fmla="*/ 1448 h 1491"/>
                            <a:gd name="T92" fmla="*/ 508 w 1304"/>
                            <a:gd name="T93" fmla="*/ 1476 h 1491"/>
                            <a:gd name="T94" fmla="*/ 616 w 1304"/>
                            <a:gd name="T95" fmla="*/ 1490 h 1491"/>
                            <a:gd name="T96" fmla="*/ 707 w 1304"/>
                            <a:gd name="T97" fmla="*/ 1491 h 1491"/>
                            <a:gd name="T98" fmla="*/ 780 w 1304"/>
                            <a:gd name="T99" fmla="*/ 1481 h 1491"/>
                            <a:gd name="T100" fmla="*/ 838 w 1304"/>
                            <a:gd name="T101" fmla="*/ 1466 h 1491"/>
                            <a:gd name="T102" fmla="*/ 884 w 1304"/>
                            <a:gd name="T103" fmla="*/ 1444 h 1491"/>
                            <a:gd name="T104" fmla="*/ 917 w 1304"/>
                            <a:gd name="T105" fmla="*/ 1420 h 1491"/>
                            <a:gd name="T106" fmla="*/ 960 w 1304"/>
                            <a:gd name="T107" fmla="*/ 1368 h 14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</a:cxnLst>
                          <a:rect l="0" t="0" r="r" b="b"/>
                          <a:pathLst>
                            <a:path w="1304" h="1491">
                              <a:moveTo>
                                <a:pt x="963" y="1359"/>
                              </a:moveTo>
                              <a:lnTo>
                                <a:pt x="970" y="1352"/>
                              </a:lnTo>
                              <a:lnTo>
                                <a:pt x="987" y="1329"/>
                              </a:lnTo>
                              <a:lnTo>
                                <a:pt x="1012" y="1295"/>
                              </a:lnTo>
                              <a:lnTo>
                                <a:pt x="1043" y="1248"/>
                              </a:lnTo>
                              <a:lnTo>
                                <a:pt x="1060" y="1221"/>
                              </a:lnTo>
                              <a:lnTo>
                                <a:pt x="1078" y="1192"/>
                              </a:lnTo>
                              <a:lnTo>
                                <a:pt x="1096" y="1160"/>
                              </a:lnTo>
                              <a:lnTo>
                                <a:pt x="1113" y="1126"/>
                              </a:lnTo>
                              <a:lnTo>
                                <a:pt x="1130" y="1091"/>
                              </a:lnTo>
                              <a:lnTo>
                                <a:pt x="1147" y="1054"/>
                              </a:lnTo>
                              <a:lnTo>
                                <a:pt x="1162" y="1017"/>
                              </a:lnTo>
                              <a:lnTo>
                                <a:pt x="1177" y="977"/>
                              </a:lnTo>
                              <a:lnTo>
                                <a:pt x="1250" y="1010"/>
                              </a:lnTo>
                              <a:lnTo>
                                <a:pt x="1288" y="1026"/>
                              </a:lnTo>
                              <a:lnTo>
                                <a:pt x="1302" y="1033"/>
                              </a:lnTo>
                              <a:lnTo>
                                <a:pt x="1304" y="1033"/>
                              </a:lnTo>
                              <a:lnTo>
                                <a:pt x="1303" y="1028"/>
                              </a:lnTo>
                              <a:lnTo>
                                <a:pt x="1303" y="1010"/>
                              </a:lnTo>
                              <a:lnTo>
                                <a:pt x="1302" y="983"/>
                              </a:lnTo>
                              <a:lnTo>
                                <a:pt x="1299" y="949"/>
                              </a:lnTo>
                              <a:lnTo>
                                <a:pt x="1293" y="909"/>
                              </a:lnTo>
                              <a:lnTo>
                                <a:pt x="1285" y="867"/>
                              </a:lnTo>
                              <a:lnTo>
                                <a:pt x="1281" y="844"/>
                              </a:lnTo>
                              <a:lnTo>
                                <a:pt x="1275" y="822"/>
                              </a:lnTo>
                              <a:lnTo>
                                <a:pt x="1269" y="800"/>
                              </a:lnTo>
                              <a:lnTo>
                                <a:pt x="1261" y="779"/>
                              </a:lnTo>
                              <a:lnTo>
                                <a:pt x="1254" y="752"/>
                              </a:lnTo>
                              <a:lnTo>
                                <a:pt x="1247" y="727"/>
                              </a:lnTo>
                              <a:lnTo>
                                <a:pt x="1239" y="702"/>
                              </a:lnTo>
                              <a:lnTo>
                                <a:pt x="1230" y="678"/>
                              </a:lnTo>
                              <a:lnTo>
                                <a:pt x="1221" y="655"/>
                              </a:lnTo>
                              <a:lnTo>
                                <a:pt x="1211" y="633"/>
                              </a:lnTo>
                              <a:lnTo>
                                <a:pt x="1201" y="610"/>
                              </a:lnTo>
                              <a:lnTo>
                                <a:pt x="1191" y="589"/>
                              </a:lnTo>
                              <a:lnTo>
                                <a:pt x="1180" y="569"/>
                              </a:lnTo>
                              <a:lnTo>
                                <a:pt x="1169" y="549"/>
                              </a:lnTo>
                              <a:lnTo>
                                <a:pt x="1157" y="530"/>
                              </a:lnTo>
                              <a:lnTo>
                                <a:pt x="1144" y="512"/>
                              </a:lnTo>
                              <a:lnTo>
                                <a:pt x="1131" y="494"/>
                              </a:lnTo>
                              <a:lnTo>
                                <a:pt x="1119" y="476"/>
                              </a:lnTo>
                              <a:lnTo>
                                <a:pt x="1104" y="459"/>
                              </a:lnTo>
                              <a:lnTo>
                                <a:pt x="1091" y="444"/>
                              </a:lnTo>
                              <a:lnTo>
                                <a:pt x="1077" y="428"/>
                              </a:lnTo>
                              <a:lnTo>
                                <a:pt x="1062" y="414"/>
                              </a:lnTo>
                              <a:lnTo>
                                <a:pt x="1048" y="400"/>
                              </a:lnTo>
                              <a:lnTo>
                                <a:pt x="1032" y="386"/>
                              </a:lnTo>
                              <a:lnTo>
                                <a:pt x="1018" y="374"/>
                              </a:lnTo>
                              <a:lnTo>
                                <a:pt x="1002" y="362"/>
                              </a:lnTo>
                              <a:lnTo>
                                <a:pt x="987" y="350"/>
                              </a:lnTo>
                              <a:lnTo>
                                <a:pt x="970" y="338"/>
                              </a:lnTo>
                              <a:lnTo>
                                <a:pt x="938" y="317"/>
                              </a:lnTo>
                              <a:lnTo>
                                <a:pt x="905" y="300"/>
                              </a:lnTo>
                              <a:lnTo>
                                <a:pt x="870" y="283"/>
                              </a:lnTo>
                              <a:lnTo>
                                <a:pt x="836" y="269"/>
                              </a:lnTo>
                              <a:lnTo>
                                <a:pt x="860" y="215"/>
                              </a:lnTo>
                              <a:lnTo>
                                <a:pt x="881" y="170"/>
                              </a:lnTo>
                              <a:lnTo>
                                <a:pt x="899" y="132"/>
                              </a:lnTo>
                              <a:lnTo>
                                <a:pt x="912" y="102"/>
                              </a:lnTo>
                              <a:lnTo>
                                <a:pt x="922" y="79"/>
                              </a:lnTo>
                              <a:lnTo>
                                <a:pt x="930" y="61"/>
                              </a:lnTo>
                              <a:lnTo>
                                <a:pt x="934" y="50"/>
                              </a:lnTo>
                              <a:lnTo>
                                <a:pt x="936" y="42"/>
                              </a:lnTo>
                              <a:lnTo>
                                <a:pt x="915" y="32"/>
                              </a:lnTo>
                              <a:lnTo>
                                <a:pt x="895" y="23"/>
                              </a:lnTo>
                              <a:lnTo>
                                <a:pt x="876" y="17"/>
                              </a:lnTo>
                              <a:lnTo>
                                <a:pt x="857" y="10"/>
                              </a:lnTo>
                              <a:lnTo>
                                <a:pt x="839" y="6"/>
                              </a:lnTo>
                              <a:lnTo>
                                <a:pt x="819" y="2"/>
                              </a:lnTo>
                              <a:lnTo>
                                <a:pt x="800" y="0"/>
                              </a:lnTo>
                              <a:lnTo>
                                <a:pt x="779" y="0"/>
                              </a:lnTo>
                              <a:lnTo>
                                <a:pt x="738" y="0"/>
                              </a:lnTo>
                              <a:lnTo>
                                <a:pt x="699" y="2"/>
                              </a:lnTo>
                              <a:lnTo>
                                <a:pt x="660" y="4"/>
                              </a:lnTo>
                              <a:lnTo>
                                <a:pt x="623" y="9"/>
                              </a:lnTo>
                              <a:lnTo>
                                <a:pt x="586" y="14"/>
                              </a:lnTo>
                              <a:lnTo>
                                <a:pt x="551" y="21"/>
                              </a:lnTo>
                              <a:lnTo>
                                <a:pt x="516" y="28"/>
                              </a:lnTo>
                              <a:lnTo>
                                <a:pt x="482" y="37"/>
                              </a:lnTo>
                              <a:lnTo>
                                <a:pt x="450" y="47"/>
                              </a:lnTo>
                              <a:lnTo>
                                <a:pt x="418" y="57"/>
                              </a:lnTo>
                              <a:lnTo>
                                <a:pt x="387" y="68"/>
                              </a:lnTo>
                              <a:lnTo>
                                <a:pt x="359" y="80"/>
                              </a:lnTo>
                              <a:lnTo>
                                <a:pt x="330" y="93"/>
                              </a:lnTo>
                              <a:lnTo>
                                <a:pt x="303" y="108"/>
                              </a:lnTo>
                              <a:lnTo>
                                <a:pt x="276" y="122"/>
                              </a:lnTo>
                              <a:lnTo>
                                <a:pt x="252" y="138"/>
                              </a:lnTo>
                              <a:lnTo>
                                <a:pt x="228" y="154"/>
                              </a:lnTo>
                              <a:lnTo>
                                <a:pt x="204" y="171"/>
                              </a:lnTo>
                              <a:lnTo>
                                <a:pt x="183" y="189"/>
                              </a:lnTo>
                              <a:lnTo>
                                <a:pt x="162" y="208"/>
                              </a:lnTo>
                              <a:lnTo>
                                <a:pt x="142" y="226"/>
                              </a:lnTo>
                              <a:lnTo>
                                <a:pt x="123" y="245"/>
                              </a:lnTo>
                              <a:lnTo>
                                <a:pt x="107" y="265"/>
                              </a:lnTo>
                              <a:lnTo>
                                <a:pt x="90" y="286"/>
                              </a:lnTo>
                              <a:lnTo>
                                <a:pt x="74" y="307"/>
                              </a:lnTo>
                              <a:lnTo>
                                <a:pt x="61" y="330"/>
                              </a:lnTo>
                              <a:lnTo>
                                <a:pt x="48" y="352"/>
                              </a:lnTo>
                              <a:lnTo>
                                <a:pt x="36" y="374"/>
                              </a:lnTo>
                              <a:lnTo>
                                <a:pt x="26" y="396"/>
                              </a:lnTo>
                              <a:lnTo>
                                <a:pt x="16" y="419"/>
                              </a:lnTo>
                              <a:lnTo>
                                <a:pt x="7" y="443"/>
                              </a:lnTo>
                              <a:lnTo>
                                <a:pt x="0" y="467"/>
                              </a:lnTo>
                              <a:lnTo>
                                <a:pt x="8" y="469"/>
                              </a:lnTo>
                              <a:lnTo>
                                <a:pt x="21" y="475"/>
                              </a:lnTo>
                              <a:lnTo>
                                <a:pt x="40" y="484"/>
                              </a:lnTo>
                              <a:lnTo>
                                <a:pt x="63" y="495"/>
                              </a:lnTo>
                              <a:lnTo>
                                <a:pt x="93" y="509"/>
                              </a:lnTo>
                              <a:lnTo>
                                <a:pt x="128" y="527"/>
                              </a:lnTo>
                              <a:lnTo>
                                <a:pt x="168" y="546"/>
                              </a:lnTo>
                              <a:lnTo>
                                <a:pt x="212" y="566"/>
                              </a:lnTo>
                              <a:lnTo>
                                <a:pt x="229" y="595"/>
                              </a:lnTo>
                              <a:lnTo>
                                <a:pt x="246" y="623"/>
                              </a:lnTo>
                              <a:lnTo>
                                <a:pt x="266" y="649"/>
                              </a:lnTo>
                              <a:lnTo>
                                <a:pt x="286" y="675"/>
                              </a:lnTo>
                              <a:lnTo>
                                <a:pt x="306" y="699"/>
                              </a:lnTo>
                              <a:lnTo>
                                <a:pt x="329" y="722"/>
                              </a:lnTo>
                              <a:lnTo>
                                <a:pt x="351" y="745"/>
                              </a:lnTo>
                              <a:lnTo>
                                <a:pt x="374" y="767"/>
                              </a:lnTo>
                              <a:lnTo>
                                <a:pt x="397" y="787"/>
                              </a:lnTo>
                              <a:lnTo>
                                <a:pt x="421" y="806"/>
                              </a:lnTo>
                              <a:lnTo>
                                <a:pt x="445" y="822"/>
                              </a:lnTo>
                              <a:lnTo>
                                <a:pt x="470" y="839"/>
                              </a:lnTo>
                              <a:lnTo>
                                <a:pt x="494" y="854"/>
                              </a:lnTo>
                              <a:lnTo>
                                <a:pt x="518" y="868"/>
                              </a:lnTo>
                              <a:lnTo>
                                <a:pt x="543" y="881"/>
                              </a:lnTo>
                              <a:lnTo>
                                <a:pt x="567" y="892"/>
                              </a:lnTo>
                              <a:lnTo>
                                <a:pt x="492" y="1065"/>
                              </a:lnTo>
                              <a:lnTo>
                                <a:pt x="436" y="1197"/>
                              </a:lnTo>
                              <a:lnTo>
                                <a:pt x="395" y="1293"/>
                              </a:lnTo>
                              <a:lnTo>
                                <a:pt x="369" y="1357"/>
                              </a:lnTo>
                              <a:lnTo>
                                <a:pt x="352" y="1398"/>
                              </a:lnTo>
                              <a:lnTo>
                                <a:pt x="344" y="1420"/>
                              </a:lnTo>
                              <a:lnTo>
                                <a:pt x="341" y="1428"/>
                              </a:lnTo>
                              <a:lnTo>
                                <a:pt x="340" y="1430"/>
                              </a:lnTo>
                              <a:lnTo>
                                <a:pt x="350" y="1433"/>
                              </a:lnTo>
                              <a:lnTo>
                                <a:pt x="372" y="1439"/>
                              </a:lnTo>
                              <a:lnTo>
                                <a:pt x="400" y="1448"/>
                              </a:lnTo>
                              <a:lnTo>
                                <a:pt x="425" y="1458"/>
                              </a:lnTo>
                              <a:lnTo>
                                <a:pt x="467" y="1468"/>
                              </a:lnTo>
                              <a:lnTo>
                                <a:pt x="508" y="1476"/>
                              </a:lnTo>
                              <a:lnTo>
                                <a:pt x="546" y="1483"/>
                              </a:lnTo>
                              <a:lnTo>
                                <a:pt x="583" y="1487"/>
                              </a:lnTo>
                              <a:lnTo>
                                <a:pt x="616" y="1490"/>
                              </a:lnTo>
                              <a:lnTo>
                                <a:pt x="648" y="1491"/>
                              </a:lnTo>
                              <a:lnTo>
                                <a:pt x="678" y="1491"/>
                              </a:lnTo>
                              <a:lnTo>
                                <a:pt x="707" y="1491"/>
                              </a:lnTo>
                              <a:lnTo>
                                <a:pt x="733" y="1489"/>
                              </a:lnTo>
                              <a:lnTo>
                                <a:pt x="757" y="1486"/>
                              </a:lnTo>
                              <a:lnTo>
                                <a:pt x="780" y="1481"/>
                              </a:lnTo>
                              <a:lnTo>
                                <a:pt x="801" y="1477"/>
                              </a:lnTo>
                              <a:lnTo>
                                <a:pt x="820" y="1471"/>
                              </a:lnTo>
                              <a:lnTo>
                                <a:pt x="838" y="1466"/>
                              </a:lnTo>
                              <a:lnTo>
                                <a:pt x="855" y="1459"/>
                              </a:lnTo>
                              <a:lnTo>
                                <a:pt x="870" y="1452"/>
                              </a:lnTo>
                              <a:lnTo>
                                <a:pt x="884" y="1444"/>
                              </a:lnTo>
                              <a:lnTo>
                                <a:pt x="896" y="1436"/>
                              </a:lnTo>
                              <a:lnTo>
                                <a:pt x="907" y="1428"/>
                              </a:lnTo>
                              <a:lnTo>
                                <a:pt x="917" y="1420"/>
                              </a:lnTo>
                              <a:lnTo>
                                <a:pt x="932" y="1405"/>
                              </a:lnTo>
                              <a:lnTo>
                                <a:pt x="946" y="1390"/>
                              </a:lnTo>
                              <a:lnTo>
                                <a:pt x="960" y="1368"/>
                              </a:lnTo>
                              <a:lnTo>
                                <a:pt x="963" y="13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5" name="Frihåndsform 35" descr="Kronblad"/>
                      <wps:cNvSpPr>
                        <a:spLocks/>
                      </wps:cNvSpPr>
                      <wps:spPr bwMode="auto">
                        <a:xfrm rot="1343236">
                          <a:off x="2943225" y="1666875"/>
                          <a:ext cx="338099" cy="361566"/>
                        </a:xfrm>
                        <a:custGeom>
                          <a:avLst/>
                          <a:gdLst>
                            <a:gd name="T0" fmla="*/ 267 w 1558"/>
                            <a:gd name="T1" fmla="*/ 280 h 1674"/>
                            <a:gd name="T2" fmla="*/ 219 w 1558"/>
                            <a:gd name="T3" fmla="*/ 418 h 1674"/>
                            <a:gd name="T4" fmla="*/ 187 w 1558"/>
                            <a:gd name="T5" fmla="*/ 534 h 1674"/>
                            <a:gd name="T6" fmla="*/ 162 w 1558"/>
                            <a:gd name="T7" fmla="*/ 663 h 1674"/>
                            <a:gd name="T8" fmla="*/ 19 w 1558"/>
                            <a:gd name="T9" fmla="*/ 696 h 1674"/>
                            <a:gd name="T10" fmla="*/ 2 w 1558"/>
                            <a:gd name="T11" fmla="*/ 701 h 1674"/>
                            <a:gd name="T12" fmla="*/ 27 w 1558"/>
                            <a:gd name="T13" fmla="*/ 780 h 1674"/>
                            <a:gd name="T14" fmla="*/ 78 w 1558"/>
                            <a:gd name="T15" fmla="*/ 906 h 1674"/>
                            <a:gd name="T16" fmla="*/ 128 w 1558"/>
                            <a:gd name="T17" fmla="*/ 1000 h 1674"/>
                            <a:gd name="T18" fmla="*/ 176 w 1558"/>
                            <a:gd name="T19" fmla="*/ 1071 h 1674"/>
                            <a:gd name="T20" fmla="*/ 227 w 1558"/>
                            <a:gd name="T21" fmla="*/ 1133 h 1674"/>
                            <a:gd name="T22" fmla="*/ 282 w 1558"/>
                            <a:gd name="T23" fmla="*/ 1189 h 1674"/>
                            <a:gd name="T24" fmla="*/ 337 w 1558"/>
                            <a:gd name="T25" fmla="*/ 1237 h 1674"/>
                            <a:gd name="T26" fmla="*/ 395 w 1558"/>
                            <a:gd name="T27" fmla="*/ 1278 h 1674"/>
                            <a:gd name="T28" fmla="*/ 454 w 1558"/>
                            <a:gd name="T29" fmla="*/ 1312 h 1674"/>
                            <a:gd name="T30" fmla="*/ 512 w 1558"/>
                            <a:gd name="T31" fmla="*/ 1340 h 1674"/>
                            <a:gd name="T32" fmla="*/ 574 w 1558"/>
                            <a:gd name="T33" fmla="*/ 1362 h 1674"/>
                            <a:gd name="T34" fmla="*/ 633 w 1558"/>
                            <a:gd name="T35" fmla="*/ 1378 h 1674"/>
                            <a:gd name="T36" fmla="*/ 693 w 1558"/>
                            <a:gd name="T37" fmla="*/ 1389 h 1674"/>
                            <a:gd name="T38" fmla="*/ 668 w 1558"/>
                            <a:gd name="T39" fmla="*/ 1554 h 1674"/>
                            <a:gd name="T40" fmla="*/ 653 w 1558"/>
                            <a:gd name="T41" fmla="*/ 1642 h 1674"/>
                            <a:gd name="T42" fmla="*/ 665 w 1558"/>
                            <a:gd name="T43" fmla="*/ 1663 h 1674"/>
                            <a:gd name="T44" fmla="*/ 702 w 1558"/>
                            <a:gd name="T45" fmla="*/ 1672 h 1674"/>
                            <a:gd name="T46" fmla="*/ 738 w 1558"/>
                            <a:gd name="T47" fmla="*/ 1674 h 1674"/>
                            <a:gd name="T48" fmla="*/ 793 w 1558"/>
                            <a:gd name="T49" fmla="*/ 1667 h 1674"/>
                            <a:gd name="T50" fmla="*/ 880 w 1558"/>
                            <a:gd name="T51" fmla="*/ 1647 h 1674"/>
                            <a:gd name="T52" fmla="*/ 1004 w 1558"/>
                            <a:gd name="T53" fmla="*/ 1612 h 1674"/>
                            <a:gd name="T54" fmla="*/ 1115 w 1558"/>
                            <a:gd name="T55" fmla="*/ 1566 h 1674"/>
                            <a:gd name="T56" fmla="*/ 1214 w 1558"/>
                            <a:gd name="T57" fmla="*/ 1513 h 1674"/>
                            <a:gd name="T58" fmla="*/ 1299 w 1558"/>
                            <a:gd name="T59" fmla="*/ 1452 h 1674"/>
                            <a:gd name="T60" fmla="*/ 1373 w 1558"/>
                            <a:gd name="T61" fmla="*/ 1384 h 1674"/>
                            <a:gd name="T62" fmla="*/ 1433 w 1558"/>
                            <a:gd name="T63" fmla="*/ 1312 h 1674"/>
                            <a:gd name="T64" fmla="*/ 1481 w 1558"/>
                            <a:gd name="T65" fmla="*/ 1237 h 1674"/>
                            <a:gd name="T66" fmla="*/ 1518 w 1558"/>
                            <a:gd name="T67" fmla="*/ 1157 h 1674"/>
                            <a:gd name="T68" fmla="*/ 1543 w 1558"/>
                            <a:gd name="T69" fmla="*/ 1075 h 1674"/>
                            <a:gd name="T70" fmla="*/ 1556 w 1558"/>
                            <a:gd name="T71" fmla="*/ 991 h 1674"/>
                            <a:gd name="T72" fmla="*/ 1533 w 1558"/>
                            <a:gd name="T73" fmla="*/ 958 h 1674"/>
                            <a:gd name="T74" fmla="*/ 1443 w 1558"/>
                            <a:gd name="T75" fmla="*/ 940 h 1674"/>
                            <a:gd name="T76" fmla="*/ 1303 w 1558"/>
                            <a:gd name="T77" fmla="*/ 920 h 1674"/>
                            <a:gd name="T78" fmla="*/ 1226 w 1558"/>
                            <a:gd name="T79" fmla="*/ 841 h 1674"/>
                            <a:gd name="T80" fmla="*/ 1141 w 1558"/>
                            <a:gd name="T81" fmla="*/ 775 h 1674"/>
                            <a:gd name="T82" fmla="*/ 1050 w 1558"/>
                            <a:gd name="T83" fmla="*/ 723 h 1674"/>
                            <a:gd name="T84" fmla="*/ 956 w 1558"/>
                            <a:gd name="T85" fmla="*/ 684 h 1674"/>
                            <a:gd name="T86" fmla="*/ 865 w 1558"/>
                            <a:gd name="T87" fmla="*/ 657 h 1674"/>
                            <a:gd name="T88" fmla="*/ 893 w 1558"/>
                            <a:gd name="T89" fmla="*/ 281 h 1674"/>
                            <a:gd name="T90" fmla="*/ 930 w 1558"/>
                            <a:gd name="T91" fmla="*/ 38 h 1674"/>
                            <a:gd name="T92" fmla="*/ 934 w 1558"/>
                            <a:gd name="T93" fmla="*/ 0 h 1674"/>
                            <a:gd name="T94" fmla="*/ 869 w 1558"/>
                            <a:gd name="T95" fmla="*/ 0 h 1674"/>
                            <a:gd name="T96" fmla="*/ 741 w 1558"/>
                            <a:gd name="T97" fmla="*/ 3 h 1674"/>
                            <a:gd name="T98" fmla="*/ 619 w 1558"/>
                            <a:gd name="T99" fmla="*/ 16 h 1674"/>
                            <a:gd name="T100" fmla="*/ 522 w 1558"/>
                            <a:gd name="T101" fmla="*/ 37 h 1674"/>
                            <a:gd name="T102" fmla="*/ 446 w 1558"/>
                            <a:gd name="T103" fmla="*/ 66 h 1674"/>
                            <a:gd name="T104" fmla="*/ 387 w 1558"/>
                            <a:gd name="T105" fmla="*/ 98 h 1674"/>
                            <a:gd name="T106" fmla="*/ 345 w 1558"/>
                            <a:gd name="T107" fmla="*/ 131 h 1674"/>
                            <a:gd name="T108" fmla="*/ 316 w 1558"/>
                            <a:gd name="T109" fmla="*/ 165 h 1674"/>
                            <a:gd name="T110" fmla="*/ 297 w 1558"/>
                            <a:gd name="T111" fmla="*/ 195 h 1674"/>
                            <a:gd name="T112" fmla="*/ 285 w 1558"/>
                            <a:gd name="T113" fmla="*/ 230 h 16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558" h="1674">
                              <a:moveTo>
                                <a:pt x="283" y="241"/>
                              </a:moveTo>
                              <a:lnTo>
                                <a:pt x="278" y="251"/>
                              </a:lnTo>
                              <a:lnTo>
                                <a:pt x="267" y="280"/>
                              </a:lnTo>
                              <a:lnTo>
                                <a:pt x="251" y="326"/>
                              </a:lnTo>
                              <a:lnTo>
                                <a:pt x="229" y="384"/>
                              </a:lnTo>
                              <a:lnTo>
                                <a:pt x="219" y="418"/>
                              </a:lnTo>
                              <a:lnTo>
                                <a:pt x="208" y="454"/>
                              </a:lnTo>
                              <a:lnTo>
                                <a:pt x="197" y="493"/>
                              </a:lnTo>
                              <a:lnTo>
                                <a:pt x="187" y="534"/>
                              </a:lnTo>
                              <a:lnTo>
                                <a:pt x="177" y="575"/>
                              </a:lnTo>
                              <a:lnTo>
                                <a:pt x="169" y="619"/>
                              </a:lnTo>
                              <a:lnTo>
                                <a:pt x="162" y="663"/>
                              </a:lnTo>
                              <a:lnTo>
                                <a:pt x="155" y="708"/>
                              </a:lnTo>
                              <a:lnTo>
                                <a:pt x="65" y="700"/>
                              </a:lnTo>
                              <a:lnTo>
                                <a:pt x="19" y="696"/>
                              </a:lnTo>
                              <a:lnTo>
                                <a:pt x="2" y="694"/>
                              </a:lnTo>
                              <a:lnTo>
                                <a:pt x="0" y="694"/>
                              </a:lnTo>
                              <a:lnTo>
                                <a:pt x="2" y="701"/>
                              </a:lnTo>
                              <a:lnTo>
                                <a:pt x="7" y="718"/>
                              </a:lnTo>
                              <a:lnTo>
                                <a:pt x="16" y="745"/>
                              </a:lnTo>
                              <a:lnTo>
                                <a:pt x="27" y="780"/>
                              </a:lnTo>
                              <a:lnTo>
                                <a:pt x="42" y="818"/>
                              </a:lnTo>
                              <a:lnTo>
                                <a:pt x="60" y="862"/>
                              </a:lnTo>
                              <a:lnTo>
                                <a:pt x="78" y="906"/>
                              </a:lnTo>
                              <a:lnTo>
                                <a:pt x="98" y="949"/>
                              </a:lnTo>
                              <a:lnTo>
                                <a:pt x="114" y="975"/>
                              </a:lnTo>
                              <a:lnTo>
                                <a:pt x="128" y="1000"/>
                              </a:lnTo>
                              <a:lnTo>
                                <a:pt x="144" y="1025"/>
                              </a:lnTo>
                              <a:lnTo>
                                <a:pt x="161" y="1048"/>
                              </a:lnTo>
                              <a:lnTo>
                                <a:pt x="176" y="1071"/>
                              </a:lnTo>
                              <a:lnTo>
                                <a:pt x="193" y="1092"/>
                              </a:lnTo>
                              <a:lnTo>
                                <a:pt x="211" y="1114"/>
                              </a:lnTo>
                              <a:lnTo>
                                <a:pt x="227" y="1133"/>
                              </a:lnTo>
                              <a:lnTo>
                                <a:pt x="245" y="1152"/>
                              </a:lnTo>
                              <a:lnTo>
                                <a:pt x="263" y="1171"/>
                              </a:lnTo>
                              <a:lnTo>
                                <a:pt x="282" y="1189"/>
                              </a:lnTo>
                              <a:lnTo>
                                <a:pt x="299" y="1206"/>
                              </a:lnTo>
                              <a:lnTo>
                                <a:pt x="318" y="1221"/>
                              </a:lnTo>
                              <a:lnTo>
                                <a:pt x="337" y="1237"/>
                              </a:lnTo>
                              <a:lnTo>
                                <a:pt x="356" y="1251"/>
                              </a:lnTo>
                              <a:lnTo>
                                <a:pt x="375" y="1264"/>
                              </a:lnTo>
                              <a:lnTo>
                                <a:pt x="395" y="1278"/>
                              </a:lnTo>
                              <a:lnTo>
                                <a:pt x="414" y="1290"/>
                              </a:lnTo>
                              <a:lnTo>
                                <a:pt x="434" y="1301"/>
                              </a:lnTo>
                              <a:lnTo>
                                <a:pt x="454" y="1312"/>
                              </a:lnTo>
                              <a:lnTo>
                                <a:pt x="473" y="1322"/>
                              </a:lnTo>
                              <a:lnTo>
                                <a:pt x="492" y="1331"/>
                              </a:lnTo>
                              <a:lnTo>
                                <a:pt x="512" y="1340"/>
                              </a:lnTo>
                              <a:lnTo>
                                <a:pt x="534" y="1348"/>
                              </a:lnTo>
                              <a:lnTo>
                                <a:pt x="554" y="1355"/>
                              </a:lnTo>
                              <a:lnTo>
                                <a:pt x="574" y="1362"/>
                              </a:lnTo>
                              <a:lnTo>
                                <a:pt x="593" y="1368"/>
                              </a:lnTo>
                              <a:lnTo>
                                <a:pt x="613" y="1373"/>
                              </a:lnTo>
                              <a:lnTo>
                                <a:pt x="633" y="1378"/>
                              </a:lnTo>
                              <a:lnTo>
                                <a:pt x="653" y="1382"/>
                              </a:lnTo>
                              <a:lnTo>
                                <a:pt x="673" y="1385"/>
                              </a:lnTo>
                              <a:lnTo>
                                <a:pt x="693" y="1389"/>
                              </a:lnTo>
                              <a:lnTo>
                                <a:pt x="683" y="1453"/>
                              </a:lnTo>
                              <a:lnTo>
                                <a:pt x="676" y="1509"/>
                              </a:lnTo>
                              <a:lnTo>
                                <a:pt x="668" y="1554"/>
                              </a:lnTo>
                              <a:lnTo>
                                <a:pt x="662" y="1592"/>
                              </a:lnTo>
                              <a:lnTo>
                                <a:pt x="657" y="1621"/>
                              </a:lnTo>
                              <a:lnTo>
                                <a:pt x="653" y="1642"/>
                              </a:lnTo>
                              <a:lnTo>
                                <a:pt x="652" y="1654"/>
                              </a:lnTo>
                              <a:lnTo>
                                <a:pt x="651" y="1657"/>
                              </a:lnTo>
                              <a:lnTo>
                                <a:pt x="665" y="1663"/>
                              </a:lnTo>
                              <a:lnTo>
                                <a:pt x="677" y="1666"/>
                              </a:lnTo>
                              <a:lnTo>
                                <a:pt x="690" y="1669"/>
                              </a:lnTo>
                              <a:lnTo>
                                <a:pt x="702" y="1672"/>
                              </a:lnTo>
                              <a:lnTo>
                                <a:pt x="714" y="1673"/>
                              </a:lnTo>
                              <a:lnTo>
                                <a:pt x="726" y="1674"/>
                              </a:lnTo>
                              <a:lnTo>
                                <a:pt x="738" y="1674"/>
                              </a:lnTo>
                              <a:lnTo>
                                <a:pt x="749" y="1674"/>
                              </a:lnTo>
                              <a:lnTo>
                                <a:pt x="771" y="1672"/>
                              </a:lnTo>
                              <a:lnTo>
                                <a:pt x="793" y="1667"/>
                              </a:lnTo>
                              <a:lnTo>
                                <a:pt x="814" y="1663"/>
                              </a:lnTo>
                              <a:lnTo>
                                <a:pt x="835" y="1657"/>
                              </a:lnTo>
                              <a:lnTo>
                                <a:pt x="880" y="1647"/>
                              </a:lnTo>
                              <a:lnTo>
                                <a:pt x="923" y="1636"/>
                              </a:lnTo>
                              <a:lnTo>
                                <a:pt x="964" y="1625"/>
                              </a:lnTo>
                              <a:lnTo>
                                <a:pt x="1004" y="1612"/>
                              </a:lnTo>
                              <a:lnTo>
                                <a:pt x="1043" y="1597"/>
                              </a:lnTo>
                              <a:lnTo>
                                <a:pt x="1080" y="1582"/>
                              </a:lnTo>
                              <a:lnTo>
                                <a:pt x="1115" y="1566"/>
                              </a:lnTo>
                              <a:lnTo>
                                <a:pt x="1150" y="1549"/>
                              </a:lnTo>
                              <a:lnTo>
                                <a:pt x="1183" y="1531"/>
                              </a:lnTo>
                              <a:lnTo>
                                <a:pt x="1214" y="1513"/>
                              </a:lnTo>
                              <a:lnTo>
                                <a:pt x="1244" y="1493"/>
                              </a:lnTo>
                              <a:lnTo>
                                <a:pt x="1272" y="1473"/>
                              </a:lnTo>
                              <a:lnTo>
                                <a:pt x="1299" y="1452"/>
                              </a:lnTo>
                              <a:lnTo>
                                <a:pt x="1325" y="1430"/>
                              </a:lnTo>
                              <a:lnTo>
                                <a:pt x="1349" y="1408"/>
                              </a:lnTo>
                              <a:lnTo>
                                <a:pt x="1373" y="1384"/>
                              </a:lnTo>
                              <a:lnTo>
                                <a:pt x="1394" y="1361"/>
                              </a:lnTo>
                              <a:lnTo>
                                <a:pt x="1414" y="1338"/>
                              </a:lnTo>
                              <a:lnTo>
                                <a:pt x="1433" y="1312"/>
                              </a:lnTo>
                              <a:lnTo>
                                <a:pt x="1450" y="1288"/>
                              </a:lnTo>
                              <a:lnTo>
                                <a:pt x="1467" y="1262"/>
                              </a:lnTo>
                              <a:lnTo>
                                <a:pt x="1481" y="1237"/>
                              </a:lnTo>
                              <a:lnTo>
                                <a:pt x="1495" y="1210"/>
                              </a:lnTo>
                              <a:lnTo>
                                <a:pt x="1507" y="1183"/>
                              </a:lnTo>
                              <a:lnTo>
                                <a:pt x="1518" y="1157"/>
                              </a:lnTo>
                              <a:lnTo>
                                <a:pt x="1527" y="1129"/>
                              </a:lnTo>
                              <a:lnTo>
                                <a:pt x="1536" y="1102"/>
                              </a:lnTo>
                              <a:lnTo>
                                <a:pt x="1543" y="1075"/>
                              </a:lnTo>
                              <a:lnTo>
                                <a:pt x="1548" y="1047"/>
                              </a:lnTo>
                              <a:lnTo>
                                <a:pt x="1553" y="1019"/>
                              </a:lnTo>
                              <a:lnTo>
                                <a:pt x="1556" y="991"/>
                              </a:lnTo>
                              <a:lnTo>
                                <a:pt x="1558" y="964"/>
                              </a:lnTo>
                              <a:lnTo>
                                <a:pt x="1549" y="963"/>
                              </a:lnTo>
                              <a:lnTo>
                                <a:pt x="1533" y="958"/>
                              </a:lnTo>
                              <a:lnTo>
                                <a:pt x="1508" y="954"/>
                              </a:lnTo>
                              <a:lnTo>
                                <a:pt x="1478" y="947"/>
                              </a:lnTo>
                              <a:lnTo>
                                <a:pt x="1443" y="940"/>
                              </a:lnTo>
                              <a:lnTo>
                                <a:pt x="1400" y="934"/>
                              </a:lnTo>
                              <a:lnTo>
                                <a:pt x="1354" y="927"/>
                              </a:lnTo>
                              <a:lnTo>
                                <a:pt x="1303" y="920"/>
                              </a:lnTo>
                              <a:lnTo>
                                <a:pt x="1278" y="893"/>
                              </a:lnTo>
                              <a:lnTo>
                                <a:pt x="1253" y="866"/>
                              </a:lnTo>
                              <a:lnTo>
                                <a:pt x="1226" y="841"/>
                              </a:lnTo>
                              <a:lnTo>
                                <a:pt x="1198" y="817"/>
                              </a:lnTo>
                              <a:lnTo>
                                <a:pt x="1170" y="795"/>
                              </a:lnTo>
                              <a:lnTo>
                                <a:pt x="1141" y="775"/>
                              </a:lnTo>
                              <a:lnTo>
                                <a:pt x="1111" y="756"/>
                              </a:lnTo>
                              <a:lnTo>
                                <a:pt x="1080" y="738"/>
                              </a:lnTo>
                              <a:lnTo>
                                <a:pt x="1050" y="723"/>
                              </a:lnTo>
                              <a:lnTo>
                                <a:pt x="1019" y="708"/>
                              </a:lnTo>
                              <a:lnTo>
                                <a:pt x="988" y="695"/>
                              </a:lnTo>
                              <a:lnTo>
                                <a:pt x="956" y="684"/>
                              </a:lnTo>
                              <a:lnTo>
                                <a:pt x="925" y="674"/>
                              </a:lnTo>
                              <a:lnTo>
                                <a:pt x="895" y="665"/>
                              </a:lnTo>
                              <a:lnTo>
                                <a:pt x="865" y="657"/>
                              </a:lnTo>
                              <a:lnTo>
                                <a:pt x="835" y="652"/>
                              </a:lnTo>
                              <a:lnTo>
                                <a:pt x="869" y="441"/>
                              </a:lnTo>
                              <a:lnTo>
                                <a:pt x="893" y="281"/>
                              </a:lnTo>
                              <a:lnTo>
                                <a:pt x="911" y="166"/>
                              </a:lnTo>
                              <a:lnTo>
                                <a:pt x="922" y="87"/>
                              </a:lnTo>
                              <a:lnTo>
                                <a:pt x="930" y="38"/>
                              </a:lnTo>
                              <a:lnTo>
                                <a:pt x="933" y="13"/>
                              </a:lnTo>
                              <a:lnTo>
                                <a:pt x="934" y="2"/>
                              </a:lnTo>
                              <a:lnTo>
                                <a:pt x="934" y="0"/>
                              </a:lnTo>
                              <a:lnTo>
                                <a:pt x="925" y="0"/>
                              </a:lnTo>
                              <a:lnTo>
                                <a:pt x="901" y="0"/>
                              </a:lnTo>
                              <a:lnTo>
                                <a:pt x="869" y="0"/>
                              </a:lnTo>
                              <a:lnTo>
                                <a:pt x="835" y="0"/>
                              </a:lnTo>
                              <a:lnTo>
                                <a:pt x="787" y="0"/>
                              </a:lnTo>
                              <a:lnTo>
                                <a:pt x="741" y="3"/>
                              </a:lnTo>
                              <a:lnTo>
                                <a:pt x="698" y="6"/>
                              </a:lnTo>
                              <a:lnTo>
                                <a:pt x="657" y="10"/>
                              </a:lnTo>
                              <a:lnTo>
                                <a:pt x="619" y="16"/>
                              </a:lnTo>
                              <a:lnTo>
                                <a:pt x="585" y="23"/>
                              </a:lnTo>
                              <a:lnTo>
                                <a:pt x="552" y="29"/>
                              </a:lnTo>
                              <a:lnTo>
                                <a:pt x="522" y="37"/>
                              </a:lnTo>
                              <a:lnTo>
                                <a:pt x="495" y="46"/>
                              </a:lnTo>
                              <a:lnTo>
                                <a:pt x="469" y="56"/>
                              </a:lnTo>
                              <a:lnTo>
                                <a:pt x="446" y="66"/>
                              </a:lnTo>
                              <a:lnTo>
                                <a:pt x="424" y="76"/>
                              </a:lnTo>
                              <a:lnTo>
                                <a:pt x="405" y="87"/>
                              </a:lnTo>
                              <a:lnTo>
                                <a:pt x="387" y="98"/>
                              </a:lnTo>
                              <a:lnTo>
                                <a:pt x="371" y="109"/>
                              </a:lnTo>
                              <a:lnTo>
                                <a:pt x="357" y="120"/>
                              </a:lnTo>
                              <a:lnTo>
                                <a:pt x="345" y="131"/>
                              </a:lnTo>
                              <a:lnTo>
                                <a:pt x="334" y="143"/>
                              </a:lnTo>
                              <a:lnTo>
                                <a:pt x="324" y="154"/>
                              </a:lnTo>
                              <a:lnTo>
                                <a:pt x="316" y="165"/>
                              </a:lnTo>
                              <a:lnTo>
                                <a:pt x="308" y="175"/>
                              </a:lnTo>
                              <a:lnTo>
                                <a:pt x="303" y="185"/>
                              </a:lnTo>
                              <a:lnTo>
                                <a:pt x="297" y="195"/>
                              </a:lnTo>
                              <a:lnTo>
                                <a:pt x="294" y="204"/>
                              </a:lnTo>
                              <a:lnTo>
                                <a:pt x="288" y="219"/>
                              </a:lnTo>
                              <a:lnTo>
                                <a:pt x="285" y="230"/>
                              </a:lnTo>
                              <a:lnTo>
                                <a:pt x="283" y="238"/>
                              </a:lnTo>
                              <a:lnTo>
                                <a:pt x="283" y="24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6" name="Frihåndsform 36" descr="Kronblad"/>
                      <wps:cNvSpPr>
                        <a:spLocks/>
                      </wps:cNvSpPr>
                      <wps:spPr bwMode="auto">
                        <a:xfrm rot="1343236">
                          <a:off x="2247900" y="1562100"/>
                          <a:ext cx="439528" cy="403037"/>
                        </a:xfrm>
                        <a:custGeom>
                          <a:avLst/>
                          <a:gdLst>
                            <a:gd name="T0" fmla="*/ 331 w 2022"/>
                            <a:gd name="T1" fmla="*/ 1538 h 1870"/>
                            <a:gd name="T2" fmla="*/ 497 w 2022"/>
                            <a:gd name="T3" fmla="*/ 1607 h 1870"/>
                            <a:gd name="T4" fmla="*/ 637 w 2022"/>
                            <a:gd name="T5" fmla="*/ 1653 h 1870"/>
                            <a:gd name="T6" fmla="*/ 796 w 2022"/>
                            <a:gd name="T7" fmla="*/ 1690 h 1870"/>
                            <a:gd name="T8" fmla="*/ 826 w 2022"/>
                            <a:gd name="T9" fmla="*/ 1798 h 1870"/>
                            <a:gd name="T10" fmla="*/ 810 w 2022"/>
                            <a:gd name="T11" fmla="*/ 1861 h 1870"/>
                            <a:gd name="T12" fmla="*/ 808 w 2022"/>
                            <a:gd name="T13" fmla="*/ 1870 h 1870"/>
                            <a:gd name="T14" fmla="*/ 870 w 2022"/>
                            <a:gd name="T15" fmla="*/ 1857 h 1870"/>
                            <a:gd name="T16" fmla="*/ 962 w 2022"/>
                            <a:gd name="T17" fmla="*/ 1830 h 1870"/>
                            <a:gd name="T18" fmla="*/ 1047 w 2022"/>
                            <a:gd name="T19" fmla="*/ 1798 h 1870"/>
                            <a:gd name="T20" fmla="*/ 1134 w 2022"/>
                            <a:gd name="T21" fmla="*/ 1757 h 1870"/>
                            <a:gd name="T22" fmla="*/ 1225 w 2022"/>
                            <a:gd name="T23" fmla="*/ 1706 h 1870"/>
                            <a:gd name="T24" fmla="*/ 1306 w 2022"/>
                            <a:gd name="T25" fmla="*/ 1652 h 1870"/>
                            <a:gd name="T26" fmla="*/ 1378 w 2022"/>
                            <a:gd name="T27" fmla="*/ 1592 h 1870"/>
                            <a:gd name="T28" fmla="*/ 1443 w 2022"/>
                            <a:gd name="T29" fmla="*/ 1528 h 1870"/>
                            <a:gd name="T30" fmla="*/ 1498 w 2022"/>
                            <a:gd name="T31" fmla="*/ 1462 h 1870"/>
                            <a:gd name="T32" fmla="*/ 1546 w 2022"/>
                            <a:gd name="T33" fmla="*/ 1393 h 1870"/>
                            <a:gd name="T34" fmla="*/ 1586 w 2022"/>
                            <a:gd name="T35" fmla="*/ 1322 h 1870"/>
                            <a:gd name="T36" fmla="*/ 1618 w 2022"/>
                            <a:gd name="T37" fmla="*/ 1249 h 1870"/>
                            <a:gd name="T38" fmla="*/ 1644 w 2022"/>
                            <a:gd name="T39" fmla="*/ 1174 h 1870"/>
                            <a:gd name="T40" fmla="*/ 1664 w 2022"/>
                            <a:gd name="T41" fmla="*/ 1099 h 1870"/>
                            <a:gd name="T42" fmla="*/ 1751 w 2022"/>
                            <a:gd name="T43" fmla="*/ 1062 h 1870"/>
                            <a:gd name="T44" fmla="*/ 1916 w 2022"/>
                            <a:gd name="T45" fmla="*/ 1094 h 1870"/>
                            <a:gd name="T46" fmla="*/ 1982 w 2022"/>
                            <a:gd name="T47" fmla="*/ 1111 h 1870"/>
                            <a:gd name="T48" fmla="*/ 1999 w 2022"/>
                            <a:gd name="T49" fmla="*/ 1119 h 1870"/>
                            <a:gd name="T50" fmla="*/ 2019 w 2022"/>
                            <a:gd name="T51" fmla="*/ 1029 h 1870"/>
                            <a:gd name="T52" fmla="*/ 2020 w 2022"/>
                            <a:gd name="T53" fmla="*/ 946 h 1870"/>
                            <a:gd name="T54" fmla="*/ 2000 w 2022"/>
                            <a:gd name="T55" fmla="*/ 839 h 1870"/>
                            <a:gd name="T56" fmla="*/ 1956 w 2022"/>
                            <a:gd name="T57" fmla="*/ 688 h 1870"/>
                            <a:gd name="T58" fmla="*/ 1900 w 2022"/>
                            <a:gd name="T59" fmla="*/ 553 h 1870"/>
                            <a:gd name="T60" fmla="*/ 1837 w 2022"/>
                            <a:gd name="T61" fmla="*/ 434 h 1870"/>
                            <a:gd name="T62" fmla="*/ 1765 w 2022"/>
                            <a:gd name="T63" fmla="*/ 329 h 1870"/>
                            <a:gd name="T64" fmla="*/ 1685 w 2022"/>
                            <a:gd name="T65" fmla="*/ 239 h 1870"/>
                            <a:gd name="T66" fmla="*/ 1599 w 2022"/>
                            <a:gd name="T67" fmla="*/ 163 h 1870"/>
                            <a:gd name="T68" fmla="*/ 1508 w 2022"/>
                            <a:gd name="T69" fmla="*/ 102 h 1870"/>
                            <a:gd name="T70" fmla="*/ 1413 w 2022"/>
                            <a:gd name="T71" fmla="*/ 56 h 1870"/>
                            <a:gd name="T72" fmla="*/ 1313 w 2022"/>
                            <a:gd name="T73" fmla="*/ 23 h 1870"/>
                            <a:gd name="T74" fmla="*/ 1211 w 2022"/>
                            <a:gd name="T75" fmla="*/ 4 h 1870"/>
                            <a:gd name="T76" fmla="*/ 1172 w 2022"/>
                            <a:gd name="T77" fmla="*/ 29 h 1870"/>
                            <a:gd name="T78" fmla="*/ 1146 w 2022"/>
                            <a:gd name="T79" fmla="*/ 136 h 1870"/>
                            <a:gd name="T80" fmla="*/ 1105 w 2022"/>
                            <a:gd name="T81" fmla="*/ 311 h 1870"/>
                            <a:gd name="T82" fmla="*/ 1011 w 2022"/>
                            <a:gd name="T83" fmla="*/ 404 h 1870"/>
                            <a:gd name="T84" fmla="*/ 933 w 2022"/>
                            <a:gd name="T85" fmla="*/ 507 h 1870"/>
                            <a:gd name="T86" fmla="*/ 871 w 2022"/>
                            <a:gd name="T87" fmla="*/ 616 h 1870"/>
                            <a:gd name="T88" fmla="*/ 822 w 2022"/>
                            <a:gd name="T89" fmla="*/ 728 h 1870"/>
                            <a:gd name="T90" fmla="*/ 789 w 2022"/>
                            <a:gd name="T91" fmla="*/ 840 h 1870"/>
                            <a:gd name="T92" fmla="*/ 335 w 2022"/>
                            <a:gd name="T93" fmla="*/ 796 h 1870"/>
                            <a:gd name="T94" fmla="*/ 45 w 2022"/>
                            <a:gd name="T95" fmla="*/ 744 h 1870"/>
                            <a:gd name="T96" fmla="*/ 1 w 2022"/>
                            <a:gd name="T97" fmla="*/ 736 h 1870"/>
                            <a:gd name="T98" fmla="*/ 1 w 2022"/>
                            <a:gd name="T99" fmla="*/ 814 h 1870"/>
                            <a:gd name="T100" fmla="*/ 1 w 2022"/>
                            <a:gd name="T101" fmla="*/ 965 h 1870"/>
                            <a:gd name="T102" fmla="*/ 14 w 2022"/>
                            <a:gd name="T103" fmla="*/ 1111 h 1870"/>
                            <a:gd name="T104" fmla="*/ 39 w 2022"/>
                            <a:gd name="T105" fmla="*/ 1229 h 1870"/>
                            <a:gd name="T106" fmla="*/ 72 w 2022"/>
                            <a:gd name="T107" fmla="*/ 1321 h 1870"/>
                            <a:gd name="T108" fmla="*/ 110 w 2022"/>
                            <a:gd name="T109" fmla="*/ 1391 h 1870"/>
                            <a:gd name="T110" fmla="*/ 151 w 2022"/>
                            <a:gd name="T111" fmla="*/ 1442 h 1870"/>
                            <a:gd name="T112" fmla="*/ 191 w 2022"/>
                            <a:gd name="T113" fmla="*/ 1477 h 1870"/>
                            <a:gd name="T114" fmla="*/ 227 w 2022"/>
                            <a:gd name="T115" fmla="*/ 1498 h 1870"/>
                            <a:gd name="T116" fmla="*/ 271 w 2022"/>
                            <a:gd name="T117" fmla="*/ 1514 h 18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022" h="1870">
                              <a:moveTo>
                                <a:pt x="284" y="1516"/>
                              </a:moveTo>
                              <a:lnTo>
                                <a:pt x="296" y="1522"/>
                              </a:lnTo>
                              <a:lnTo>
                                <a:pt x="331" y="1538"/>
                              </a:lnTo>
                              <a:lnTo>
                                <a:pt x="385" y="1563"/>
                              </a:lnTo>
                              <a:lnTo>
                                <a:pt x="456" y="1592"/>
                              </a:lnTo>
                              <a:lnTo>
                                <a:pt x="497" y="1607"/>
                              </a:lnTo>
                              <a:lnTo>
                                <a:pt x="540" y="1623"/>
                              </a:lnTo>
                              <a:lnTo>
                                <a:pt x="587" y="1638"/>
                              </a:lnTo>
                              <a:lnTo>
                                <a:pt x="637" y="1653"/>
                              </a:lnTo>
                              <a:lnTo>
                                <a:pt x="688" y="1667"/>
                              </a:lnTo>
                              <a:lnTo>
                                <a:pt x="741" y="1679"/>
                              </a:lnTo>
                              <a:lnTo>
                                <a:pt x="796" y="1690"/>
                              </a:lnTo>
                              <a:lnTo>
                                <a:pt x="851" y="1700"/>
                              </a:lnTo>
                              <a:lnTo>
                                <a:pt x="837" y="1756"/>
                              </a:lnTo>
                              <a:lnTo>
                                <a:pt x="826" y="1798"/>
                              </a:lnTo>
                              <a:lnTo>
                                <a:pt x="819" y="1828"/>
                              </a:lnTo>
                              <a:lnTo>
                                <a:pt x="813" y="1849"/>
                              </a:lnTo>
                              <a:lnTo>
                                <a:pt x="810" y="1861"/>
                              </a:lnTo>
                              <a:lnTo>
                                <a:pt x="809" y="1867"/>
                              </a:lnTo>
                              <a:lnTo>
                                <a:pt x="808" y="1869"/>
                              </a:lnTo>
                              <a:lnTo>
                                <a:pt x="808" y="1870"/>
                              </a:lnTo>
                              <a:lnTo>
                                <a:pt x="816" y="1868"/>
                              </a:lnTo>
                              <a:lnTo>
                                <a:pt x="837" y="1865"/>
                              </a:lnTo>
                              <a:lnTo>
                                <a:pt x="870" y="1857"/>
                              </a:lnTo>
                              <a:lnTo>
                                <a:pt x="912" y="1845"/>
                              </a:lnTo>
                              <a:lnTo>
                                <a:pt x="937" y="1838"/>
                              </a:lnTo>
                              <a:lnTo>
                                <a:pt x="962" y="1830"/>
                              </a:lnTo>
                              <a:lnTo>
                                <a:pt x="990" y="1820"/>
                              </a:lnTo>
                              <a:lnTo>
                                <a:pt x="1018" y="1810"/>
                              </a:lnTo>
                              <a:lnTo>
                                <a:pt x="1047" y="1798"/>
                              </a:lnTo>
                              <a:lnTo>
                                <a:pt x="1075" y="1786"/>
                              </a:lnTo>
                              <a:lnTo>
                                <a:pt x="1105" y="1771"/>
                              </a:lnTo>
                              <a:lnTo>
                                <a:pt x="1134" y="1757"/>
                              </a:lnTo>
                              <a:lnTo>
                                <a:pt x="1165" y="1740"/>
                              </a:lnTo>
                              <a:lnTo>
                                <a:pt x="1195" y="1724"/>
                              </a:lnTo>
                              <a:lnTo>
                                <a:pt x="1225" y="1706"/>
                              </a:lnTo>
                              <a:lnTo>
                                <a:pt x="1253" y="1688"/>
                              </a:lnTo>
                              <a:lnTo>
                                <a:pt x="1281" y="1670"/>
                              </a:lnTo>
                              <a:lnTo>
                                <a:pt x="1306" y="1652"/>
                              </a:lnTo>
                              <a:lnTo>
                                <a:pt x="1332" y="1632"/>
                              </a:lnTo>
                              <a:lnTo>
                                <a:pt x="1356" y="1612"/>
                              </a:lnTo>
                              <a:lnTo>
                                <a:pt x="1378" y="1592"/>
                              </a:lnTo>
                              <a:lnTo>
                                <a:pt x="1402" y="1572"/>
                              </a:lnTo>
                              <a:lnTo>
                                <a:pt x="1423" y="1551"/>
                              </a:lnTo>
                              <a:lnTo>
                                <a:pt x="1443" y="1528"/>
                              </a:lnTo>
                              <a:lnTo>
                                <a:pt x="1462" y="1507"/>
                              </a:lnTo>
                              <a:lnTo>
                                <a:pt x="1481" y="1485"/>
                              </a:lnTo>
                              <a:lnTo>
                                <a:pt x="1498" y="1462"/>
                              </a:lnTo>
                              <a:lnTo>
                                <a:pt x="1515" y="1440"/>
                              </a:lnTo>
                              <a:lnTo>
                                <a:pt x="1530" y="1416"/>
                              </a:lnTo>
                              <a:lnTo>
                                <a:pt x="1546" y="1393"/>
                              </a:lnTo>
                              <a:lnTo>
                                <a:pt x="1560" y="1370"/>
                              </a:lnTo>
                              <a:lnTo>
                                <a:pt x="1574" y="1345"/>
                              </a:lnTo>
                              <a:lnTo>
                                <a:pt x="1586" y="1322"/>
                              </a:lnTo>
                              <a:lnTo>
                                <a:pt x="1597" y="1298"/>
                              </a:lnTo>
                              <a:lnTo>
                                <a:pt x="1608" y="1273"/>
                              </a:lnTo>
                              <a:lnTo>
                                <a:pt x="1618" y="1249"/>
                              </a:lnTo>
                              <a:lnTo>
                                <a:pt x="1628" y="1224"/>
                              </a:lnTo>
                              <a:lnTo>
                                <a:pt x="1636" y="1199"/>
                              </a:lnTo>
                              <a:lnTo>
                                <a:pt x="1644" y="1174"/>
                              </a:lnTo>
                              <a:lnTo>
                                <a:pt x="1651" y="1149"/>
                              </a:lnTo>
                              <a:lnTo>
                                <a:pt x="1658" y="1123"/>
                              </a:lnTo>
                              <a:lnTo>
                                <a:pt x="1664" y="1099"/>
                              </a:lnTo>
                              <a:lnTo>
                                <a:pt x="1668" y="1073"/>
                              </a:lnTo>
                              <a:lnTo>
                                <a:pt x="1673" y="1048"/>
                              </a:lnTo>
                              <a:lnTo>
                                <a:pt x="1751" y="1062"/>
                              </a:lnTo>
                              <a:lnTo>
                                <a:pt x="1817" y="1076"/>
                              </a:lnTo>
                              <a:lnTo>
                                <a:pt x="1871" y="1086"/>
                              </a:lnTo>
                              <a:lnTo>
                                <a:pt x="1916" y="1094"/>
                              </a:lnTo>
                              <a:lnTo>
                                <a:pt x="1949" y="1101"/>
                              </a:lnTo>
                              <a:lnTo>
                                <a:pt x="1973" y="1108"/>
                              </a:lnTo>
                              <a:lnTo>
                                <a:pt x="1982" y="1111"/>
                              </a:lnTo>
                              <a:lnTo>
                                <a:pt x="1990" y="1113"/>
                              </a:lnTo>
                              <a:lnTo>
                                <a:pt x="1996" y="1117"/>
                              </a:lnTo>
                              <a:lnTo>
                                <a:pt x="1999" y="1119"/>
                              </a:lnTo>
                              <a:lnTo>
                                <a:pt x="2008" y="1088"/>
                              </a:lnTo>
                              <a:lnTo>
                                <a:pt x="2014" y="1058"/>
                              </a:lnTo>
                              <a:lnTo>
                                <a:pt x="2019" y="1029"/>
                              </a:lnTo>
                              <a:lnTo>
                                <a:pt x="2021" y="1000"/>
                              </a:lnTo>
                              <a:lnTo>
                                <a:pt x="2022" y="972"/>
                              </a:lnTo>
                              <a:lnTo>
                                <a:pt x="2020" y="946"/>
                              </a:lnTo>
                              <a:lnTo>
                                <a:pt x="2018" y="919"/>
                              </a:lnTo>
                              <a:lnTo>
                                <a:pt x="2012" y="893"/>
                              </a:lnTo>
                              <a:lnTo>
                                <a:pt x="2000" y="839"/>
                              </a:lnTo>
                              <a:lnTo>
                                <a:pt x="1987" y="787"/>
                              </a:lnTo>
                              <a:lnTo>
                                <a:pt x="1971" y="737"/>
                              </a:lnTo>
                              <a:lnTo>
                                <a:pt x="1956" y="688"/>
                              </a:lnTo>
                              <a:lnTo>
                                <a:pt x="1938" y="642"/>
                              </a:lnTo>
                              <a:lnTo>
                                <a:pt x="1920" y="596"/>
                              </a:lnTo>
                              <a:lnTo>
                                <a:pt x="1900" y="553"/>
                              </a:lnTo>
                              <a:lnTo>
                                <a:pt x="1880" y="512"/>
                              </a:lnTo>
                              <a:lnTo>
                                <a:pt x="1859" y="472"/>
                              </a:lnTo>
                              <a:lnTo>
                                <a:pt x="1837" y="434"/>
                              </a:lnTo>
                              <a:lnTo>
                                <a:pt x="1814" y="398"/>
                              </a:lnTo>
                              <a:lnTo>
                                <a:pt x="1789" y="362"/>
                              </a:lnTo>
                              <a:lnTo>
                                <a:pt x="1765" y="329"/>
                              </a:lnTo>
                              <a:lnTo>
                                <a:pt x="1739" y="298"/>
                              </a:lnTo>
                              <a:lnTo>
                                <a:pt x="1713" y="268"/>
                              </a:lnTo>
                              <a:lnTo>
                                <a:pt x="1685" y="239"/>
                              </a:lnTo>
                              <a:lnTo>
                                <a:pt x="1657" y="212"/>
                              </a:lnTo>
                              <a:lnTo>
                                <a:pt x="1628" y="187"/>
                              </a:lnTo>
                              <a:lnTo>
                                <a:pt x="1599" y="163"/>
                              </a:lnTo>
                              <a:lnTo>
                                <a:pt x="1569" y="141"/>
                              </a:lnTo>
                              <a:lnTo>
                                <a:pt x="1539" y="121"/>
                              </a:lnTo>
                              <a:lnTo>
                                <a:pt x="1508" y="102"/>
                              </a:lnTo>
                              <a:lnTo>
                                <a:pt x="1477" y="86"/>
                              </a:lnTo>
                              <a:lnTo>
                                <a:pt x="1445" y="69"/>
                              </a:lnTo>
                              <a:lnTo>
                                <a:pt x="1413" y="56"/>
                              </a:lnTo>
                              <a:lnTo>
                                <a:pt x="1380" y="42"/>
                              </a:lnTo>
                              <a:lnTo>
                                <a:pt x="1346" y="32"/>
                              </a:lnTo>
                              <a:lnTo>
                                <a:pt x="1313" y="23"/>
                              </a:lnTo>
                              <a:lnTo>
                                <a:pt x="1280" y="15"/>
                              </a:lnTo>
                              <a:lnTo>
                                <a:pt x="1245" y="8"/>
                              </a:lnTo>
                              <a:lnTo>
                                <a:pt x="1211" y="4"/>
                              </a:lnTo>
                              <a:lnTo>
                                <a:pt x="1176" y="0"/>
                              </a:lnTo>
                              <a:lnTo>
                                <a:pt x="1175" y="9"/>
                              </a:lnTo>
                              <a:lnTo>
                                <a:pt x="1172" y="29"/>
                              </a:lnTo>
                              <a:lnTo>
                                <a:pt x="1165" y="56"/>
                              </a:lnTo>
                              <a:lnTo>
                                <a:pt x="1158" y="92"/>
                              </a:lnTo>
                              <a:lnTo>
                                <a:pt x="1146" y="136"/>
                              </a:lnTo>
                              <a:lnTo>
                                <a:pt x="1135" y="187"/>
                              </a:lnTo>
                              <a:lnTo>
                                <a:pt x="1121" y="246"/>
                              </a:lnTo>
                              <a:lnTo>
                                <a:pt x="1105" y="311"/>
                              </a:lnTo>
                              <a:lnTo>
                                <a:pt x="1072" y="341"/>
                              </a:lnTo>
                              <a:lnTo>
                                <a:pt x="1041" y="372"/>
                              </a:lnTo>
                              <a:lnTo>
                                <a:pt x="1011" y="404"/>
                              </a:lnTo>
                              <a:lnTo>
                                <a:pt x="983" y="438"/>
                              </a:lnTo>
                              <a:lnTo>
                                <a:pt x="957" y="472"/>
                              </a:lnTo>
                              <a:lnTo>
                                <a:pt x="933" y="507"/>
                              </a:lnTo>
                              <a:lnTo>
                                <a:pt x="910" y="543"/>
                              </a:lnTo>
                              <a:lnTo>
                                <a:pt x="890" y="578"/>
                              </a:lnTo>
                              <a:lnTo>
                                <a:pt x="871" y="616"/>
                              </a:lnTo>
                              <a:lnTo>
                                <a:pt x="853" y="653"/>
                              </a:lnTo>
                              <a:lnTo>
                                <a:pt x="837" y="691"/>
                              </a:lnTo>
                              <a:lnTo>
                                <a:pt x="822" y="728"/>
                              </a:lnTo>
                              <a:lnTo>
                                <a:pt x="810" y="766"/>
                              </a:lnTo>
                              <a:lnTo>
                                <a:pt x="799" y="804"/>
                              </a:lnTo>
                              <a:lnTo>
                                <a:pt x="789" y="840"/>
                              </a:lnTo>
                              <a:lnTo>
                                <a:pt x="780" y="878"/>
                              </a:lnTo>
                              <a:lnTo>
                                <a:pt x="527" y="831"/>
                              </a:lnTo>
                              <a:lnTo>
                                <a:pt x="335" y="796"/>
                              </a:lnTo>
                              <a:lnTo>
                                <a:pt x="197" y="772"/>
                              </a:lnTo>
                              <a:lnTo>
                                <a:pt x="103" y="754"/>
                              </a:lnTo>
                              <a:lnTo>
                                <a:pt x="45" y="744"/>
                              </a:lnTo>
                              <a:lnTo>
                                <a:pt x="14" y="738"/>
                              </a:lnTo>
                              <a:lnTo>
                                <a:pt x="3" y="737"/>
                              </a:lnTo>
                              <a:lnTo>
                                <a:pt x="1" y="736"/>
                              </a:lnTo>
                              <a:lnTo>
                                <a:pt x="1" y="748"/>
                              </a:lnTo>
                              <a:lnTo>
                                <a:pt x="1" y="777"/>
                              </a:lnTo>
                              <a:lnTo>
                                <a:pt x="1" y="814"/>
                              </a:lnTo>
                              <a:lnTo>
                                <a:pt x="1" y="850"/>
                              </a:lnTo>
                              <a:lnTo>
                                <a:pt x="0" y="909"/>
                              </a:lnTo>
                              <a:lnTo>
                                <a:pt x="1" y="965"/>
                              </a:lnTo>
                              <a:lnTo>
                                <a:pt x="4" y="1017"/>
                              </a:lnTo>
                              <a:lnTo>
                                <a:pt x="9" y="1066"/>
                              </a:lnTo>
                              <a:lnTo>
                                <a:pt x="14" y="1111"/>
                              </a:lnTo>
                              <a:lnTo>
                                <a:pt x="21" y="1153"/>
                              </a:lnTo>
                              <a:lnTo>
                                <a:pt x="30" y="1192"/>
                              </a:lnTo>
                              <a:lnTo>
                                <a:pt x="39" y="1229"/>
                              </a:lnTo>
                              <a:lnTo>
                                <a:pt x="49" y="1262"/>
                              </a:lnTo>
                              <a:lnTo>
                                <a:pt x="60" y="1293"/>
                              </a:lnTo>
                              <a:lnTo>
                                <a:pt x="72" y="1321"/>
                              </a:lnTo>
                              <a:lnTo>
                                <a:pt x="84" y="1346"/>
                              </a:lnTo>
                              <a:lnTo>
                                <a:pt x="96" y="1371"/>
                              </a:lnTo>
                              <a:lnTo>
                                <a:pt x="110" y="1391"/>
                              </a:lnTo>
                              <a:lnTo>
                                <a:pt x="123" y="1411"/>
                              </a:lnTo>
                              <a:lnTo>
                                <a:pt x="137" y="1427"/>
                              </a:lnTo>
                              <a:lnTo>
                                <a:pt x="151" y="1442"/>
                              </a:lnTo>
                              <a:lnTo>
                                <a:pt x="164" y="1455"/>
                              </a:lnTo>
                              <a:lnTo>
                                <a:pt x="177" y="1467"/>
                              </a:lnTo>
                              <a:lnTo>
                                <a:pt x="191" y="1477"/>
                              </a:lnTo>
                              <a:lnTo>
                                <a:pt x="203" y="1485"/>
                              </a:lnTo>
                              <a:lnTo>
                                <a:pt x="215" y="1493"/>
                              </a:lnTo>
                              <a:lnTo>
                                <a:pt x="227" y="1498"/>
                              </a:lnTo>
                              <a:lnTo>
                                <a:pt x="237" y="1503"/>
                              </a:lnTo>
                              <a:lnTo>
                                <a:pt x="256" y="1511"/>
                              </a:lnTo>
                              <a:lnTo>
                                <a:pt x="271" y="1514"/>
                              </a:lnTo>
                              <a:lnTo>
                                <a:pt x="281" y="1515"/>
                              </a:lnTo>
                              <a:lnTo>
                                <a:pt x="284" y="151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7" name="Frihåndsform 37" descr="Kronblad"/>
                      <wps:cNvSpPr>
                        <a:spLocks/>
                      </wps:cNvSpPr>
                      <wps:spPr bwMode="auto">
                        <a:xfrm rot="1343236">
                          <a:off x="3848100" y="1781175"/>
                          <a:ext cx="283483" cy="335648"/>
                        </a:xfrm>
                        <a:custGeom>
                          <a:avLst/>
                          <a:gdLst>
                            <a:gd name="T0" fmla="*/ 895 w 1308"/>
                            <a:gd name="T1" fmla="*/ 1434 h 1554"/>
                            <a:gd name="T2" fmla="*/ 994 w 1308"/>
                            <a:gd name="T3" fmla="*/ 1337 h 1554"/>
                            <a:gd name="T4" fmla="*/ 1068 w 1308"/>
                            <a:gd name="T5" fmla="*/ 1251 h 1554"/>
                            <a:gd name="T6" fmla="*/ 1140 w 1308"/>
                            <a:gd name="T7" fmla="*/ 1144 h 1554"/>
                            <a:gd name="T8" fmla="*/ 1273 w 1308"/>
                            <a:gd name="T9" fmla="*/ 1180 h 1554"/>
                            <a:gd name="T10" fmla="*/ 1291 w 1308"/>
                            <a:gd name="T11" fmla="*/ 1184 h 1554"/>
                            <a:gd name="T12" fmla="*/ 1302 w 1308"/>
                            <a:gd name="T13" fmla="*/ 1103 h 1554"/>
                            <a:gd name="T14" fmla="*/ 1308 w 1308"/>
                            <a:gd name="T15" fmla="*/ 993 h 1554"/>
                            <a:gd name="T16" fmla="*/ 1305 w 1308"/>
                            <a:gd name="T17" fmla="*/ 921 h 1554"/>
                            <a:gd name="T18" fmla="*/ 1292 w 1308"/>
                            <a:gd name="T19" fmla="*/ 840 h 1554"/>
                            <a:gd name="T20" fmla="*/ 1276 w 1308"/>
                            <a:gd name="T21" fmla="*/ 765 h 1554"/>
                            <a:gd name="T22" fmla="*/ 1252 w 1308"/>
                            <a:gd name="T23" fmla="*/ 694 h 1554"/>
                            <a:gd name="T24" fmla="*/ 1223 w 1308"/>
                            <a:gd name="T25" fmla="*/ 628 h 1554"/>
                            <a:gd name="T26" fmla="*/ 1190 w 1308"/>
                            <a:gd name="T27" fmla="*/ 567 h 1554"/>
                            <a:gd name="T28" fmla="*/ 1152 w 1308"/>
                            <a:gd name="T29" fmla="*/ 510 h 1554"/>
                            <a:gd name="T30" fmla="*/ 1111 w 1308"/>
                            <a:gd name="T31" fmla="*/ 459 h 1554"/>
                            <a:gd name="T32" fmla="*/ 1067 w 1308"/>
                            <a:gd name="T33" fmla="*/ 413 h 1554"/>
                            <a:gd name="T34" fmla="*/ 969 w 1308"/>
                            <a:gd name="T35" fmla="*/ 334 h 1554"/>
                            <a:gd name="T36" fmla="*/ 999 w 1308"/>
                            <a:gd name="T37" fmla="*/ 219 h 1554"/>
                            <a:gd name="T38" fmla="*/ 1059 w 1308"/>
                            <a:gd name="T39" fmla="*/ 130 h 1554"/>
                            <a:gd name="T40" fmla="*/ 1077 w 1308"/>
                            <a:gd name="T41" fmla="*/ 100 h 1554"/>
                            <a:gd name="T42" fmla="*/ 1025 w 1308"/>
                            <a:gd name="T43" fmla="*/ 59 h 1554"/>
                            <a:gd name="T44" fmla="*/ 964 w 1308"/>
                            <a:gd name="T45" fmla="*/ 33 h 1554"/>
                            <a:gd name="T46" fmla="*/ 932 w 1308"/>
                            <a:gd name="T47" fmla="*/ 29 h 1554"/>
                            <a:gd name="T48" fmla="*/ 836 w 1308"/>
                            <a:gd name="T49" fmla="*/ 13 h 1554"/>
                            <a:gd name="T50" fmla="*/ 714 w 1308"/>
                            <a:gd name="T51" fmla="*/ 1 h 1554"/>
                            <a:gd name="T52" fmla="*/ 600 w 1308"/>
                            <a:gd name="T53" fmla="*/ 2 h 1554"/>
                            <a:gd name="T54" fmla="*/ 495 w 1308"/>
                            <a:gd name="T55" fmla="*/ 14 h 1554"/>
                            <a:gd name="T56" fmla="*/ 399 w 1308"/>
                            <a:gd name="T57" fmla="*/ 38 h 1554"/>
                            <a:gd name="T58" fmla="*/ 310 w 1308"/>
                            <a:gd name="T59" fmla="*/ 71 h 1554"/>
                            <a:gd name="T60" fmla="*/ 231 w 1308"/>
                            <a:gd name="T61" fmla="*/ 113 h 1554"/>
                            <a:gd name="T62" fmla="*/ 160 w 1308"/>
                            <a:gd name="T63" fmla="*/ 163 h 1554"/>
                            <a:gd name="T64" fmla="*/ 98 w 1308"/>
                            <a:gd name="T65" fmla="*/ 221 h 1554"/>
                            <a:gd name="T66" fmla="*/ 45 w 1308"/>
                            <a:gd name="T67" fmla="*/ 285 h 1554"/>
                            <a:gd name="T68" fmla="*/ 0 w 1308"/>
                            <a:gd name="T69" fmla="*/ 354 h 1554"/>
                            <a:gd name="T70" fmla="*/ 45 w 1308"/>
                            <a:gd name="T71" fmla="*/ 377 h 1554"/>
                            <a:gd name="T72" fmla="*/ 140 w 1308"/>
                            <a:gd name="T73" fmla="*/ 438 h 1554"/>
                            <a:gd name="T74" fmla="*/ 231 w 1308"/>
                            <a:gd name="T75" fmla="*/ 512 h 1554"/>
                            <a:gd name="T76" fmla="*/ 248 w 1308"/>
                            <a:gd name="T77" fmla="*/ 558 h 1554"/>
                            <a:gd name="T78" fmla="*/ 292 w 1308"/>
                            <a:gd name="T79" fmla="*/ 647 h 1554"/>
                            <a:gd name="T80" fmla="*/ 351 w 1308"/>
                            <a:gd name="T81" fmla="*/ 728 h 1554"/>
                            <a:gd name="T82" fmla="*/ 419 w 1308"/>
                            <a:gd name="T83" fmla="*/ 802 h 1554"/>
                            <a:gd name="T84" fmla="*/ 491 w 1308"/>
                            <a:gd name="T85" fmla="*/ 868 h 1554"/>
                            <a:gd name="T86" fmla="*/ 426 w 1308"/>
                            <a:gd name="T87" fmla="*/ 1075 h 1554"/>
                            <a:gd name="T88" fmla="*/ 241 w 1308"/>
                            <a:gd name="T89" fmla="*/ 1354 h 1554"/>
                            <a:gd name="T90" fmla="*/ 199 w 1308"/>
                            <a:gd name="T91" fmla="*/ 1416 h 1554"/>
                            <a:gd name="T92" fmla="*/ 231 w 1308"/>
                            <a:gd name="T93" fmla="*/ 1433 h 1554"/>
                            <a:gd name="T94" fmla="*/ 328 w 1308"/>
                            <a:gd name="T95" fmla="*/ 1478 h 1554"/>
                            <a:gd name="T96" fmla="*/ 448 w 1308"/>
                            <a:gd name="T97" fmla="*/ 1520 h 1554"/>
                            <a:gd name="T98" fmla="*/ 547 w 1308"/>
                            <a:gd name="T99" fmla="*/ 1545 h 1554"/>
                            <a:gd name="T100" fmla="*/ 632 w 1308"/>
                            <a:gd name="T101" fmla="*/ 1554 h 1554"/>
                            <a:gd name="T102" fmla="*/ 701 w 1308"/>
                            <a:gd name="T103" fmla="*/ 1551 h 1554"/>
                            <a:gd name="T104" fmla="*/ 755 w 1308"/>
                            <a:gd name="T105" fmla="*/ 1539 h 1554"/>
                            <a:gd name="T106" fmla="*/ 796 w 1308"/>
                            <a:gd name="T107" fmla="*/ 1522 h 1554"/>
                            <a:gd name="T108" fmla="*/ 827 w 1308"/>
                            <a:gd name="T109" fmla="*/ 1503 h 1554"/>
                            <a:gd name="T110" fmla="*/ 853 w 1308"/>
                            <a:gd name="T111" fmla="*/ 1478 h 1554"/>
                            <a:gd name="T112" fmla="*/ 865 w 1308"/>
                            <a:gd name="T113" fmla="*/ 1459 h 15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1308" h="1554">
                              <a:moveTo>
                                <a:pt x="865" y="1459"/>
                              </a:moveTo>
                              <a:lnTo>
                                <a:pt x="873" y="1453"/>
                              </a:lnTo>
                              <a:lnTo>
                                <a:pt x="895" y="1434"/>
                              </a:lnTo>
                              <a:lnTo>
                                <a:pt x="929" y="1404"/>
                              </a:lnTo>
                              <a:lnTo>
                                <a:pt x="972" y="1362"/>
                              </a:lnTo>
                              <a:lnTo>
                                <a:pt x="994" y="1337"/>
                              </a:lnTo>
                              <a:lnTo>
                                <a:pt x="1018" y="1311"/>
                              </a:lnTo>
                              <a:lnTo>
                                <a:pt x="1043" y="1282"/>
                              </a:lnTo>
                              <a:lnTo>
                                <a:pt x="1068" y="1251"/>
                              </a:lnTo>
                              <a:lnTo>
                                <a:pt x="1092" y="1217"/>
                              </a:lnTo>
                              <a:lnTo>
                                <a:pt x="1117" y="1182"/>
                              </a:lnTo>
                              <a:lnTo>
                                <a:pt x="1140" y="1144"/>
                              </a:lnTo>
                              <a:lnTo>
                                <a:pt x="1162" y="1105"/>
                              </a:lnTo>
                              <a:lnTo>
                                <a:pt x="1236" y="1154"/>
                              </a:lnTo>
                              <a:lnTo>
                                <a:pt x="1273" y="1180"/>
                              </a:lnTo>
                              <a:lnTo>
                                <a:pt x="1288" y="1188"/>
                              </a:lnTo>
                              <a:lnTo>
                                <a:pt x="1290" y="1191"/>
                              </a:lnTo>
                              <a:lnTo>
                                <a:pt x="1291" y="1184"/>
                              </a:lnTo>
                              <a:lnTo>
                                <a:pt x="1295" y="1166"/>
                              </a:lnTo>
                              <a:lnTo>
                                <a:pt x="1298" y="1139"/>
                              </a:lnTo>
                              <a:lnTo>
                                <a:pt x="1302" y="1103"/>
                              </a:lnTo>
                              <a:lnTo>
                                <a:pt x="1306" y="1062"/>
                              </a:lnTo>
                              <a:lnTo>
                                <a:pt x="1308" y="1016"/>
                              </a:lnTo>
                              <a:lnTo>
                                <a:pt x="1308" y="993"/>
                              </a:lnTo>
                              <a:lnTo>
                                <a:pt x="1308" y="970"/>
                              </a:lnTo>
                              <a:lnTo>
                                <a:pt x="1307" y="945"/>
                              </a:lnTo>
                              <a:lnTo>
                                <a:pt x="1305" y="921"/>
                              </a:lnTo>
                              <a:lnTo>
                                <a:pt x="1301" y="893"/>
                              </a:lnTo>
                              <a:lnTo>
                                <a:pt x="1297" y="867"/>
                              </a:lnTo>
                              <a:lnTo>
                                <a:pt x="1292" y="840"/>
                              </a:lnTo>
                              <a:lnTo>
                                <a:pt x="1288" y="814"/>
                              </a:lnTo>
                              <a:lnTo>
                                <a:pt x="1282" y="789"/>
                              </a:lnTo>
                              <a:lnTo>
                                <a:pt x="1276" y="765"/>
                              </a:lnTo>
                              <a:lnTo>
                                <a:pt x="1268" y="740"/>
                              </a:lnTo>
                              <a:lnTo>
                                <a:pt x="1260" y="717"/>
                              </a:lnTo>
                              <a:lnTo>
                                <a:pt x="1252" y="694"/>
                              </a:lnTo>
                              <a:lnTo>
                                <a:pt x="1243" y="671"/>
                              </a:lnTo>
                              <a:lnTo>
                                <a:pt x="1233" y="649"/>
                              </a:lnTo>
                              <a:lnTo>
                                <a:pt x="1223" y="628"/>
                              </a:lnTo>
                              <a:lnTo>
                                <a:pt x="1213" y="607"/>
                              </a:lnTo>
                              <a:lnTo>
                                <a:pt x="1202" y="587"/>
                              </a:lnTo>
                              <a:lnTo>
                                <a:pt x="1190" y="567"/>
                              </a:lnTo>
                              <a:lnTo>
                                <a:pt x="1178" y="547"/>
                              </a:lnTo>
                              <a:lnTo>
                                <a:pt x="1166" y="529"/>
                              </a:lnTo>
                              <a:lnTo>
                                <a:pt x="1152" y="510"/>
                              </a:lnTo>
                              <a:lnTo>
                                <a:pt x="1139" y="493"/>
                              </a:lnTo>
                              <a:lnTo>
                                <a:pt x="1126" y="476"/>
                              </a:lnTo>
                              <a:lnTo>
                                <a:pt x="1111" y="459"/>
                              </a:lnTo>
                              <a:lnTo>
                                <a:pt x="1097" y="444"/>
                              </a:lnTo>
                              <a:lnTo>
                                <a:pt x="1083" y="428"/>
                              </a:lnTo>
                              <a:lnTo>
                                <a:pt x="1067" y="413"/>
                              </a:lnTo>
                              <a:lnTo>
                                <a:pt x="1036" y="385"/>
                              </a:lnTo>
                              <a:lnTo>
                                <a:pt x="1004" y="358"/>
                              </a:lnTo>
                              <a:lnTo>
                                <a:pt x="969" y="334"/>
                              </a:lnTo>
                              <a:lnTo>
                                <a:pt x="936" y="312"/>
                              </a:lnTo>
                              <a:lnTo>
                                <a:pt x="970" y="262"/>
                              </a:lnTo>
                              <a:lnTo>
                                <a:pt x="999" y="219"/>
                              </a:lnTo>
                              <a:lnTo>
                                <a:pt x="1024" y="183"/>
                              </a:lnTo>
                              <a:lnTo>
                                <a:pt x="1044" y="153"/>
                              </a:lnTo>
                              <a:lnTo>
                                <a:pt x="1059" y="130"/>
                              </a:lnTo>
                              <a:lnTo>
                                <a:pt x="1069" y="113"/>
                              </a:lnTo>
                              <a:lnTo>
                                <a:pt x="1076" y="103"/>
                              </a:lnTo>
                              <a:lnTo>
                                <a:pt x="1077" y="100"/>
                              </a:lnTo>
                              <a:lnTo>
                                <a:pt x="1060" y="84"/>
                              </a:lnTo>
                              <a:lnTo>
                                <a:pt x="1043" y="71"/>
                              </a:lnTo>
                              <a:lnTo>
                                <a:pt x="1025" y="59"/>
                              </a:lnTo>
                              <a:lnTo>
                                <a:pt x="1005" y="48"/>
                              </a:lnTo>
                              <a:lnTo>
                                <a:pt x="985" y="40"/>
                              </a:lnTo>
                              <a:lnTo>
                                <a:pt x="964" y="33"/>
                              </a:lnTo>
                              <a:lnTo>
                                <a:pt x="954" y="31"/>
                              </a:lnTo>
                              <a:lnTo>
                                <a:pt x="943" y="30"/>
                              </a:lnTo>
                              <a:lnTo>
                                <a:pt x="932" y="29"/>
                              </a:lnTo>
                              <a:lnTo>
                                <a:pt x="922" y="29"/>
                              </a:lnTo>
                              <a:lnTo>
                                <a:pt x="878" y="20"/>
                              </a:lnTo>
                              <a:lnTo>
                                <a:pt x="836" y="13"/>
                              </a:lnTo>
                              <a:lnTo>
                                <a:pt x="794" y="8"/>
                              </a:lnTo>
                              <a:lnTo>
                                <a:pt x="754" y="3"/>
                              </a:lnTo>
                              <a:lnTo>
                                <a:pt x="714" y="1"/>
                              </a:lnTo>
                              <a:lnTo>
                                <a:pt x="675" y="0"/>
                              </a:lnTo>
                              <a:lnTo>
                                <a:pt x="637" y="0"/>
                              </a:lnTo>
                              <a:lnTo>
                                <a:pt x="600" y="2"/>
                              </a:lnTo>
                              <a:lnTo>
                                <a:pt x="564" y="4"/>
                              </a:lnTo>
                              <a:lnTo>
                                <a:pt x="529" y="9"/>
                              </a:lnTo>
                              <a:lnTo>
                                <a:pt x="495" y="14"/>
                              </a:lnTo>
                              <a:lnTo>
                                <a:pt x="462" y="21"/>
                              </a:lnTo>
                              <a:lnTo>
                                <a:pt x="430" y="29"/>
                              </a:lnTo>
                              <a:lnTo>
                                <a:pt x="399" y="38"/>
                              </a:lnTo>
                              <a:lnTo>
                                <a:pt x="368" y="48"/>
                              </a:lnTo>
                              <a:lnTo>
                                <a:pt x="339" y="59"/>
                              </a:lnTo>
                              <a:lnTo>
                                <a:pt x="310" y="71"/>
                              </a:lnTo>
                              <a:lnTo>
                                <a:pt x="283" y="84"/>
                              </a:lnTo>
                              <a:lnTo>
                                <a:pt x="257" y="99"/>
                              </a:lnTo>
                              <a:lnTo>
                                <a:pt x="231" y="113"/>
                              </a:lnTo>
                              <a:lnTo>
                                <a:pt x="206" y="129"/>
                              </a:lnTo>
                              <a:lnTo>
                                <a:pt x="182" y="146"/>
                              </a:lnTo>
                              <a:lnTo>
                                <a:pt x="160" y="163"/>
                              </a:lnTo>
                              <a:lnTo>
                                <a:pt x="138" y="182"/>
                              </a:lnTo>
                              <a:lnTo>
                                <a:pt x="118" y="201"/>
                              </a:lnTo>
                              <a:lnTo>
                                <a:pt x="98" y="221"/>
                              </a:lnTo>
                              <a:lnTo>
                                <a:pt x="79" y="242"/>
                              </a:lnTo>
                              <a:lnTo>
                                <a:pt x="61" y="263"/>
                              </a:lnTo>
                              <a:lnTo>
                                <a:pt x="45" y="285"/>
                              </a:lnTo>
                              <a:lnTo>
                                <a:pt x="29" y="307"/>
                              </a:lnTo>
                              <a:lnTo>
                                <a:pt x="14" y="331"/>
                              </a:lnTo>
                              <a:lnTo>
                                <a:pt x="0" y="354"/>
                              </a:lnTo>
                              <a:lnTo>
                                <a:pt x="9" y="357"/>
                              </a:lnTo>
                              <a:lnTo>
                                <a:pt x="24" y="365"/>
                              </a:lnTo>
                              <a:lnTo>
                                <a:pt x="45" y="377"/>
                              </a:lnTo>
                              <a:lnTo>
                                <a:pt x="71" y="394"/>
                              </a:lnTo>
                              <a:lnTo>
                                <a:pt x="103" y="414"/>
                              </a:lnTo>
                              <a:lnTo>
                                <a:pt x="140" y="438"/>
                              </a:lnTo>
                              <a:lnTo>
                                <a:pt x="181" y="466"/>
                              </a:lnTo>
                              <a:lnTo>
                                <a:pt x="227" y="496"/>
                              </a:lnTo>
                              <a:lnTo>
                                <a:pt x="231" y="512"/>
                              </a:lnTo>
                              <a:lnTo>
                                <a:pt x="237" y="528"/>
                              </a:lnTo>
                              <a:lnTo>
                                <a:pt x="241" y="544"/>
                              </a:lnTo>
                              <a:lnTo>
                                <a:pt x="248" y="558"/>
                              </a:lnTo>
                              <a:lnTo>
                                <a:pt x="261" y="589"/>
                              </a:lnTo>
                              <a:lnTo>
                                <a:pt x="276" y="618"/>
                              </a:lnTo>
                              <a:lnTo>
                                <a:pt x="292" y="647"/>
                              </a:lnTo>
                              <a:lnTo>
                                <a:pt x="311" y="675"/>
                              </a:lnTo>
                              <a:lnTo>
                                <a:pt x="330" y="701"/>
                              </a:lnTo>
                              <a:lnTo>
                                <a:pt x="351" y="728"/>
                              </a:lnTo>
                              <a:lnTo>
                                <a:pt x="373" y="753"/>
                              </a:lnTo>
                              <a:lnTo>
                                <a:pt x="395" y="778"/>
                              </a:lnTo>
                              <a:lnTo>
                                <a:pt x="419" y="802"/>
                              </a:lnTo>
                              <a:lnTo>
                                <a:pt x="442" y="824"/>
                              </a:lnTo>
                              <a:lnTo>
                                <a:pt x="466" y="847"/>
                              </a:lnTo>
                              <a:lnTo>
                                <a:pt x="491" y="868"/>
                              </a:lnTo>
                              <a:lnTo>
                                <a:pt x="515" y="888"/>
                              </a:lnTo>
                              <a:lnTo>
                                <a:pt x="539" y="907"/>
                              </a:lnTo>
                              <a:lnTo>
                                <a:pt x="426" y="1075"/>
                              </a:lnTo>
                              <a:lnTo>
                                <a:pt x="342" y="1202"/>
                              </a:lnTo>
                              <a:lnTo>
                                <a:pt x="282" y="1293"/>
                              </a:lnTo>
                              <a:lnTo>
                                <a:pt x="241" y="1354"/>
                              </a:lnTo>
                              <a:lnTo>
                                <a:pt x="217" y="1390"/>
                              </a:lnTo>
                              <a:lnTo>
                                <a:pt x="204" y="1409"/>
                              </a:lnTo>
                              <a:lnTo>
                                <a:pt x="199" y="1416"/>
                              </a:lnTo>
                              <a:lnTo>
                                <a:pt x="199" y="1417"/>
                              </a:lnTo>
                              <a:lnTo>
                                <a:pt x="208" y="1422"/>
                              </a:lnTo>
                              <a:lnTo>
                                <a:pt x="231" y="1433"/>
                              </a:lnTo>
                              <a:lnTo>
                                <a:pt x="259" y="1447"/>
                              </a:lnTo>
                              <a:lnTo>
                                <a:pt x="283" y="1459"/>
                              </a:lnTo>
                              <a:lnTo>
                                <a:pt x="328" y="1478"/>
                              </a:lnTo>
                              <a:lnTo>
                                <a:pt x="370" y="1495"/>
                              </a:lnTo>
                              <a:lnTo>
                                <a:pt x="410" y="1509"/>
                              </a:lnTo>
                              <a:lnTo>
                                <a:pt x="448" y="1520"/>
                              </a:lnTo>
                              <a:lnTo>
                                <a:pt x="483" y="1530"/>
                              </a:lnTo>
                              <a:lnTo>
                                <a:pt x="516" y="1538"/>
                              </a:lnTo>
                              <a:lnTo>
                                <a:pt x="547" y="1545"/>
                              </a:lnTo>
                              <a:lnTo>
                                <a:pt x="577" y="1549"/>
                              </a:lnTo>
                              <a:lnTo>
                                <a:pt x="606" y="1552"/>
                              </a:lnTo>
                              <a:lnTo>
                                <a:pt x="632" y="1554"/>
                              </a:lnTo>
                              <a:lnTo>
                                <a:pt x="656" y="1554"/>
                              </a:lnTo>
                              <a:lnTo>
                                <a:pt x="680" y="1552"/>
                              </a:lnTo>
                              <a:lnTo>
                                <a:pt x="701" y="1551"/>
                              </a:lnTo>
                              <a:lnTo>
                                <a:pt x="721" y="1548"/>
                              </a:lnTo>
                              <a:lnTo>
                                <a:pt x="738" y="1544"/>
                              </a:lnTo>
                              <a:lnTo>
                                <a:pt x="755" y="1539"/>
                              </a:lnTo>
                              <a:lnTo>
                                <a:pt x="771" y="1534"/>
                              </a:lnTo>
                              <a:lnTo>
                                <a:pt x="784" y="1528"/>
                              </a:lnTo>
                              <a:lnTo>
                                <a:pt x="796" y="1522"/>
                              </a:lnTo>
                              <a:lnTo>
                                <a:pt x="808" y="1516"/>
                              </a:lnTo>
                              <a:lnTo>
                                <a:pt x="818" y="1509"/>
                              </a:lnTo>
                              <a:lnTo>
                                <a:pt x="827" y="1503"/>
                              </a:lnTo>
                              <a:lnTo>
                                <a:pt x="835" y="1496"/>
                              </a:lnTo>
                              <a:lnTo>
                                <a:pt x="842" y="1489"/>
                              </a:lnTo>
                              <a:lnTo>
                                <a:pt x="853" y="1478"/>
                              </a:lnTo>
                              <a:lnTo>
                                <a:pt x="859" y="1468"/>
                              </a:lnTo>
                              <a:lnTo>
                                <a:pt x="864" y="1461"/>
                              </a:lnTo>
                              <a:lnTo>
                                <a:pt x="865" y="1459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8" name="Frihåndsform 38" descr="Kronblad"/>
                      <wps:cNvSpPr>
                        <a:spLocks/>
                      </wps:cNvSpPr>
                      <wps:spPr bwMode="auto">
                        <a:xfrm rot="1343236">
                          <a:off x="2800350" y="57150"/>
                          <a:ext cx="388814" cy="374526"/>
                        </a:xfrm>
                        <a:custGeom>
                          <a:avLst/>
                          <a:gdLst>
                            <a:gd name="T0" fmla="*/ 384 w 1791"/>
                            <a:gd name="T1" fmla="*/ 1487 h 1728"/>
                            <a:gd name="T2" fmla="*/ 537 w 1791"/>
                            <a:gd name="T3" fmla="*/ 1524 h 1728"/>
                            <a:gd name="T4" fmla="*/ 664 w 1791"/>
                            <a:gd name="T5" fmla="*/ 1545 h 1728"/>
                            <a:gd name="T6" fmla="*/ 802 w 1791"/>
                            <a:gd name="T7" fmla="*/ 1558 h 1728"/>
                            <a:gd name="T8" fmla="*/ 850 w 1791"/>
                            <a:gd name="T9" fmla="*/ 1656 h 1728"/>
                            <a:gd name="T10" fmla="*/ 850 w 1791"/>
                            <a:gd name="T11" fmla="*/ 1720 h 1728"/>
                            <a:gd name="T12" fmla="*/ 850 w 1791"/>
                            <a:gd name="T13" fmla="*/ 1728 h 1728"/>
                            <a:gd name="T14" fmla="*/ 901 w 1791"/>
                            <a:gd name="T15" fmla="*/ 1706 h 1728"/>
                            <a:gd name="T16" fmla="*/ 1018 w 1791"/>
                            <a:gd name="T17" fmla="*/ 1644 h 1728"/>
                            <a:gd name="T18" fmla="*/ 1084 w 1791"/>
                            <a:gd name="T19" fmla="*/ 1602 h 1728"/>
                            <a:gd name="T20" fmla="*/ 1156 w 1791"/>
                            <a:gd name="T21" fmla="*/ 1549 h 1728"/>
                            <a:gd name="T22" fmla="*/ 1225 w 1791"/>
                            <a:gd name="T23" fmla="*/ 1489 h 1728"/>
                            <a:gd name="T24" fmla="*/ 1285 w 1791"/>
                            <a:gd name="T25" fmla="*/ 1427 h 1728"/>
                            <a:gd name="T26" fmla="*/ 1336 w 1791"/>
                            <a:gd name="T27" fmla="*/ 1361 h 1728"/>
                            <a:gd name="T28" fmla="*/ 1378 w 1791"/>
                            <a:gd name="T29" fmla="*/ 1296 h 1728"/>
                            <a:gd name="T30" fmla="*/ 1414 w 1791"/>
                            <a:gd name="T31" fmla="*/ 1228 h 1728"/>
                            <a:gd name="T32" fmla="*/ 1442 w 1791"/>
                            <a:gd name="T33" fmla="*/ 1159 h 1728"/>
                            <a:gd name="T34" fmla="*/ 1463 w 1791"/>
                            <a:gd name="T35" fmla="*/ 1092 h 1728"/>
                            <a:gd name="T36" fmla="*/ 1477 w 1791"/>
                            <a:gd name="T37" fmla="*/ 1024 h 1728"/>
                            <a:gd name="T38" fmla="*/ 1485 w 1791"/>
                            <a:gd name="T39" fmla="*/ 957 h 1728"/>
                            <a:gd name="T40" fmla="*/ 1488 w 1791"/>
                            <a:gd name="T41" fmla="*/ 893 h 1728"/>
                            <a:gd name="T42" fmla="*/ 1671 w 1791"/>
                            <a:gd name="T43" fmla="*/ 903 h 1728"/>
                            <a:gd name="T44" fmla="*/ 1764 w 1791"/>
                            <a:gd name="T45" fmla="*/ 906 h 1728"/>
                            <a:gd name="T46" fmla="*/ 1788 w 1791"/>
                            <a:gd name="T47" fmla="*/ 893 h 1728"/>
                            <a:gd name="T48" fmla="*/ 1791 w 1791"/>
                            <a:gd name="T49" fmla="*/ 854 h 1728"/>
                            <a:gd name="T50" fmla="*/ 1782 w 1791"/>
                            <a:gd name="T51" fmla="*/ 777 h 1728"/>
                            <a:gd name="T52" fmla="*/ 1757 w 1791"/>
                            <a:gd name="T53" fmla="*/ 709 h 1728"/>
                            <a:gd name="T54" fmla="*/ 1705 w 1791"/>
                            <a:gd name="T55" fmla="*/ 572 h 1728"/>
                            <a:gd name="T56" fmla="*/ 1645 w 1791"/>
                            <a:gd name="T57" fmla="*/ 452 h 1728"/>
                            <a:gd name="T58" fmla="*/ 1578 w 1791"/>
                            <a:gd name="T59" fmla="*/ 347 h 1728"/>
                            <a:gd name="T60" fmla="*/ 1505 w 1791"/>
                            <a:gd name="T61" fmla="*/ 256 h 1728"/>
                            <a:gd name="T62" fmla="*/ 1426 w 1791"/>
                            <a:gd name="T63" fmla="*/ 180 h 1728"/>
                            <a:gd name="T64" fmla="*/ 1344 w 1791"/>
                            <a:gd name="T65" fmla="*/ 117 h 1728"/>
                            <a:gd name="T66" fmla="*/ 1258 w 1791"/>
                            <a:gd name="T67" fmla="*/ 68 h 1728"/>
                            <a:gd name="T68" fmla="*/ 1172 w 1791"/>
                            <a:gd name="T69" fmla="*/ 33 h 1728"/>
                            <a:gd name="T70" fmla="*/ 1083 w 1791"/>
                            <a:gd name="T71" fmla="*/ 11 h 1728"/>
                            <a:gd name="T72" fmla="*/ 994 w 1791"/>
                            <a:gd name="T73" fmla="*/ 0 h 1728"/>
                            <a:gd name="T74" fmla="*/ 934 w 1791"/>
                            <a:gd name="T75" fmla="*/ 14 h 1728"/>
                            <a:gd name="T76" fmla="*/ 929 w 1791"/>
                            <a:gd name="T77" fmla="*/ 96 h 1728"/>
                            <a:gd name="T78" fmla="*/ 922 w 1791"/>
                            <a:gd name="T79" fmla="*/ 237 h 1728"/>
                            <a:gd name="T80" fmla="*/ 871 w 1791"/>
                            <a:gd name="T81" fmla="*/ 358 h 1728"/>
                            <a:gd name="T82" fmla="*/ 809 w 1791"/>
                            <a:gd name="T83" fmla="*/ 455 h 1728"/>
                            <a:gd name="T84" fmla="*/ 760 w 1791"/>
                            <a:gd name="T85" fmla="*/ 556 h 1728"/>
                            <a:gd name="T86" fmla="*/ 725 w 1791"/>
                            <a:gd name="T87" fmla="*/ 661 h 1728"/>
                            <a:gd name="T88" fmla="*/ 702 w 1791"/>
                            <a:gd name="T89" fmla="*/ 766 h 1728"/>
                            <a:gd name="T90" fmla="*/ 469 w 1791"/>
                            <a:gd name="T91" fmla="*/ 822 h 1728"/>
                            <a:gd name="T92" fmla="*/ 92 w 1791"/>
                            <a:gd name="T93" fmla="*/ 799 h 1728"/>
                            <a:gd name="T94" fmla="*/ 2 w 1791"/>
                            <a:gd name="T95" fmla="*/ 793 h 1728"/>
                            <a:gd name="T96" fmla="*/ 8 w 1791"/>
                            <a:gd name="T97" fmla="*/ 834 h 1728"/>
                            <a:gd name="T98" fmla="*/ 13 w 1791"/>
                            <a:gd name="T99" fmla="*/ 890 h 1728"/>
                            <a:gd name="T100" fmla="*/ 30 w 1791"/>
                            <a:gd name="T101" fmla="*/ 1008 h 1728"/>
                            <a:gd name="T102" fmla="*/ 60 w 1791"/>
                            <a:gd name="T103" fmla="*/ 1138 h 1728"/>
                            <a:gd name="T104" fmla="*/ 95 w 1791"/>
                            <a:gd name="T105" fmla="*/ 1240 h 1728"/>
                            <a:gd name="T106" fmla="*/ 135 w 1791"/>
                            <a:gd name="T107" fmla="*/ 1319 h 1728"/>
                            <a:gd name="T108" fmla="*/ 176 w 1791"/>
                            <a:gd name="T109" fmla="*/ 1379 h 1728"/>
                            <a:gd name="T110" fmla="*/ 217 w 1791"/>
                            <a:gd name="T111" fmla="*/ 1420 h 1728"/>
                            <a:gd name="T112" fmla="*/ 256 w 1791"/>
                            <a:gd name="T113" fmla="*/ 1448 h 1728"/>
                            <a:gd name="T114" fmla="*/ 289 w 1791"/>
                            <a:gd name="T115" fmla="*/ 1463 h 1728"/>
                            <a:gd name="T116" fmla="*/ 329 w 1791"/>
                            <a:gd name="T117" fmla="*/ 1473 h 17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1791" h="1728">
                              <a:moveTo>
                                <a:pt x="341" y="1473"/>
                              </a:moveTo>
                              <a:lnTo>
                                <a:pt x="352" y="1477"/>
                              </a:lnTo>
                              <a:lnTo>
                                <a:pt x="384" y="1487"/>
                              </a:lnTo>
                              <a:lnTo>
                                <a:pt x="434" y="1500"/>
                              </a:lnTo>
                              <a:lnTo>
                                <a:pt x="499" y="1515"/>
                              </a:lnTo>
                              <a:lnTo>
                                <a:pt x="537" y="1524"/>
                              </a:lnTo>
                              <a:lnTo>
                                <a:pt x="577" y="1531"/>
                              </a:lnTo>
                              <a:lnTo>
                                <a:pt x="619" y="1539"/>
                              </a:lnTo>
                              <a:lnTo>
                                <a:pt x="664" y="1545"/>
                              </a:lnTo>
                              <a:lnTo>
                                <a:pt x="709" y="1551"/>
                              </a:lnTo>
                              <a:lnTo>
                                <a:pt x="756" y="1554"/>
                              </a:lnTo>
                              <a:lnTo>
                                <a:pt x="802" y="1558"/>
                              </a:lnTo>
                              <a:lnTo>
                                <a:pt x="850" y="1559"/>
                              </a:lnTo>
                              <a:lnTo>
                                <a:pt x="850" y="1614"/>
                              </a:lnTo>
                              <a:lnTo>
                                <a:pt x="850" y="1656"/>
                              </a:lnTo>
                              <a:lnTo>
                                <a:pt x="850" y="1686"/>
                              </a:lnTo>
                              <a:lnTo>
                                <a:pt x="850" y="1707"/>
                              </a:lnTo>
                              <a:lnTo>
                                <a:pt x="850" y="1720"/>
                              </a:lnTo>
                              <a:lnTo>
                                <a:pt x="850" y="1725"/>
                              </a:lnTo>
                              <a:lnTo>
                                <a:pt x="850" y="1728"/>
                              </a:lnTo>
                              <a:lnTo>
                                <a:pt x="850" y="1728"/>
                              </a:lnTo>
                              <a:lnTo>
                                <a:pt x="857" y="1726"/>
                              </a:lnTo>
                              <a:lnTo>
                                <a:pt x="874" y="1719"/>
                              </a:lnTo>
                              <a:lnTo>
                                <a:pt x="901" y="1706"/>
                              </a:lnTo>
                              <a:lnTo>
                                <a:pt x="935" y="1690"/>
                              </a:lnTo>
                              <a:lnTo>
                                <a:pt x="974" y="1669"/>
                              </a:lnTo>
                              <a:lnTo>
                                <a:pt x="1018" y="1644"/>
                              </a:lnTo>
                              <a:lnTo>
                                <a:pt x="1040" y="1631"/>
                              </a:lnTo>
                              <a:lnTo>
                                <a:pt x="1062" y="1618"/>
                              </a:lnTo>
                              <a:lnTo>
                                <a:pt x="1084" y="1602"/>
                              </a:lnTo>
                              <a:lnTo>
                                <a:pt x="1105" y="1586"/>
                              </a:lnTo>
                              <a:lnTo>
                                <a:pt x="1132" y="1568"/>
                              </a:lnTo>
                              <a:lnTo>
                                <a:pt x="1156" y="1549"/>
                              </a:lnTo>
                              <a:lnTo>
                                <a:pt x="1181" y="1529"/>
                              </a:lnTo>
                              <a:lnTo>
                                <a:pt x="1203" y="1509"/>
                              </a:lnTo>
                              <a:lnTo>
                                <a:pt x="1225" y="1489"/>
                              </a:lnTo>
                              <a:lnTo>
                                <a:pt x="1246" y="1469"/>
                              </a:lnTo>
                              <a:lnTo>
                                <a:pt x="1266" y="1448"/>
                              </a:lnTo>
                              <a:lnTo>
                                <a:pt x="1285" y="1427"/>
                              </a:lnTo>
                              <a:lnTo>
                                <a:pt x="1303" y="1406"/>
                              </a:lnTo>
                              <a:lnTo>
                                <a:pt x="1320" y="1383"/>
                              </a:lnTo>
                              <a:lnTo>
                                <a:pt x="1336" y="1361"/>
                              </a:lnTo>
                              <a:lnTo>
                                <a:pt x="1351" y="1340"/>
                              </a:lnTo>
                              <a:lnTo>
                                <a:pt x="1365" y="1318"/>
                              </a:lnTo>
                              <a:lnTo>
                                <a:pt x="1378" y="1296"/>
                              </a:lnTo>
                              <a:lnTo>
                                <a:pt x="1392" y="1272"/>
                              </a:lnTo>
                              <a:lnTo>
                                <a:pt x="1403" y="1250"/>
                              </a:lnTo>
                              <a:lnTo>
                                <a:pt x="1414" y="1228"/>
                              </a:lnTo>
                              <a:lnTo>
                                <a:pt x="1424" y="1205"/>
                              </a:lnTo>
                              <a:lnTo>
                                <a:pt x="1433" y="1183"/>
                              </a:lnTo>
                              <a:lnTo>
                                <a:pt x="1442" y="1159"/>
                              </a:lnTo>
                              <a:lnTo>
                                <a:pt x="1449" y="1137"/>
                              </a:lnTo>
                              <a:lnTo>
                                <a:pt x="1456" y="1114"/>
                              </a:lnTo>
                              <a:lnTo>
                                <a:pt x="1463" y="1092"/>
                              </a:lnTo>
                              <a:lnTo>
                                <a:pt x="1468" y="1068"/>
                              </a:lnTo>
                              <a:lnTo>
                                <a:pt x="1473" y="1046"/>
                              </a:lnTo>
                              <a:lnTo>
                                <a:pt x="1477" y="1024"/>
                              </a:lnTo>
                              <a:lnTo>
                                <a:pt x="1480" y="1002"/>
                              </a:lnTo>
                              <a:lnTo>
                                <a:pt x="1483" y="979"/>
                              </a:lnTo>
                              <a:lnTo>
                                <a:pt x="1485" y="957"/>
                              </a:lnTo>
                              <a:lnTo>
                                <a:pt x="1487" y="935"/>
                              </a:lnTo>
                              <a:lnTo>
                                <a:pt x="1488" y="914"/>
                              </a:lnTo>
                              <a:lnTo>
                                <a:pt x="1488" y="893"/>
                              </a:lnTo>
                              <a:lnTo>
                                <a:pt x="1562" y="897"/>
                              </a:lnTo>
                              <a:lnTo>
                                <a:pt x="1623" y="901"/>
                              </a:lnTo>
                              <a:lnTo>
                                <a:pt x="1671" y="903"/>
                              </a:lnTo>
                              <a:lnTo>
                                <a:pt x="1711" y="905"/>
                              </a:lnTo>
                              <a:lnTo>
                                <a:pt x="1741" y="906"/>
                              </a:lnTo>
                              <a:lnTo>
                                <a:pt x="1764" y="906"/>
                              </a:lnTo>
                              <a:lnTo>
                                <a:pt x="1778" y="906"/>
                              </a:lnTo>
                              <a:lnTo>
                                <a:pt x="1786" y="906"/>
                              </a:lnTo>
                              <a:lnTo>
                                <a:pt x="1788" y="893"/>
                              </a:lnTo>
                              <a:lnTo>
                                <a:pt x="1789" y="881"/>
                              </a:lnTo>
                              <a:lnTo>
                                <a:pt x="1790" y="867"/>
                              </a:lnTo>
                              <a:lnTo>
                                <a:pt x="1791" y="854"/>
                              </a:lnTo>
                              <a:lnTo>
                                <a:pt x="1790" y="827"/>
                              </a:lnTo>
                              <a:lnTo>
                                <a:pt x="1787" y="802"/>
                              </a:lnTo>
                              <a:lnTo>
                                <a:pt x="1782" y="777"/>
                              </a:lnTo>
                              <a:lnTo>
                                <a:pt x="1776" y="753"/>
                              </a:lnTo>
                              <a:lnTo>
                                <a:pt x="1767" y="730"/>
                              </a:lnTo>
                              <a:lnTo>
                                <a:pt x="1757" y="709"/>
                              </a:lnTo>
                              <a:lnTo>
                                <a:pt x="1741" y="661"/>
                              </a:lnTo>
                              <a:lnTo>
                                <a:pt x="1724" y="617"/>
                              </a:lnTo>
                              <a:lnTo>
                                <a:pt x="1705" y="572"/>
                              </a:lnTo>
                              <a:lnTo>
                                <a:pt x="1686" y="531"/>
                              </a:lnTo>
                              <a:lnTo>
                                <a:pt x="1666" y="491"/>
                              </a:lnTo>
                              <a:lnTo>
                                <a:pt x="1645" y="452"/>
                              </a:lnTo>
                              <a:lnTo>
                                <a:pt x="1624" y="416"/>
                              </a:lnTo>
                              <a:lnTo>
                                <a:pt x="1601" y="380"/>
                              </a:lnTo>
                              <a:lnTo>
                                <a:pt x="1578" y="347"/>
                              </a:lnTo>
                              <a:lnTo>
                                <a:pt x="1554" y="315"/>
                              </a:lnTo>
                              <a:lnTo>
                                <a:pt x="1529" y="285"/>
                              </a:lnTo>
                              <a:lnTo>
                                <a:pt x="1505" y="256"/>
                              </a:lnTo>
                              <a:lnTo>
                                <a:pt x="1479" y="229"/>
                              </a:lnTo>
                              <a:lnTo>
                                <a:pt x="1453" y="204"/>
                              </a:lnTo>
                              <a:lnTo>
                                <a:pt x="1426" y="180"/>
                              </a:lnTo>
                              <a:lnTo>
                                <a:pt x="1399" y="157"/>
                              </a:lnTo>
                              <a:lnTo>
                                <a:pt x="1372" y="137"/>
                              </a:lnTo>
                              <a:lnTo>
                                <a:pt x="1344" y="117"/>
                              </a:lnTo>
                              <a:lnTo>
                                <a:pt x="1316" y="99"/>
                              </a:lnTo>
                              <a:lnTo>
                                <a:pt x="1287" y="84"/>
                              </a:lnTo>
                              <a:lnTo>
                                <a:pt x="1258" y="68"/>
                              </a:lnTo>
                              <a:lnTo>
                                <a:pt x="1230" y="55"/>
                              </a:lnTo>
                              <a:lnTo>
                                <a:pt x="1201" y="44"/>
                              </a:lnTo>
                              <a:lnTo>
                                <a:pt x="1172" y="33"/>
                              </a:lnTo>
                              <a:lnTo>
                                <a:pt x="1142" y="24"/>
                              </a:lnTo>
                              <a:lnTo>
                                <a:pt x="1112" y="16"/>
                              </a:lnTo>
                              <a:lnTo>
                                <a:pt x="1083" y="11"/>
                              </a:lnTo>
                              <a:lnTo>
                                <a:pt x="1053" y="5"/>
                              </a:lnTo>
                              <a:lnTo>
                                <a:pt x="1023" y="2"/>
                              </a:lnTo>
                              <a:lnTo>
                                <a:pt x="994" y="0"/>
                              </a:lnTo>
                              <a:lnTo>
                                <a:pt x="964" y="0"/>
                              </a:lnTo>
                              <a:lnTo>
                                <a:pt x="935" y="0"/>
                              </a:lnTo>
                              <a:lnTo>
                                <a:pt x="934" y="14"/>
                              </a:lnTo>
                              <a:lnTo>
                                <a:pt x="933" y="35"/>
                              </a:lnTo>
                              <a:lnTo>
                                <a:pt x="931" y="62"/>
                              </a:lnTo>
                              <a:lnTo>
                                <a:pt x="929" y="96"/>
                              </a:lnTo>
                              <a:lnTo>
                                <a:pt x="925" y="136"/>
                              </a:lnTo>
                              <a:lnTo>
                                <a:pt x="923" y="184"/>
                              </a:lnTo>
                              <a:lnTo>
                                <a:pt x="922" y="237"/>
                              </a:lnTo>
                              <a:lnTo>
                                <a:pt x="921" y="297"/>
                              </a:lnTo>
                              <a:lnTo>
                                <a:pt x="896" y="327"/>
                              </a:lnTo>
                              <a:lnTo>
                                <a:pt x="871" y="358"/>
                              </a:lnTo>
                              <a:lnTo>
                                <a:pt x="849" y="389"/>
                              </a:lnTo>
                              <a:lnTo>
                                <a:pt x="828" y="421"/>
                              </a:lnTo>
                              <a:lnTo>
                                <a:pt x="809" y="455"/>
                              </a:lnTo>
                              <a:lnTo>
                                <a:pt x="791" y="488"/>
                              </a:lnTo>
                              <a:lnTo>
                                <a:pt x="775" y="522"/>
                              </a:lnTo>
                              <a:lnTo>
                                <a:pt x="760" y="556"/>
                              </a:lnTo>
                              <a:lnTo>
                                <a:pt x="747" y="591"/>
                              </a:lnTo>
                              <a:lnTo>
                                <a:pt x="735" y="625"/>
                              </a:lnTo>
                              <a:lnTo>
                                <a:pt x="725" y="661"/>
                              </a:lnTo>
                              <a:lnTo>
                                <a:pt x="716" y="696"/>
                              </a:lnTo>
                              <a:lnTo>
                                <a:pt x="708" y="731"/>
                              </a:lnTo>
                              <a:lnTo>
                                <a:pt x="702" y="766"/>
                              </a:lnTo>
                              <a:lnTo>
                                <a:pt x="698" y="801"/>
                              </a:lnTo>
                              <a:lnTo>
                                <a:pt x="695" y="836"/>
                              </a:lnTo>
                              <a:lnTo>
                                <a:pt x="469" y="822"/>
                              </a:lnTo>
                              <a:lnTo>
                                <a:pt x="299" y="811"/>
                              </a:lnTo>
                              <a:lnTo>
                                <a:pt x="176" y="804"/>
                              </a:lnTo>
                              <a:lnTo>
                                <a:pt x="92" y="799"/>
                              </a:lnTo>
                              <a:lnTo>
                                <a:pt x="41" y="795"/>
                              </a:lnTo>
                              <a:lnTo>
                                <a:pt x="13" y="794"/>
                              </a:lnTo>
                              <a:lnTo>
                                <a:pt x="2" y="793"/>
                              </a:lnTo>
                              <a:lnTo>
                                <a:pt x="0" y="793"/>
                              </a:lnTo>
                              <a:lnTo>
                                <a:pt x="2" y="805"/>
                              </a:lnTo>
                              <a:lnTo>
                                <a:pt x="8" y="834"/>
                              </a:lnTo>
                              <a:lnTo>
                                <a:pt x="10" y="852"/>
                              </a:lnTo>
                              <a:lnTo>
                                <a:pt x="12" y="871"/>
                              </a:lnTo>
                              <a:lnTo>
                                <a:pt x="13" y="890"/>
                              </a:lnTo>
                              <a:lnTo>
                                <a:pt x="14" y="906"/>
                              </a:lnTo>
                              <a:lnTo>
                                <a:pt x="22" y="959"/>
                              </a:lnTo>
                              <a:lnTo>
                                <a:pt x="30" y="1008"/>
                              </a:lnTo>
                              <a:lnTo>
                                <a:pt x="39" y="1055"/>
                              </a:lnTo>
                              <a:lnTo>
                                <a:pt x="49" y="1098"/>
                              </a:lnTo>
                              <a:lnTo>
                                <a:pt x="60" y="1138"/>
                              </a:lnTo>
                              <a:lnTo>
                                <a:pt x="71" y="1175"/>
                              </a:lnTo>
                              <a:lnTo>
                                <a:pt x="83" y="1209"/>
                              </a:lnTo>
                              <a:lnTo>
                                <a:pt x="95" y="1240"/>
                              </a:lnTo>
                              <a:lnTo>
                                <a:pt x="107" y="1269"/>
                              </a:lnTo>
                              <a:lnTo>
                                <a:pt x="121" y="1296"/>
                              </a:lnTo>
                              <a:lnTo>
                                <a:pt x="135" y="1319"/>
                              </a:lnTo>
                              <a:lnTo>
                                <a:pt x="148" y="1341"/>
                              </a:lnTo>
                              <a:lnTo>
                                <a:pt x="162" y="1361"/>
                              </a:lnTo>
                              <a:lnTo>
                                <a:pt x="176" y="1379"/>
                              </a:lnTo>
                              <a:lnTo>
                                <a:pt x="190" y="1394"/>
                              </a:lnTo>
                              <a:lnTo>
                                <a:pt x="204" y="1408"/>
                              </a:lnTo>
                              <a:lnTo>
                                <a:pt x="217" y="1420"/>
                              </a:lnTo>
                              <a:lnTo>
                                <a:pt x="231" y="1430"/>
                              </a:lnTo>
                              <a:lnTo>
                                <a:pt x="243" y="1440"/>
                              </a:lnTo>
                              <a:lnTo>
                                <a:pt x="256" y="1448"/>
                              </a:lnTo>
                              <a:lnTo>
                                <a:pt x="267" y="1453"/>
                              </a:lnTo>
                              <a:lnTo>
                                <a:pt x="278" y="1459"/>
                              </a:lnTo>
                              <a:lnTo>
                                <a:pt x="289" y="1463"/>
                              </a:lnTo>
                              <a:lnTo>
                                <a:pt x="299" y="1467"/>
                              </a:lnTo>
                              <a:lnTo>
                                <a:pt x="316" y="1471"/>
                              </a:lnTo>
                              <a:lnTo>
                                <a:pt x="329" y="1473"/>
                              </a:lnTo>
                              <a:lnTo>
                                <a:pt x="337" y="1473"/>
                              </a:lnTo>
                              <a:lnTo>
                                <a:pt x="341" y="1473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9" name="Frihåndsform 39" descr="Kronblad"/>
                      <wps:cNvSpPr>
                        <a:spLocks/>
                      </wps:cNvSpPr>
                      <wps:spPr bwMode="auto">
                        <a:xfrm rot="1343236">
                          <a:off x="3781425" y="323850"/>
                          <a:ext cx="511050" cy="762011"/>
                        </a:xfrm>
                        <a:custGeom>
                          <a:avLst/>
                          <a:gdLst>
                            <a:gd name="T0" fmla="*/ 2187 w 2359"/>
                            <a:gd name="T1" fmla="*/ 1315 h 3528"/>
                            <a:gd name="T2" fmla="*/ 2182 w 2359"/>
                            <a:gd name="T3" fmla="*/ 1005 h 3528"/>
                            <a:gd name="T4" fmla="*/ 2349 w 2359"/>
                            <a:gd name="T5" fmla="*/ 935 h 3528"/>
                            <a:gd name="T6" fmla="*/ 2326 w 2359"/>
                            <a:gd name="T7" fmla="*/ 876 h 3528"/>
                            <a:gd name="T8" fmla="*/ 2214 w 2359"/>
                            <a:gd name="T9" fmla="*/ 720 h 3528"/>
                            <a:gd name="T10" fmla="*/ 2070 w 2359"/>
                            <a:gd name="T11" fmla="*/ 577 h 3528"/>
                            <a:gd name="T12" fmla="*/ 1911 w 2359"/>
                            <a:gd name="T13" fmla="*/ 461 h 3528"/>
                            <a:gd name="T14" fmla="*/ 1748 w 2359"/>
                            <a:gd name="T15" fmla="*/ 382 h 3528"/>
                            <a:gd name="T16" fmla="*/ 1581 w 2359"/>
                            <a:gd name="T17" fmla="*/ 336 h 3528"/>
                            <a:gd name="T18" fmla="*/ 1417 w 2359"/>
                            <a:gd name="T19" fmla="*/ 321 h 3528"/>
                            <a:gd name="T20" fmla="*/ 1277 w 2359"/>
                            <a:gd name="T21" fmla="*/ 247 h 3528"/>
                            <a:gd name="T22" fmla="*/ 1255 w 2359"/>
                            <a:gd name="T23" fmla="*/ 9 h 3528"/>
                            <a:gd name="T24" fmla="*/ 1107 w 2359"/>
                            <a:gd name="T25" fmla="*/ 20 h 3528"/>
                            <a:gd name="T26" fmla="*/ 977 w 2359"/>
                            <a:gd name="T27" fmla="*/ 83 h 3528"/>
                            <a:gd name="T28" fmla="*/ 723 w 2359"/>
                            <a:gd name="T29" fmla="*/ 261 h 3528"/>
                            <a:gd name="T30" fmla="*/ 540 w 2359"/>
                            <a:gd name="T31" fmla="*/ 458 h 3528"/>
                            <a:gd name="T32" fmla="*/ 421 w 2359"/>
                            <a:gd name="T33" fmla="*/ 670 h 3528"/>
                            <a:gd name="T34" fmla="*/ 367 w 2359"/>
                            <a:gd name="T35" fmla="*/ 886 h 3528"/>
                            <a:gd name="T36" fmla="*/ 369 w 2359"/>
                            <a:gd name="T37" fmla="*/ 1099 h 3528"/>
                            <a:gd name="T38" fmla="*/ 528 w 2359"/>
                            <a:gd name="T39" fmla="*/ 1116 h 3528"/>
                            <a:gd name="T40" fmla="*/ 772 w 2359"/>
                            <a:gd name="T41" fmla="*/ 1129 h 3528"/>
                            <a:gd name="T42" fmla="*/ 994 w 2359"/>
                            <a:gd name="T43" fmla="*/ 1223 h 3528"/>
                            <a:gd name="T44" fmla="*/ 1245 w 2359"/>
                            <a:gd name="T45" fmla="*/ 1263 h 3528"/>
                            <a:gd name="T46" fmla="*/ 1387 w 2359"/>
                            <a:gd name="T47" fmla="*/ 1477 h 3528"/>
                            <a:gd name="T48" fmla="*/ 1382 w 2359"/>
                            <a:gd name="T49" fmla="*/ 1736 h 3528"/>
                            <a:gd name="T50" fmla="*/ 1188 w 2359"/>
                            <a:gd name="T51" fmla="*/ 1712 h 3528"/>
                            <a:gd name="T52" fmla="*/ 1002 w 2359"/>
                            <a:gd name="T53" fmla="*/ 1724 h 3528"/>
                            <a:gd name="T54" fmla="*/ 873 w 2359"/>
                            <a:gd name="T55" fmla="*/ 1528 h 3528"/>
                            <a:gd name="T56" fmla="*/ 812 w 2359"/>
                            <a:gd name="T57" fmla="*/ 1394 h 3528"/>
                            <a:gd name="T58" fmla="*/ 643 w 2359"/>
                            <a:gd name="T59" fmla="*/ 1458 h 3528"/>
                            <a:gd name="T60" fmla="*/ 387 w 2359"/>
                            <a:gd name="T61" fmla="*/ 1652 h 3528"/>
                            <a:gd name="T62" fmla="*/ 186 w 2359"/>
                            <a:gd name="T63" fmla="*/ 1880 h 3528"/>
                            <a:gd name="T64" fmla="*/ 60 w 2359"/>
                            <a:gd name="T65" fmla="*/ 2115 h 3528"/>
                            <a:gd name="T66" fmla="*/ 4 w 2359"/>
                            <a:gd name="T67" fmla="*/ 2348 h 3528"/>
                            <a:gd name="T68" fmla="*/ 11 w 2359"/>
                            <a:gd name="T69" fmla="*/ 2571 h 3528"/>
                            <a:gd name="T70" fmla="*/ 107 w 2359"/>
                            <a:gd name="T71" fmla="*/ 2667 h 3528"/>
                            <a:gd name="T72" fmla="*/ 411 w 2359"/>
                            <a:gd name="T73" fmla="*/ 2618 h 3528"/>
                            <a:gd name="T74" fmla="*/ 543 w 2359"/>
                            <a:gd name="T75" fmla="*/ 2673 h 3528"/>
                            <a:gd name="T76" fmla="*/ 703 w 2359"/>
                            <a:gd name="T77" fmla="*/ 2709 h 3528"/>
                            <a:gd name="T78" fmla="*/ 973 w 2359"/>
                            <a:gd name="T79" fmla="*/ 2718 h 3528"/>
                            <a:gd name="T80" fmla="*/ 1177 w 2359"/>
                            <a:gd name="T81" fmla="*/ 3082 h 3528"/>
                            <a:gd name="T82" fmla="*/ 1254 w 2359"/>
                            <a:gd name="T83" fmla="*/ 3454 h 3528"/>
                            <a:gd name="T84" fmla="*/ 1268 w 2359"/>
                            <a:gd name="T85" fmla="*/ 3527 h 3528"/>
                            <a:gd name="T86" fmla="*/ 1456 w 2359"/>
                            <a:gd name="T87" fmla="*/ 3461 h 3528"/>
                            <a:gd name="T88" fmla="*/ 1732 w 2359"/>
                            <a:gd name="T89" fmla="*/ 3314 h 3528"/>
                            <a:gd name="T90" fmla="*/ 1887 w 2359"/>
                            <a:gd name="T91" fmla="*/ 3170 h 3528"/>
                            <a:gd name="T92" fmla="*/ 1953 w 2359"/>
                            <a:gd name="T93" fmla="*/ 3048 h 3528"/>
                            <a:gd name="T94" fmla="*/ 1968 w 2359"/>
                            <a:gd name="T95" fmla="*/ 2948 h 3528"/>
                            <a:gd name="T96" fmla="*/ 1966 w 2359"/>
                            <a:gd name="T97" fmla="*/ 2836 h 3528"/>
                            <a:gd name="T98" fmla="*/ 1956 w 2359"/>
                            <a:gd name="T99" fmla="*/ 2578 h 3528"/>
                            <a:gd name="T100" fmla="*/ 1913 w 2359"/>
                            <a:gd name="T101" fmla="*/ 2324 h 3528"/>
                            <a:gd name="T102" fmla="*/ 2094 w 2359"/>
                            <a:gd name="T103" fmla="*/ 2255 h 3528"/>
                            <a:gd name="T104" fmla="*/ 2064 w 2359"/>
                            <a:gd name="T105" fmla="*/ 2196 h 3528"/>
                            <a:gd name="T106" fmla="*/ 1931 w 2359"/>
                            <a:gd name="T107" fmla="*/ 2043 h 3528"/>
                            <a:gd name="T108" fmla="*/ 1820 w 2359"/>
                            <a:gd name="T109" fmla="*/ 1946 h 3528"/>
                            <a:gd name="T110" fmla="*/ 1964 w 2359"/>
                            <a:gd name="T111" fmla="*/ 1853 h 3528"/>
                            <a:gd name="T112" fmla="*/ 2080 w 2359"/>
                            <a:gd name="T113" fmla="*/ 1751 h 3528"/>
                            <a:gd name="T114" fmla="*/ 2140 w 2359"/>
                            <a:gd name="T115" fmla="*/ 1660 h 3528"/>
                            <a:gd name="T116" fmla="*/ 2162 w 2359"/>
                            <a:gd name="T117" fmla="*/ 1554 h 3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2359" h="3528">
                              <a:moveTo>
                                <a:pt x="2161" y="1545"/>
                              </a:moveTo>
                              <a:lnTo>
                                <a:pt x="2163" y="1530"/>
                              </a:lnTo>
                              <a:lnTo>
                                <a:pt x="2170" y="1493"/>
                              </a:lnTo>
                              <a:lnTo>
                                <a:pt x="2176" y="1435"/>
                              </a:lnTo>
                              <a:lnTo>
                                <a:pt x="2184" y="1358"/>
                              </a:lnTo>
                              <a:lnTo>
                                <a:pt x="2187" y="1315"/>
                              </a:lnTo>
                              <a:lnTo>
                                <a:pt x="2190" y="1268"/>
                              </a:lnTo>
                              <a:lnTo>
                                <a:pt x="2191" y="1220"/>
                              </a:lnTo>
                              <a:lnTo>
                                <a:pt x="2191" y="1167"/>
                              </a:lnTo>
                              <a:lnTo>
                                <a:pt x="2190" y="1114"/>
                              </a:lnTo>
                              <a:lnTo>
                                <a:pt x="2186" y="1060"/>
                              </a:lnTo>
                              <a:lnTo>
                                <a:pt x="2182" y="1005"/>
                              </a:lnTo>
                              <a:lnTo>
                                <a:pt x="2175" y="949"/>
                              </a:lnTo>
                              <a:lnTo>
                                <a:pt x="2236" y="944"/>
                              </a:lnTo>
                              <a:lnTo>
                                <a:pt x="2282" y="941"/>
                              </a:lnTo>
                              <a:lnTo>
                                <a:pt x="2314" y="939"/>
                              </a:lnTo>
                              <a:lnTo>
                                <a:pt x="2336" y="937"/>
                              </a:lnTo>
                              <a:lnTo>
                                <a:pt x="2349" y="935"/>
                              </a:lnTo>
                              <a:lnTo>
                                <a:pt x="2356" y="935"/>
                              </a:lnTo>
                              <a:lnTo>
                                <a:pt x="2359" y="935"/>
                              </a:lnTo>
                              <a:lnTo>
                                <a:pt x="2359" y="935"/>
                              </a:lnTo>
                              <a:lnTo>
                                <a:pt x="2355" y="928"/>
                              </a:lnTo>
                              <a:lnTo>
                                <a:pt x="2344" y="907"/>
                              </a:lnTo>
                              <a:lnTo>
                                <a:pt x="2326" y="876"/>
                              </a:lnTo>
                              <a:lnTo>
                                <a:pt x="2301" y="836"/>
                              </a:lnTo>
                              <a:lnTo>
                                <a:pt x="2286" y="815"/>
                              </a:lnTo>
                              <a:lnTo>
                                <a:pt x="2270" y="791"/>
                              </a:lnTo>
                              <a:lnTo>
                                <a:pt x="2253" y="768"/>
                              </a:lnTo>
                              <a:lnTo>
                                <a:pt x="2234" y="743"/>
                              </a:lnTo>
                              <a:lnTo>
                                <a:pt x="2214" y="720"/>
                              </a:lnTo>
                              <a:lnTo>
                                <a:pt x="2193" y="697"/>
                              </a:lnTo>
                              <a:lnTo>
                                <a:pt x="2170" y="674"/>
                              </a:lnTo>
                              <a:lnTo>
                                <a:pt x="2146" y="651"/>
                              </a:lnTo>
                              <a:lnTo>
                                <a:pt x="2122" y="626"/>
                              </a:lnTo>
                              <a:lnTo>
                                <a:pt x="2095" y="601"/>
                              </a:lnTo>
                              <a:lnTo>
                                <a:pt x="2070" y="577"/>
                              </a:lnTo>
                              <a:lnTo>
                                <a:pt x="2044" y="555"/>
                              </a:lnTo>
                              <a:lnTo>
                                <a:pt x="2018" y="534"/>
                              </a:lnTo>
                              <a:lnTo>
                                <a:pt x="1991" y="514"/>
                              </a:lnTo>
                              <a:lnTo>
                                <a:pt x="1964" y="495"/>
                              </a:lnTo>
                              <a:lnTo>
                                <a:pt x="1938" y="477"/>
                              </a:lnTo>
                              <a:lnTo>
                                <a:pt x="1911" y="461"/>
                              </a:lnTo>
                              <a:lnTo>
                                <a:pt x="1884" y="445"/>
                              </a:lnTo>
                              <a:lnTo>
                                <a:pt x="1857" y="431"/>
                              </a:lnTo>
                              <a:lnTo>
                                <a:pt x="1830" y="416"/>
                              </a:lnTo>
                              <a:lnTo>
                                <a:pt x="1802" y="404"/>
                              </a:lnTo>
                              <a:lnTo>
                                <a:pt x="1774" y="393"/>
                              </a:lnTo>
                              <a:lnTo>
                                <a:pt x="1748" y="382"/>
                              </a:lnTo>
                              <a:lnTo>
                                <a:pt x="1720" y="372"/>
                              </a:lnTo>
                              <a:lnTo>
                                <a:pt x="1692" y="363"/>
                              </a:lnTo>
                              <a:lnTo>
                                <a:pt x="1665" y="355"/>
                              </a:lnTo>
                              <a:lnTo>
                                <a:pt x="1637" y="348"/>
                              </a:lnTo>
                              <a:lnTo>
                                <a:pt x="1609" y="342"/>
                              </a:lnTo>
                              <a:lnTo>
                                <a:pt x="1581" y="336"/>
                              </a:lnTo>
                              <a:lnTo>
                                <a:pt x="1555" y="332"/>
                              </a:lnTo>
                              <a:lnTo>
                                <a:pt x="1527" y="328"/>
                              </a:lnTo>
                              <a:lnTo>
                                <a:pt x="1499" y="325"/>
                              </a:lnTo>
                              <a:lnTo>
                                <a:pt x="1471" y="323"/>
                              </a:lnTo>
                              <a:lnTo>
                                <a:pt x="1444" y="321"/>
                              </a:lnTo>
                              <a:lnTo>
                                <a:pt x="1417" y="321"/>
                              </a:lnTo>
                              <a:lnTo>
                                <a:pt x="1389" y="320"/>
                              </a:lnTo>
                              <a:lnTo>
                                <a:pt x="1363" y="321"/>
                              </a:lnTo>
                              <a:lnTo>
                                <a:pt x="1336" y="322"/>
                              </a:lnTo>
                              <a:lnTo>
                                <a:pt x="1309" y="324"/>
                              </a:lnTo>
                              <a:lnTo>
                                <a:pt x="1283" y="326"/>
                              </a:lnTo>
                              <a:lnTo>
                                <a:pt x="1277" y="247"/>
                              </a:lnTo>
                              <a:lnTo>
                                <a:pt x="1272" y="181"/>
                              </a:lnTo>
                              <a:lnTo>
                                <a:pt x="1267" y="127"/>
                              </a:lnTo>
                              <a:lnTo>
                                <a:pt x="1263" y="83"/>
                              </a:lnTo>
                              <a:lnTo>
                                <a:pt x="1259" y="50"/>
                              </a:lnTo>
                              <a:lnTo>
                                <a:pt x="1256" y="26"/>
                              </a:lnTo>
                              <a:lnTo>
                                <a:pt x="1255" y="9"/>
                              </a:lnTo>
                              <a:lnTo>
                                <a:pt x="1254" y="0"/>
                              </a:lnTo>
                              <a:lnTo>
                                <a:pt x="1223" y="1"/>
                              </a:lnTo>
                              <a:lnTo>
                                <a:pt x="1193" y="3"/>
                              </a:lnTo>
                              <a:lnTo>
                                <a:pt x="1164" y="7"/>
                              </a:lnTo>
                              <a:lnTo>
                                <a:pt x="1135" y="12"/>
                              </a:lnTo>
                              <a:lnTo>
                                <a:pt x="1107" y="20"/>
                              </a:lnTo>
                              <a:lnTo>
                                <a:pt x="1081" y="30"/>
                              </a:lnTo>
                              <a:lnTo>
                                <a:pt x="1067" y="36"/>
                              </a:lnTo>
                              <a:lnTo>
                                <a:pt x="1054" y="42"/>
                              </a:lnTo>
                              <a:lnTo>
                                <a:pt x="1041" y="49"/>
                              </a:lnTo>
                              <a:lnTo>
                                <a:pt x="1027" y="57"/>
                              </a:lnTo>
                              <a:lnTo>
                                <a:pt x="977" y="83"/>
                              </a:lnTo>
                              <a:lnTo>
                                <a:pt x="931" y="111"/>
                              </a:lnTo>
                              <a:lnTo>
                                <a:pt x="885" y="140"/>
                              </a:lnTo>
                              <a:lnTo>
                                <a:pt x="842" y="169"/>
                              </a:lnTo>
                              <a:lnTo>
                                <a:pt x="800" y="199"/>
                              </a:lnTo>
                              <a:lnTo>
                                <a:pt x="761" y="230"/>
                              </a:lnTo>
                              <a:lnTo>
                                <a:pt x="723" y="261"/>
                              </a:lnTo>
                              <a:lnTo>
                                <a:pt x="688" y="293"/>
                              </a:lnTo>
                              <a:lnTo>
                                <a:pt x="654" y="325"/>
                              </a:lnTo>
                              <a:lnTo>
                                <a:pt x="623" y="357"/>
                              </a:lnTo>
                              <a:lnTo>
                                <a:pt x="593" y="391"/>
                              </a:lnTo>
                              <a:lnTo>
                                <a:pt x="566" y="425"/>
                              </a:lnTo>
                              <a:lnTo>
                                <a:pt x="540" y="458"/>
                              </a:lnTo>
                              <a:lnTo>
                                <a:pt x="516" y="494"/>
                              </a:lnTo>
                              <a:lnTo>
                                <a:pt x="494" y="528"/>
                              </a:lnTo>
                              <a:lnTo>
                                <a:pt x="472" y="563"/>
                              </a:lnTo>
                              <a:lnTo>
                                <a:pt x="454" y="598"/>
                              </a:lnTo>
                              <a:lnTo>
                                <a:pt x="437" y="634"/>
                              </a:lnTo>
                              <a:lnTo>
                                <a:pt x="421" y="670"/>
                              </a:lnTo>
                              <a:lnTo>
                                <a:pt x="408" y="706"/>
                              </a:lnTo>
                              <a:lnTo>
                                <a:pt x="397" y="741"/>
                              </a:lnTo>
                              <a:lnTo>
                                <a:pt x="387" y="778"/>
                              </a:lnTo>
                              <a:lnTo>
                                <a:pt x="378" y="813"/>
                              </a:lnTo>
                              <a:lnTo>
                                <a:pt x="371" y="850"/>
                              </a:lnTo>
                              <a:lnTo>
                                <a:pt x="367" y="886"/>
                              </a:lnTo>
                              <a:lnTo>
                                <a:pt x="363" y="921"/>
                              </a:lnTo>
                              <a:lnTo>
                                <a:pt x="361" y="958"/>
                              </a:lnTo>
                              <a:lnTo>
                                <a:pt x="361" y="993"/>
                              </a:lnTo>
                              <a:lnTo>
                                <a:pt x="363" y="1029"/>
                              </a:lnTo>
                              <a:lnTo>
                                <a:pt x="365" y="1064"/>
                              </a:lnTo>
                              <a:lnTo>
                                <a:pt x="369" y="1099"/>
                              </a:lnTo>
                              <a:lnTo>
                                <a:pt x="376" y="1133"/>
                              </a:lnTo>
                              <a:lnTo>
                                <a:pt x="390" y="1133"/>
                              </a:lnTo>
                              <a:lnTo>
                                <a:pt x="412" y="1131"/>
                              </a:lnTo>
                              <a:lnTo>
                                <a:pt x="444" y="1127"/>
                              </a:lnTo>
                              <a:lnTo>
                                <a:pt x="481" y="1123"/>
                              </a:lnTo>
                              <a:lnTo>
                                <a:pt x="528" y="1116"/>
                              </a:lnTo>
                              <a:lnTo>
                                <a:pt x="582" y="1110"/>
                              </a:lnTo>
                              <a:lnTo>
                                <a:pt x="646" y="1101"/>
                              </a:lnTo>
                              <a:lnTo>
                                <a:pt x="716" y="1091"/>
                              </a:lnTo>
                              <a:lnTo>
                                <a:pt x="734" y="1104"/>
                              </a:lnTo>
                              <a:lnTo>
                                <a:pt x="753" y="1116"/>
                              </a:lnTo>
                              <a:lnTo>
                                <a:pt x="772" y="1129"/>
                              </a:lnTo>
                              <a:lnTo>
                                <a:pt x="792" y="1140"/>
                              </a:lnTo>
                              <a:lnTo>
                                <a:pt x="831" y="1161"/>
                              </a:lnTo>
                              <a:lnTo>
                                <a:pt x="871" y="1180"/>
                              </a:lnTo>
                              <a:lnTo>
                                <a:pt x="912" y="1196"/>
                              </a:lnTo>
                              <a:lnTo>
                                <a:pt x="953" y="1211"/>
                              </a:lnTo>
                              <a:lnTo>
                                <a:pt x="994" y="1223"/>
                              </a:lnTo>
                              <a:lnTo>
                                <a:pt x="1036" y="1234"/>
                              </a:lnTo>
                              <a:lnTo>
                                <a:pt x="1078" y="1243"/>
                              </a:lnTo>
                              <a:lnTo>
                                <a:pt x="1120" y="1251"/>
                              </a:lnTo>
                              <a:lnTo>
                                <a:pt x="1162" y="1256"/>
                              </a:lnTo>
                              <a:lnTo>
                                <a:pt x="1204" y="1261"/>
                              </a:lnTo>
                              <a:lnTo>
                                <a:pt x="1245" y="1263"/>
                              </a:lnTo>
                              <a:lnTo>
                                <a:pt x="1286" y="1264"/>
                              </a:lnTo>
                              <a:lnTo>
                                <a:pt x="1327" y="1263"/>
                              </a:lnTo>
                              <a:lnTo>
                                <a:pt x="1367" y="1261"/>
                              </a:lnTo>
                              <a:lnTo>
                                <a:pt x="1375" y="1338"/>
                              </a:lnTo>
                              <a:lnTo>
                                <a:pt x="1382" y="1410"/>
                              </a:lnTo>
                              <a:lnTo>
                                <a:pt x="1387" y="1477"/>
                              </a:lnTo>
                              <a:lnTo>
                                <a:pt x="1394" y="1539"/>
                              </a:lnTo>
                              <a:lnTo>
                                <a:pt x="1399" y="1597"/>
                              </a:lnTo>
                              <a:lnTo>
                                <a:pt x="1404" y="1650"/>
                              </a:lnTo>
                              <a:lnTo>
                                <a:pt x="1409" y="1699"/>
                              </a:lnTo>
                              <a:lnTo>
                                <a:pt x="1414" y="1743"/>
                              </a:lnTo>
                              <a:lnTo>
                                <a:pt x="1382" y="1736"/>
                              </a:lnTo>
                              <a:lnTo>
                                <a:pt x="1348" y="1729"/>
                              </a:lnTo>
                              <a:lnTo>
                                <a:pt x="1316" y="1723"/>
                              </a:lnTo>
                              <a:lnTo>
                                <a:pt x="1284" y="1719"/>
                              </a:lnTo>
                              <a:lnTo>
                                <a:pt x="1252" y="1716"/>
                              </a:lnTo>
                              <a:lnTo>
                                <a:pt x="1219" y="1713"/>
                              </a:lnTo>
                              <a:lnTo>
                                <a:pt x="1188" y="1712"/>
                              </a:lnTo>
                              <a:lnTo>
                                <a:pt x="1156" y="1712"/>
                              </a:lnTo>
                              <a:lnTo>
                                <a:pt x="1125" y="1712"/>
                              </a:lnTo>
                              <a:lnTo>
                                <a:pt x="1094" y="1714"/>
                              </a:lnTo>
                              <a:lnTo>
                                <a:pt x="1063" y="1717"/>
                              </a:lnTo>
                              <a:lnTo>
                                <a:pt x="1033" y="1720"/>
                              </a:lnTo>
                              <a:lnTo>
                                <a:pt x="1002" y="1724"/>
                              </a:lnTo>
                              <a:lnTo>
                                <a:pt x="973" y="1730"/>
                              </a:lnTo>
                              <a:lnTo>
                                <a:pt x="943" y="1736"/>
                              </a:lnTo>
                              <a:lnTo>
                                <a:pt x="914" y="1742"/>
                              </a:lnTo>
                              <a:lnTo>
                                <a:pt x="899" y="1659"/>
                              </a:lnTo>
                              <a:lnTo>
                                <a:pt x="885" y="1588"/>
                              </a:lnTo>
                              <a:lnTo>
                                <a:pt x="873" y="1528"/>
                              </a:lnTo>
                              <a:lnTo>
                                <a:pt x="862" y="1480"/>
                              </a:lnTo>
                              <a:lnTo>
                                <a:pt x="854" y="1443"/>
                              </a:lnTo>
                              <a:lnTo>
                                <a:pt x="848" y="1416"/>
                              </a:lnTo>
                              <a:lnTo>
                                <a:pt x="844" y="1398"/>
                              </a:lnTo>
                              <a:lnTo>
                                <a:pt x="843" y="1388"/>
                              </a:lnTo>
                              <a:lnTo>
                                <a:pt x="812" y="1394"/>
                              </a:lnTo>
                              <a:lnTo>
                                <a:pt x="782" y="1402"/>
                              </a:lnTo>
                              <a:lnTo>
                                <a:pt x="752" y="1410"/>
                              </a:lnTo>
                              <a:lnTo>
                                <a:pt x="724" y="1420"/>
                              </a:lnTo>
                              <a:lnTo>
                                <a:pt x="697" y="1432"/>
                              </a:lnTo>
                              <a:lnTo>
                                <a:pt x="670" y="1444"/>
                              </a:lnTo>
                              <a:lnTo>
                                <a:pt x="643" y="1458"/>
                              </a:lnTo>
                              <a:lnTo>
                                <a:pt x="617" y="1474"/>
                              </a:lnTo>
                              <a:lnTo>
                                <a:pt x="566" y="1508"/>
                              </a:lnTo>
                              <a:lnTo>
                                <a:pt x="518" y="1544"/>
                              </a:lnTo>
                              <a:lnTo>
                                <a:pt x="471" y="1579"/>
                              </a:lnTo>
                              <a:lnTo>
                                <a:pt x="428" y="1616"/>
                              </a:lnTo>
                              <a:lnTo>
                                <a:pt x="387" y="1652"/>
                              </a:lnTo>
                              <a:lnTo>
                                <a:pt x="348" y="1690"/>
                              </a:lnTo>
                              <a:lnTo>
                                <a:pt x="310" y="1727"/>
                              </a:lnTo>
                              <a:lnTo>
                                <a:pt x="276" y="1766"/>
                              </a:lnTo>
                              <a:lnTo>
                                <a:pt x="244" y="1803"/>
                              </a:lnTo>
                              <a:lnTo>
                                <a:pt x="214" y="1842"/>
                              </a:lnTo>
                              <a:lnTo>
                                <a:pt x="186" y="1880"/>
                              </a:lnTo>
                              <a:lnTo>
                                <a:pt x="159" y="1919"/>
                              </a:lnTo>
                              <a:lnTo>
                                <a:pt x="136" y="1959"/>
                              </a:lnTo>
                              <a:lnTo>
                                <a:pt x="114" y="1997"/>
                              </a:lnTo>
                              <a:lnTo>
                                <a:pt x="94" y="2036"/>
                              </a:lnTo>
                              <a:lnTo>
                                <a:pt x="76" y="2075"/>
                              </a:lnTo>
                              <a:lnTo>
                                <a:pt x="60" y="2115"/>
                              </a:lnTo>
                              <a:lnTo>
                                <a:pt x="46" y="2154"/>
                              </a:lnTo>
                              <a:lnTo>
                                <a:pt x="34" y="2193"/>
                              </a:lnTo>
                              <a:lnTo>
                                <a:pt x="24" y="2232"/>
                              </a:lnTo>
                              <a:lnTo>
                                <a:pt x="15" y="2270"/>
                              </a:lnTo>
                              <a:lnTo>
                                <a:pt x="8" y="2309"/>
                              </a:lnTo>
                              <a:lnTo>
                                <a:pt x="4" y="2348"/>
                              </a:lnTo>
                              <a:lnTo>
                                <a:pt x="1" y="2386"/>
                              </a:lnTo>
                              <a:lnTo>
                                <a:pt x="0" y="2424"/>
                              </a:lnTo>
                              <a:lnTo>
                                <a:pt x="0" y="2461"/>
                              </a:lnTo>
                              <a:lnTo>
                                <a:pt x="2" y="2498"/>
                              </a:lnTo>
                              <a:lnTo>
                                <a:pt x="5" y="2536"/>
                              </a:lnTo>
                              <a:lnTo>
                                <a:pt x="11" y="2571"/>
                              </a:lnTo>
                              <a:lnTo>
                                <a:pt x="17" y="2608"/>
                              </a:lnTo>
                              <a:lnTo>
                                <a:pt x="25" y="2642"/>
                              </a:lnTo>
                              <a:lnTo>
                                <a:pt x="35" y="2678"/>
                              </a:lnTo>
                              <a:lnTo>
                                <a:pt x="51" y="2677"/>
                              </a:lnTo>
                              <a:lnTo>
                                <a:pt x="75" y="2672"/>
                              </a:lnTo>
                              <a:lnTo>
                                <a:pt x="107" y="2667"/>
                              </a:lnTo>
                              <a:lnTo>
                                <a:pt x="148" y="2658"/>
                              </a:lnTo>
                              <a:lnTo>
                                <a:pt x="198" y="2648"/>
                              </a:lnTo>
                              <a:lnTo>
                                <a:pt x="255" y="2636"/>
                              </a:lnTo>
                              <a:lnTo>
                                <a:pt x="318" y="2622"/>
                              </a:lnTo>
                              <a:lnTo>
                                <a:pt x="389" y="2607"/>
                              </a:lnTo>
                              <a:lnTo>
                                <a:pt x="411" y="2618"/>
                              </a:lnTo>
                              <a:lnTo>
                                <a:pt x="432" y="2629"/>
                              </a:lnTo>
                              <a:lnTo>
                                <a:pt x="455" y="2639"/>
                              </a:lnTo>
                              <a:lnTo>
                                <a:pt x="477" y="2649"/>
                              </a:lnTo>
                              <a:lnTo>
                                <a:pt x="499" y="2658"/>
                              </a:lnTo>
                              <a:lnTo>
                                <a:pt x="521" y="2666"/>
                              </a:lnTo>
                              <a:lnTo>
                                <a:pt x="543" y="2673"/>
                              </a:lnTo>
                              <a:lnTo>
                                <a:pt x="566" y="2680"/>
                              </a:lnTo>
                              <a:lnTo>
                                <a:pt x="589" y="2687"/>
                              </a:lnTo>
                              <a:lnTo>
                                <a:pt x="611" y="2692"/>
                              </a:lnTo>
                              <a:lnTo>
                                <a:pt x="634" y="2697"/>
                              </a:lnTo>
                              <a:lnTo>
                                <a:pt x="658" y="2701"/>
                              </a:lnTo>
                              <a:lnTo>
                                <a:pt x="703" y="2709"/>
                              </a:lnTo>
                              <a:lnTo>
                                <a:pt x="749" y="2714"/>
                              </a:lnTo>
                              <a:lnTo>
                                <a:pt x="794" y="2719"/>
                              </a:lnTo>
                              <a:lnTo>
                                <a:pt x="840" y="2721"/>
                              </a:lnTo>
                              <a:lnTo>
                                <a:pt x="885" y="2721"/>
                              </a:lnTo>
                              <a:lnTo>
                                <a:pt x="930" y="2720"/>
                              </a:lnTo>
                              <a:lnTo>
                                <a:pt x="973" y="2718"/>
                              </a:lnTo>
                              <a:lnTo>
                                <a:pt x="1016" y="2715"/>
                              </a:lnTo>
                              <a:lnTo>
                                <a:pt x="1057" y="2711"/>
                              </a:lnTo>
                              <a:lnTo>
                                <a:pt x="1098" y="2705"/>
                              </a:lnTo>
                              <a:lnTo>
                                <a:pt x="1128" y="2849"/>
                              </a:lnTo>
                              <a:lnTo>
                                <a:pt x="1154" y="2973"/>
                              </a:lnTo>
                              <a:lnTo>
                                <a:pt x="1177" y="3082"/>
                              </a:lnTo>
                              <a:lnTo>
                                <a:pt x="1196" y="3175"/>
                              </a:lnTo>
                              <a:lnTo>
                                <a:pt x="1213" y="3255"/>
                              </a:lnTo>
                              <a:lnTo>
                                <a:pt x="1226" y="3320"/>
                              </a:lnTo>
                              <a:lnTo>
                                <a:pt x="1238" y="3376"/>
                              </a:lnTo>
                              <a:lnTo>
                                <a:pt x="1247" y="3419"/>
                              </a:lnTo>
                              <a:lnTo>
                                <a:pt x="1254" y="3454"/>
                              </a:lnTo>
                              <a:lnTo>
                                <a:pt x="1259" y="3480"/>
                              </a:lnTo>
                              <a:lnTo>
                                <a:pt x="1263" y="3500"/>
                              </a:lnTo>
                              <a:lnTo>
                                <a:pt x="1265" y="3512"/>
                              </a:lnTo>
                              <a:lnTo>
                                <a:pt x="1267" y="3521"/>
                              </a:lnTo>
                              <a:lnTo>
                                <a:pt x="1268" y="3526"/>
                              </a:lnTo>
                              <a:lnTo>
                                <a:pt x="1268" y="3527"/>
                              </a:lnTo>
                              <a:lnTo>
                                <a:pt x="1268" y="3528"/>
                              </a:lnTo>
                              <a:lnTo>
                                <a:pt x="1282" y="3523"/>
                              </a:lnTo>
                              <a:lnTo>
                                <a:pt x="1316" y="3511"/>
                              </a:lnTo>
                              <a:lnTo>
                                <a:pt x="1358" y="3498"/>
                              </a:lnTo>
                              <a:lnTo>
                                <a:pt x="1396" y="3484"/>
                              </a:lnTo>
                              <a:lnTo>
                                <a:pt x="1456" y="3461"/>
                              </a:lnTo>
                              <a:lnTo>
                                <a:pt x="1511" y="3437"/>
                              </a:lnTo>
                              <a:lnTo>
                                <a:pt x="1564" y="3412"/>
                              </a:lnTo>
                              <a:lnTo>
                                <a:pt x="1611" y="3388"/>
                              </a:lnTo>
                              <a:lnTo>
                                <a:pt x="1655" y="3362"/>
                              </a:lnTo>
                              <a:lnTo>
                                <a:pt x="1696" y="3338"/>
                              </a:lnTo>
                              <a:lnTo>
                                <a:pt x="1732" y="3314"/>
                              </a:lnTo>
                              <a:lnTo>
                                <a:pt x="1766" y="3289"/>
                              </a:lnTo>
                              <a:lnTo>
                                <a:pt x="1796" y="3265"/>
                              </a:lnTo>
                              <a:lnTo>
                                <a:pt x="1822" y="3240"/>
                              </a:lnTo>
                              <a:lnTo>
                                <a:pt x="1847" y="3217"/>
                              </a:lnTo>
                              <a:lnTo>
                                <a:pt x="1868" y="3194"/>
                              </a:lnTo>
                              <a:lnTo>
                                <a:pt x="1887" y="3170"/>
                              </a:lnTo>
                              <a:lnTo>
                                <a:pt x="1903" y="3148"/>
                              </a:lnTo>
                              <a:lnTo>
                                <a:pt x="1917" y="3127"/>
                              </a:lnTo>
                              <a:lnTo>
                                <a:pt x="1929" y="3106"/>
                              </a:lnTo>
                              <a:lnTo>
                                <a:pt x="1939" y="3086"/>
                              </a:lnTo>
                              <a:lnTo>
                                <a:pt x="1948" y="3066"/>
                              </a:lnTo>
                              <a:lnTo>
                                <a:pt x="1953" y="3048"/>
                              </a:lnTo>
                              <a:lnTo>
                                <a:pt x="1959" y="3031"/>
                              </a:lnTo>
                              <a:lnTo>
                                <a:pt x="1962" y="3014"/>
                              </a:lnTo>
                              <a:lnTo>
                                <a:pt x="1965" y="2998"/>
                              </a:lnTo>
                              <a:lnTo>
                                <a:pt x="1966" y="2984"/>
                              </a:lnTo>
                              <a:lnTo>
                                <a:pt x="1968" y="2971"/>
                              </a:lnTo>
                              <a:lnTo>
                                <a:pt x="1968" y="2948"/>
                              </a:lnTo>
                              <a:lnTo>
                                <a:pt x="1965" y="2932"/>
                              </a:lnTo>
                              <a:lnTo>
                                <a:pt x="1963" y="2922"/>
                              </a:lnTo>
                              <a:lnTo>
                                <a:pt x="1962" y="2919"/>
                              </a:lnTo>
                              <a:lnTo>
                                <a:pt x="1963" y="2904"/>
                              </a:lnTo>
                              <a:lnTo>
                                <a:pt x="1965" y="2865"/>
                              </a:lnTo>
                              <a:lnTo>
                                <a:pt x="1966" y="2836"/>
                              </a:lnTo>
                              <a:lnTo>
                                <a:pt x="1966" y="2803"/>
                              </a:lnTo>
                              <a:lnTo>
                                <a:pt x="1966" y="2765"/>
                              </a:lnTo>
                              <a:lnTo>
                                <a:pt x="1966" y="2723"/>
                              </a:lnTo>
                              <a:lnTo>
                                <a:pt x="1964" y="2678"/>
                              </a:lnTo>
                              <a:lnTo>
                                <a:pt x="1961" y="2629"/>
                              </a:lnTo>
                              <a:lnTo>
                                <a:pt x="1956" y="2578"/>
                              </a:lnTo>
                              <a:lnTo>
                                <a:pt x="1951" y="2523"/>
                              </a:lnTo>
                              <a:lnTo>
                                <a:pt x="1942" y="2468"/>
                              </a:lnTo>
                              <a:lnTo>
                                <a:pt x="1933" y="2411"/>
                              </a:lnTo>
                              <a:lnTo>
                                <a:pt x="1927" y="2383"/>
                              </a:lnTo>
                              <a:lnTo>
                                <a:pt x="1921" y="2354"/>
                              </a:lnTo>
                              <a:lnTo>
                                <a:pt x="1913" y="2324"/>
                              </a:lnTo>
                              <a:lnTo>
                                <a:pt x="1905" y="2295"/>
                              </a:lnTo>
                              <a:lnTo>
                                <a:pt x="1971" y="2282"/>
                              </a:lnTo>
                              <a:lnTo>
                                <a:pt x="2021" y="2270"/>
                              </a:lnTo>
                              <a:lnTo>
                                <a:pt x="2055" y="2263"/>
                              </a:lnTo>
                              <a:lnTo>
                                <a:pt x="2080" y="2258"/>
                              </a:lnTo>
                              <a:lnTo>
                                <a:pt x="2094" y="2255"/>
                              </a:lnTo>
                              <a:lnTo>
                                <a:pt x="2101" y="2253"/>
                              </a:lnTo>
                              <a:lnTo>
                                <a:pt x="2104" y="2253"/>
                              </a:lnTo>
                              <a:lnTo>
                                <a:pt x="2104" y="2253"/>
                              </a:lnTo>
                              <a:lnTo>
                                <a:pt x="2100" y="2246"/>
                              </a:lnTo>
                              <a:lnTo>
                                <a:pt x="2086" y="2226"/>
                              </a:lnTo>
                              <a:lnTo>
                                <a:pt x="2064" y="2196"/>
                              </a:lnTo>
                              <a:lnTo>
                                <a:pt x="2035" y="2158"/>
                              </a:lnTo>
                              <a:lnTo>
                                <a:pt x="2018" y="2137"/>
                              </a:lnTo>
                              <a:lnTo>
                                <a:pt x="1999" y="2115"/>
                              </a:lnTo>
                              <a:lnTo>
                                <a:pt x="1978" y="2092"/>
                              </a:lnTo>
                              <a:lnTo>
                                <a:pt x="1954" y="2067"/>
                              </a:lnTo>
                              <a:lnTo>
                                <a:pt x="1931" y="2043"/>
                              </a:lnTo>
                              <a:lnTo>
                                <a:pt x="1904" y="2017"/>
                              </a:lnTo>
                              <a:lnTo>
                                <a:pt x="1878" y="1993"/>
                              </a:lnTo>
                              <a:lnTo>
                                <a:pt x="1849" y="1969"/>
                              </a:lnTo>
                              <a:lnTo>
                                <a:pt x="1839" y="1961"/>
                              </a:lnTo>
                              <a:lnTo>
                                <a:pt x="1830" y="1953"/>
                              </a:lnTo>
                              <a:lnTo>
                                <a:pt x="1820" y="1946"/>
                              </a:lnTo>
                              <a:lnTo>
                                <a:pt x="1810" y="1939"/>
                              </a:lnTo>
                              <a:lnTo>
                                <a:pt x="1845" y="1922"/>
                              </a:lnTo>
                              <a:lnTo>
                                <a:pt x="1879" y="1904"/>
                              </a:lnTo>
                              <a:lnTo>
                                <a:pt x="1909" y="1888"/>
                              </a:lnTo>
                              <a:lnTo>
                                <a:pt x="1938" y="1870"/>
                              </a:lnTo>
                              <a:lnTo>
                                <a:pt x="1964" y="1853"/>
                              </a:lnTo>
                              <a:lnTo>
                                <a:pt x="1988" y="1835"/>
                              </a:lnTo>
                              <a:lnTo>
                                <a:pt x="2010" y="1819"/>
                              </a:lnTo>
                              <a:lnTo>
                                <a:pt x="2030" y="1802"/>
                              </a:lnTo>
                              <a:lnTo>
                                <a:pt x="2049" y="1784"/>
                              </a:lnTo>
                              <a:lnTo>
                                <a:pt x="2065" y="1768"/>
                              </a:lnTo>
                              <a:lnTo>
                                <a:pt x="2080" y="1751"/>
                              </a:lnTo>
                              <a:lnTo>
                                <a:pt x="2093" y="1736"/>
                              </a:lnTo>
                              <a:lnTo>
                                <a:pt x="2105" y="1720"/>
                              </a:lnTo>
                              <a:lnTo>
                                <a:pt x="2115" y="1705"/>
                              </a:lnTo>
                              <a:lnTo>
                                <a:pt x="2124" y="1689"/>
                              </a:lnTo>
                              <a:lnTo>
                                <a:pt x="2133" y="1675"/>
                              </a:lnTo>
                              <a:lnTo>
                                <a:pt x="2140" y="1660"/>
                              </a:lnTo>
                              <a:lnTo>
                                <a:pt x="2145" y="1647"/>
                              </a:lnTo>
                              <a:lnTo>
                                <a:pt x="2150" y="1635"/>
                              </a:lnTo>
                              <a:lnTo>
                                <a:pt x="2153" y="1622"/>
                              </a:lnTo>
                              <a:lnTo>
                                <a:pt x="2159" y="1600"/>
                              </a:lnTo>
                              <a:lnTo>
                                <a:pt x="2161" y="1580"/>
                              </a:lnTo>
                              <a:lnTo>
                                <a:pt x="2162" y="1554"/>
                              </a:lnTo>
                              <a:lnTo>
                                <a:pt x="2161" y="154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0" name="Frihåndsform 40" descr="Kronblad"/>
                      <wps:cNvSpPr>
                        <a:spLocks/>
                      </wps:cNvSpPr>
                      <wps:spPr bwMode="auto">
                        <a:xfrm rot="1343236">
                          <a:off x="3133725" y="266700"/>
                          <a:ext cx="483741" cy="1000464"/>
                        </a:xfrm>
                        <a:custGeom>
                          <a:avLst/>
                          <a:gdLst>
                            <a:gd name="T0" fmla="*/ 1434 w 2231"/>
                            <a:gd name="T1" fmla="*/ 1464 h 4635"/>
                            <a:gd name="T2" fmla="*/ 1685 w 2231"/>
                            <a:gd name="T3" fmla="*/ 1427 h 4635"/>
                            <a:gd name="T4" fmla="*/ 1746 w 2231"/>
                            <a:gd name="T5" fmla="*/ 1224 h 4635"/>
                            <a:gd name="T6" fmla="*/ 1754 w 2231"/>
                            <a:gd name="T7" fmla="*/ 994 h 4635"/>
                            <a:gd name="T8" fmla="*/ 1711 w 2231"/>
                            <a:gd name="T9" fmla="*/ 779 h 4635"/>
                            <a:gd name="T10" fmla="*/ 1626 w 2231"/>
                            <a:gd name="T11" fmla="*/ 601 h 4635"/>
                            <a:gd name="T12" fmla="*/ 1511 w 2231"/>
                            <a:gd name="T13" fmla="*/ 455 h 4635"/>
                            <a:gd name="T14" fmla="*/ 1633 w 2231"/>
                            <a:gd name="T15" fmla="*/ 233 h 4635"/>
                            <a:gd name="T16" fmla="*/ 1605 w 2231"/>
                            <a:gd name="T17" fmla="*/ 150 h 4635"/>
                            <a:gd name="T18" fmla="*/ 1367 w 2231"/>
                            <a:gd name="T19" fmla="*/ 50 h 4635"/>
                            <a:gd name="T20" fmla="*/ 1038 w 2231"/>
                            <a:gd name="T21" fmla="*/ 0 h 4635"/>
                            <a:gd name="T22" fmla="*/ 763 w 2231"/>
                            <a:gd name="T23" fmla="*/ 47 h 4635"/>
                            <a:gd name="T24" fmla="*/ 545 w 2231"/>
                            <a:gd name="T25" fmla="*/ 172 h 4635"/>
                            <a:gd name="T26" fmla="*/ 480 w 2231"/>
                            <a:gd name="T27" fmla="*/ 321 h 4635"/>
                            <a:gd name="T28" fmla="*/ 677 w 2231"/>
                            <a:gd name="T29" fmla="*/ 590 h 4635"/>
                            <a:gd name="T30" fmla="*/ 808 w 2231"/>
                            <a:gd name="T31" fmla="*/ 855 h 4635"/>
                            <a:gd name="T32" fmla="*/ 569 w 2231"/>
                            <a:gd name="T33" fmla="*/ 1359 h 4635"/>
                            <a:gd name="T34" fmla="*/ 514 w 2231"/>
                            <a:gd name="T35" fmla="*/ 1527 h 4635"/>
                            <a:gd name="T36" fmla="*/ 842 w 2231"/>
                            <a:gd name="T37" fmla="*/ 1692 h 4635"/>
                            <a:gd name="T38" fmla="*/ 1058 w 2231"/>
                            <a:gd name="T39" fmla="*/ 1714 h 4635"/>
                            <a:gd name="T40" fmla="*/ 1067 w 2231"/>
                            <a:gd name="T41" fmla="*/ 1937 h 4635"/>
                            <a:gd name="T42" fmla="*/ 966 w 2231"/>
                            <a:gd name="T43" fmla="*/ 2110 h 4635"/>
                            <a:gd name="T44" fmla="*/ 839 w 2231"/>
                            <a:gd name="T45" fmla="*/ 2414 h 4635"/>
                            <a:gd name="T46" fmla="*/ 440 w 2231"/>
                            <a:gd name="T47" fmla="*/ 2599 h 4635"/>
                            <a:gd name="T48" fmla="*/ 28 w 2231"/>
                            <a:gd name="T49" fmla="*/ 2578 h 4635"/>
                            <a:gd name="T50" fmla="*/ 10 w 2231"/>
                            <a:gd name="T51" fmla="*/ 2645 h 4635"/>
                            <a:gd name="T52" fmla="*/ 69 w 2231"/>
                            <a:gd name="T53" fmla="*/ 2969 h 4635"/>
                            <a:gd name="T54" fmla="*/ 194 w 2231"/>
                            <a:gd name="T55" fmla="*/ 3225 h 4635"/>
                            <a:gd name="T56" fmla="*/ 323 w 2231"/>
                            <a:gd name="T57" fmla="*/ 3333 h 4635"/>
                            <a:gd name="T58" fmla="*/ 424 w 2231"/>
                            <a:gd name="T59" fmla="*/ 3361 h 4635"/>
                            <a:gd name="T60" fmla="*/ 828 w 2231"/>
                            <a:gd name="T61" fmla="*/ 3446 h 4635"/>
                            <a:gd name="T62" fmla="*/ 993 w 2231"/>
                            <a:gd name="T63" fmla="*/ 3644 h 4635"/>
                            <a:gd name="T64" fmla="*/ 1146 w 2231"/>
                            <a:gd name="T65" fmla="*/ 3610 h 4635"/>
                            <a:gd name="T66" fmla="*/ 1050 w 2231"/>
                            <a:gd name="T67" fmla="*/ 3935 h 4635"/>
                            <a:gd name="T68" fmla="*/ 650 w 2231"/>
                            <a:gd name="T69" fmla="*/ 4301 h 4635"/>
                            <a:gd name="T70" fmla="*/ 961 w 2231"/>
                            <a:gd name="T71" fmla="*/ 4531 h 4635"/>
                            <a:gd name="T72" fmla="*/ 1229 w 2231"/>
                            <a:gd name="T73" fmla="*/ 4630 h 4635"/>
                            <a:gd name="T74" fmla="*/ 1395 w 2231"/>
                            <a:gd name="T75" fmla="*/ 4619 h 4635"/>
                            <a:gd name="T76" fmla="*/ 1488 w 2231"/>
                            <a:gd name="T77" fmla="*/ 4569 h 4635"/>
                            <a:gd name="T78" fmla="*/ 1762 w 2231"/>
                            <a:gd name="T79" fmla="*/ 4418 h 4635"/>
                            <a:gd name="T80" fmla="*/ 2044 w 2231"/>
                            <a:gd name="T81" fmla="*/ 4330 h 4635"/>
                            <a:gd name="T82" fmla="*/ 2154 w 2231"/>
                            <a:gd name="T83" fmla="*/ 4259 h 4635"/>
                            <a:gd name="T84" fmla="*/ 2218 w 2231"/>
                            <a:gd name="T85" fmla="*/ 4014 h 4635"/>
                            <a:gd name="T86" fmla="*/ 2227 w 2231"/>
                            <a:gd name="T87" fmla="*/ 3746 h 4635"/>
                            <a:gd name="T88" fmla="*/ 2178 w 2231"/>
                            <a:gd name="T89" fmla="*/ 3507 h 4635"/>
                            <a:gd name="T90" fmla="*/ 2081 w 2231"/>
                            <a:gd name="T91" fmla="*/ 3304 h 4635"/>
                            <a:gd name="T92" fmla="*/ 2029 w 2231"/>
                            <a:gd name="T93" fmla="*/ 3108 h 4635"/>
                            <a:gd name="T94" fmla="*/ 2222 w 2231"/>
                            <a:gd name="T95" fmla="*/ 2946 h 4635"/>
                            <a:gd name="T96" fmla="*/ 2156 w 2231"/>
                            <a:gd name="T97" fmla="*/ 2866 h 4635"/>
                            <a:gd name="T98" fmla="*/ 1927 w 2231"/>
                            <a:gd name="T99" fmla="*/ 2736 h 4635"/>
                            <a:gd name="T100" fmla="*/ 1891 w 2231"/>
                            <a:gd name="T101" fmla="*/ 2673 h 4635"/>
                            <a:gd name="T102" fmla="*/ 2088 w 2231"/>
                            <a:gd name="T103" fmla="*/ 2658 h 4635"/>
                            <a:gd name="T104" fmla="*/ 2056 w 2231"/>
                            <a:gd name="T105" fmla="*/ 2450 h 4635"/>
                            <a:gd name="T106" fmla="*/ 1887 w 2231"/>
                            <a:gd name="T107" fmla="*/ 2110 h 4635"/>
                            <a:gd name="T108" fmla="*/ 1679 w 2231"/>
                            <a:gd name="T109" fmla="*/ 1866 h 4635"/>
                            <a:gd name="T110" fmla="*/ 1442 w 2231"/>
                            <a:gd name="T111" fmla="*/ 1714 h 4635"/>
                            <a:gd name="T112" fmla="*/ 1193 w 2231"/>
                            <a:gd name="T113" fmla="*/ 1646 h 463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</a:cxnLst>
                          <a:rect l="0" t="0" r="r" b="b"/>
                          <a:pathLst>
                            <a:path w="2231" h="4635">
                              <a:moveTo>
                                <a:pt x="1193" y="1646"/>
                              </a:moveTo>
                              <a:lnTo>
                                <a:pt x="1220" y="1629"/>
                              </a:lnTo>
                              <a:lnTo>
                                <a:pt x="1257" y="1605"/>
                              </a:lnTo>
                              <a:lnTo>
                                <a:pt x="1301" y="1574"/>
                              </a:lnTo>
                              <a:lnTo>
                                <a:pt x="1351" y="1535"/>
                              </a:lnTo>
                              <a:lnTo>
                                <a:pt x="1378" y="1513"/>
                              </a:lnTo>
                              <a:lnTo>
                                <a:pt x="1405" y="1490"/>
                              </a:lnTo>
                              <a:lnTo>
                                <a:pt x="1434" y="1464"/>
                              </a:lnTo>
                              <a:lnTo>
                                <a:pt x="1462" y="1437"/>
                              </a:lnTo>
                              <a:lnTo>
                                <a:pt x="1491" y="1410"/>
                              </a:lnTo>
                              <a:lnTo>
                                <a:pt x="1519" y="1380"/>
                              </a:lnTo>
                              <a:lnTo>
                                <a:pt x="1546" y="1349"/>
                              </a:lnTo>
                              <a:lnTo>
                                <a:pt x="1574" y="1317"/>
                              </a:lnTo>
                              <a:lnTo>
                                <a:pt x="1640" y="1382"/>
                              </a:lnTo>
                              <a:lnTo>
                                <a:pt x="1673" y="1415"/>
                              </a:lnTo>
                              <a:lnTo>
                                <a:pt x="1685" y="1427"/>
                              </a:lnTo>
                              <a:lnTo>
                                <a:pt x="1687" y="1430"/>
                              </a:lnTo>
                              <a:lnTo>
                                <a:pt x="1690" y="1423"/>
                              </a:lnTo>
                              <a:lnTo>
                                <a:pt x="1696" y="1405"/>
                              </a:lnTo>
                              <a:lnTo>
                                <a:pt x="1706" y="1378"/>
                              </a:lnTo>
                              <a:lnTo>
                                <a:pt x="1717" y="1341"/>
                              </a:lnTo>
                              <a:lnTo>
                                <a:pt x="1730" y="1298"/>
                              </a:lnTo>
                              <a:lnTo>
                                <a:pt x="1741" y="1250"/>
                              </a:lnTo>
                              <a:lnTo>
                                <a:pt x="1746" y="1224"/>
                              </a:lnTo>
                              <a:lnTo>
                                <a:pt x="1751" y="1199"/>
                              </a:lnTo>
                              <a:lnTo>
                                <a:pt x="1755" y="1172"/>
                              </a:lnTo>
                              <a:lnTo>
                                <a:pt x="1758" y="1146"/>
                              </a:lnTo>
                              <a:lnTo>
                                <a:pt x="1758" y="1115"/>
                              </a:lnTo>
                              <a:lnTo>
                                <a:pt x="1758" y="1083"/>
                              </a:lnTo>
                              <a:lnTo>
                                <a:pt x="1758" y="1054"/>
                              </a:lnTo>
                              <a:lnTo>
                                <a:pt x="1756" y="1024"/>
                              </a:lnTo>
                              <a:lnTo>
                                <a:pt x="1754" y="994"/>
                              </a:lnTo>
                              <a:lnTo>
                                <a:pt x="1752" y="965"/>
                              </a:lnTo>
                              <a:lnTo>
                                <a:pt x="1747" y="937"/>
                              </a:lnTo>
                              <a:lnTo>
                                <a:pt x="1743" y="909"/>
                              </a:lnTo>
                              <a:lnTo>
                                <a:pt x="1738" y="883"/>
                              </a:lnTo>
                              <a:lnTo>
                                <a:pt x="1732" y="856"/>
                              </a:lnTo>
                              <a:lnTo>
                                <a:pt x="1726" y="830"/>
                              </a:lnTo>
                              <a:lnTo>
                                <a:pt x="1719" y="805"/>
                              </a:lnTo>
                              <a:lnTo>
                                <a:pt x="1711" y="779"/>
                              </a:lnTo>
                              <a:lnTo>
                                <a:pt x="1702" y="755"/>
                              </a:lnTo>
                              <a:lnTo>
                                <a:pt x="1693" y="732"/>
                              </a:lnTo>
                              <a:lnTo>
                                <a:pt x="1684" y="708"/>
                              </a:lnTo>
                              <a:lnTo>
                                <a:pt x="1673" y="686"/>
                              </a:lnTo>
                              <a:lnTo>
                                <a:pt x="1663" y="664"/>
                              </a:lnTo>
                              <a:lnTo>
                                <a:pt x="1651" y="642"/>
                              </a:lnTo>
                              <a:lnTo>
                                <a:pt x="1640" y="621"/>
                              </a:lnTo>
                              <a:lnTo>
                                <a:pt x="1626" y="601"/>
                              </a:lnTo>
                              <a:lnTo>
                                <a:pt x="1614" y="581"/>
                              </a:lnTo>
                              <a:lnTo>
                                <a:pt x="1601" y="561"/>
                              </a:lnTo>
                              <a:lnTo>
                                <a:pt x="1586" y="542"/>
                              </a:lnTo>
                              <a:lnTo>
                                <a:pt x="1572" y="524"/>
                              </a:lnTo>
                              <a:lnTo>
                                <a:pt x="1558" y="506"/>
                              </a:lnTo>
                              <a:lnTo>
                                <a:pt x="1542" y="489"/>
                              </a:lnTo>
                              <a:lnTo>
                                <a:pt x="1526" y="472"/>
                              </a:lnTo>
                              <a:lnTo>
                                <a:pt x="1511" y="455"/>
                              </a:lnTo>
                              <a:lnTo>
                                <a:pt x="1494" y="440"/>
                              </a:lnTo>
                              <a:lnTo>
                                <a:pt x="1478" y="424"/>
                              </a:lnTo>
                              <a:lnTo>
                                <a:pt x="1460" y="409"/>
                              </a:lnTo>
                              <a:lnTo>
                                <a:pt x="1510" y="360"/>
                              </a:lnTo>
                              <a:lnTo>
                                <a:pt x="1551" y="319"/>
                              </a:lnTo>
                              <a:lnTo>
                                <a:pt x="1585" y="283"/>
                              </a:lnTo>
                              <a:lnTo>
                                <a:pt x="1613" y="256"/>
                              </a:lnTo>
                              <a:lnTo>
                                <a:pt x="1633" y="233"/>
                              </a:lnTo>
                              <a:lnTo>
                                <a:pt x="1647" y="216"/>
                              </a:lnTo>
                              <a:lnTo>
                                <a:pt x="1653" y="209"/>
                              </a:lnTo>
                              <a:lnTo>
                                <a:pt x="1656" y="205"/>
                              </a:lnTo>
                              <a:lnTo>
                                <a:pt x="1659" y="200"/>
                              </a:lnTo>
                              <a:lnTo>
                                <a:pt x="1659" y="197"/>
                              </a:lnTo>
                              <a:lnTo>
                                <a:pt x="1642" y="181"/>
                              </a:lnTo>
                              <a:lnTo>
                                <a:pt x="1624" y="166"/>
                              </a:lnTo>
                              <a:lnTo>
                                <a:pt x="1605" y="150"/>
                              </a:lnTo>
                              <a:lnTo>
                                <a:pt x="1586" y="137"/>
                              </a:lnTo>
                              <a:lnTo>
                                <a:pt x="1566" y="124"/>
                              </a:lnTo>
                              <a:lnTo>
                                <a:pt x="1545" y="114"/>
                              </a:lnTo>
                              <a:lnTo>
                                <a:pt x="1524" y="105"/>
                              </a:lnTo>
                              <a:lnTo>
                                <a:pt x="1503" y="98"/>
                              </a:lnTo>
                              <a:lnTo>
                                <a:pt x="1457" y="80"/>
                              </a:lnTo>
                              <a:lnTo>
                                <a:pt x="1411" y="65"/>
                              </a:lnTo>
                              <a:lnTo>
                                <a:pt x="1367" y="50"/>
                              </a:lnTo>
                              <a:lnTo>
                                <a:pt x="1323" y="38"/>
                              </a:lnTo>
                              <a:lnTo>
                                <a:pt x="1280" y="28"/>
                              </a:lnTo>
                              <a:lnTo>
                                <a:pt x="1238" y="19"/>
                              </a:lnTo>
                              <a:lnTo>
                                <a:pt x="1196" y="13"/>
                              </a:lnTo>
                              <a:lnTo>
                                <a:pt x="1156" y="7"/>
                              </a:lnTo>
                              <a:lnTo>
                                <a:pt x="1116" y="4"/>
                              </a:lnTo>
                              <a:lnTo>
                                <a:pt x="1077" y="2"/>
                              </a:lnTo>
                              <a:lnTo>
                                <a:pt x="1038" y="0"/>
                              </a:lnTo>
                              <a:lnTo>
                                <a:pt x="1001" y="2"/>
                              </a:lnTo>
                              <a:lnTo>
                                <a:pt x="965" y="4"/>
                              </a:lnTo>
                              <a:lnTo>
                                <a:pt x="928" y="8"/>
                              </a:lnTo>
                              <a:lnTo>
                                <a:pt x="894" y="13"/>
                              </a:lnTo>
                              <a:lnTo>
                                <a:pt x="859" y="19"/>
                              </a:lnTo>
                              <a:lnTo>
                                <a:pt x="827" y="28"/>
                              </a:lnTo>
                              <a:lnTo>
                                <a:pt x="795" y="37"/>
                              </a:lnTo>
                              <a:lnTo>
                                <a:pt x="763" y="47"/>
                              </a:lnTo>
                              <a:lnTo>
                                <a:pt x="733" y="59"/>
                              </a:lnTo>
                              <a:lnTo>
                                <a:pt x="703" y="73"/>
                              </a:lnTo>
                              <a:lnTo>
                                <a:pt x="675" y="86"/>
                              </a:lnTo>
                              <a:lnTo>
                                <a:pt x="647" y="101"/>
                              </a:lnTo>
                              <a:lnTo>
                                <a:pt x="620" y="118"/>
                              </a:lnTo>
                              <a:lnTo>
                                <a:pt x="594" y="135"/>
                              </a:lnTo>
                              <a:lnTo>
                                <a:pt x="570" y="154"/>
                              </a:lnTo>
                              <a:lnTo>
                                <a:pt x="545" y="172"/>
                              </a:lnTo>
                              <a:lnTo>
                                <a:pt x="522" y="192"/>
                              </a:lnTo>
                              <a:lnTo>
                                <a:pt x="501" y="213"/>
                              </a:lnTo>
                              <a:lnTo>
                                <a:pt x="480" y="236"/>
                              </a:lnTo>
                              <a:lnTo>
                                <a:pt x="459" y="258"/>
                              </a:lnTo>
                              <a:lnTo>
                                <a:pt x="440" y="282"/>
                              </a:lnTo>
                              <a:lnTo>
                                <a:pt x="448" y="290"/>
                              </a:lnTo>
                              <a:lnTo>
                                <a:pt x="461" y="303"/>
                              </a:lnTo>
                              <a:lnTo>
                                <a:pt x="480" y="321"/>
                              </a:lnTo>
                              <a:lnTo>
                                <a:pt x="504" y="343"/>
                              </a:lnTo>
                              <a:lnTo>
                                <a:pt x="533" y="371"/>
                              </a:lnTo>
                              <a:lnTo>
                                <a:pt x="567" y="403"/>
                              </a:lnTo>
                              <a:lnTo>
                                <a:pt x="607" y="440"/>
                              </a:lnTo>
                              <a:lnTo>
                                <a:pt x="653" y="480"/>
                              </a:lnTo>
                              <a:lnTo>
                                <a:pt x="658" y="518"/>
                              </a:lnTo>
                              <a:lnTo>
                                <a:pt x="667" y="554"/>
                              </a:lnTo>
                              <a:lnTo>
                                <a:pt x="677" y="590"/>
                              </a:lnTo>
                              <a:lnTo>
                                <a:pt x="688" y="625"/>
                              </a:lnTo>
                              <a:lnTo>
                                <a:pt x="702" y="661"/>
                              </a:lnTo>
                              <a:lnTo>
                                <a:pt x="716" y="695"/>
                              </a:lnTo>
                              <a:lnTo>
                                <a:pt x="733" y="728"/>
                              </a:lnTo>
                              <a:lnTo>
                                <a:pt x="751" y="762"/>
                              </a:lnTo>
                              <a:lnTo>
                                <a:pt x="768" y="794"/>
                              </a:lnTo>
                              <a:lnTo>
                                <a:pt x="788" y="825"/>
                              </a:lnTo>
                              <a:lnTo>
                                <a:pt x="808" y="855"/>
                              </a:lnTo>
                              <a:lnTo>
                                <a:pt x="831" y="885"/>
                              </a:lnTo>
                              <a:lnTo>
                                <a:pt x="852" y="913"/>
                              </a:lnTo>
                              <a:lnTo>
                                <a:pt x="875" y="940"/>
                              </a:lnTo>
                              <a:lnTo>
                                <a:pt x="898" y="966"/>
                              </a:lnTo>
                              <a:lnTo>
                                <a:pt x="922" y="990"/>
                              </a:lnTo>
                              <a:lnTo>
                                <a:pt x="767" y="1150"/>
                              </a:lnTo>
                              <a:lnTo>
                                <a:pt x="652" y="1271"/>
                              </a:lnTo>
                              <a:lnTo>
                                <a:pt x="569" y="1359"/>
                              </a:lnTo>
                              <a:lnTo>
                                <a:pt x="513" y="1419"/>
                              </a:lnTo>
                              <a:lnTo>
                                <a:pt x="479" y="1456"/>
                              </a:lnTo>
                              <a:lnTo>
                                <a:pt x="462" y="1476"/>
                              </a:lnTo>
                              <a:lnTo>
                                <a:pt x="455" y="1484"/>
                              </a:lnTo>
                              <a:lnTo>
                                <a:pt x="454" y="1486"/>
                              </a:lnTo>
                              <a:lnTo>
                                <a:pt x="463" y="1493"/>
                              </a:lnTo>
                              <a:lnTo>
                                <a:pt x="486" y="1509"/>
                              </a:lnTo>
                              <a:lnTo>
                                <a:pt x="514" y="1527"/>
                              </a:lnTo>
                              <a:lnTo>
                                <a:pt x="540" y="1543"/>
                              </a:lnTo>
                              <a:lnTo>
                                <a:pt x="590" y="1574"/>
                              </a:lnTo>
                              <a:lnTo>
                                <a:pt x="637" y="1602"/>
                              </a:lnTo>
                              <a:lnTo>
                                <a:pt x="683" y="1626"/>
                              </a:lnTo>
                              <a:lnTo>
                                <a:pt x="726" y="1647"/>
                              </a:lnTo>
                              <a:lnTo>
                                <a:pt x="767" y="1665"/>
                              </a:lnTo>
                              <a:lnTo>
                                <a:pt x="805" y="1679"/>
                              </a:lnTo>
                              <a:lnTo>
                                <a:pt x="842" y="1692"/>
                              </a:lnTo>
                              <a:lnTo>
                                <a:pt x="876" y="1702"/>
                              </a:lnTo>
                              <a:lnTo>
                                <a:pt x="908" y="1708"/>
                              </a:lnTo>
                              <a:lnTo>
                                <a:pt x="938" y="1714"/>
                              </a:lnTo>
                              <a:lnTo>
                                <a:pt x="966" y="1717"/>
                              </a:lnTo>
                              <a:lnTo>
                                <a:pt x="991" y="1718"/>
                              </a:lnTo>
                              <a:lnTo>
                                <a:pt x="1016" y="1718"/>
                              </a:lnTo>
                              <a:lnTo>
                                <a:pt x="1038" y="1716"/>
                              </a:lnTo>
                              <a:lnTo>
                                <a:pt x="1058" y="1714"/>
                              </a:lnTo>
                              <a:lnTo>
                                <a:pt x="1077" y="1709"/>
                              </a:lnTo>
                              <a:lnTo>
                                <a:pt x="1077" y="1733"/>
                              </a:lnTo>
                              <a:lnTo>
                                <a:pt x="1076" y="1759"/>
                              </a:lnTo>
                              <a:lnTo>
                                <a:pt x="1075" y="1788"/>
                              </a:lnTo>
                              <a:lnTo>
                                <a:pt x="1074" y="1820"/>
                              </a:lnTo>
                              <a:lnTo>
                                <a:pt x="1071" y="1857"/>
                              </a:lnTo>
                              <a:lnTo>
                                <a:pt x="1069" y="1895"/>
                              </a:lnTo>
                              <a:lnTo>
                                <a:pt x="1067" y="1937"/>
                              </a:lnTo>
                              <a:lnTo>
                                <a:pt x="1064" y="1982"/>
                              </a:lnTo>
                              <a:lnTo>
                                <a:pt x="1048" y="1999"/>
                              </a:lnTo>
                              <a:lnTo>
                                <a:pt x="1033" y="2017"/>
                              </a:lnTo>
                              <a:lnTo>
                                <a:pt x="1018" y="2036"/>
                              </a:lnTo>
                              <a:lnTo>
                                <a:pt x="1005" y="2053"/>
                              </a:lnTo>
                              <a:lnTo>
                                <a:pt x="991" y="2072"/>
                              </a:lnTo>
                              <a:lnTo>
                                <a:pt x="978" y="2091"/>
                              </a:lnTo>
                              <a:lnTo>
                                <a:pt x="966" y="2110"/>
                              </a:lnTo>
                              <a:lnTo>
                                <a:pt x="954" y="2129"/>
                              </a:lnTo>
                              <a:lnTo>
                                <a:pt x="932" y="2169"/>
                              </a:lnTo>
                              <a:lnTo>
                                <a:pt x="912" y="2209"/>
                              </a:lnTo>
                              <a:lnTo>
                                <a:pt x="894" y="2249"/>
                              </a:lnTo>
                              <a:lnTo>
                                <a:pt x="877" y="2290"/>
                              </a:lnTo>
                              <a:lnTo>
                                <a:pt x="863" y="2331"/>
                              </a:lnTo>
                              <a:lnTo>
                                <a:pt x="850" y="2373"/>
                              </a:lnTo>
                              <a:lnTo>
                                <a:pt x="839" y="2414"/>
                              </a:lnTo>
                              <a:lnTo>
                                <a:pt x="831" y="2456"/>
                              </a:lnTo>
                              <a:lnTo>
                                <a:pt x="823" y="2497"/>
                              </a:lnTo>
                              <a:lnTo>
                                <a:pt x="816" y="2538"/>
                              </a:lnTo>
                              <a:lnTo>
                                <a:pt x="812" y="2579"/>
                              </a:lnTo>
                              <a:lnTo>
                                <a:pt x="808" y="2619"/>
                              </a:lnTo>
                              <a:lnTo>
                                <a:pt x="668" y="2612"/>
                              </a:lnTo>
                              <a:lnTo>
                                <a:pt x="546" y="2605"/>
                              </a:lnTo>
                              <a:lnTo>
                                <a:pt x="440" y="2599"/>
                              </a:lnTo>
                              <a:lnTo>
                                <a:pt x="348" y="2595"/>
                              </a:lnTo>
                              <a:lnTo>
                                <a:pt x="270" y="2590"/>
                              </a:lnTo>
                              <a:lnTo>
                                <a:pt x="204" y="2587"/>
                              </a:lnTo>
                              <a:lnTo>
                                <a:pt x="150" y="2585"/>
                              </a:lnTo>
                              <a:lnTo>
                                <a:pt x="107" y="2583"/>
                              </a:lnTo>
                              <a:lnTo>
                                <a:pt x="73" y="2580"/>
                              </a:lnTo>
                              <a:lnTo>
                                <a:pt x="47" y="2579"/>
                              </a:lnTo>
                              <a:lnTo>
                                <a:pt x="28" y="2578"/>
                              </a:lnTo>
                              <a:lnTo>
                                <a:pt x="16" y="2577"/>
                              </a:lnTo>
                              <a:lnTo>
                                <a:pt x="7" y="2577"/>
                              </a:lnTo>
                              <a:lnTo>
                                <a:pt x="2" y="2577"/>
                              </a:lnTo>
                              <a:lnTo>
                                <a:pt x="1" y="2577"/>
                              </a:lnTo>
                              <a:lnTo>
                                <a:pt x="0" y="2577"/>
                              </a:lnTo>
                              <a:lnTo>
                                <a:pt x="2" y="2590"/>
                              </a:lnTo>
                              <a:lnTo>
                                <a:pt x="8" y="2625"/>
                              </a:lnTo>
                              <a:lnTo>
                                <a:pt x="10" y="2645"/>
                              </a:lnTo>
                              <a:lnTo>
                                <a:pt x="12" y="2667"/>
                              </a:lnTo>
                              <a:lnTo>
                                <a:pt x="15" y="2687"/>
                              </a:lnTo>
                              <a:lnTo>
                                <a:pt x="15" y="2705"/>
                              </a:lnTo>
                              <a:lnTo>
                                <a:pt x="24" y="2765"/>
                              </a:lnTo>
                              <a:lnTo>
                                <a:pt x="34" y="2821"/>
                              </a:lnTo>
                              <a:lnTo>
                                <a:pt x="45" y="2875"/>
                              </a:lnTo>
                              <a:lnTo>
                                <a:pt x="57" y="2923"/>
                              </a:lnTo>
                              <a:lnTo>
                                <a:pt x="69" y="2969"/>
                              </a:lnTo>
                              <a:lnTo>
                                <a:pt x="83" y="3012"/>
                              </a:lnTo>
                              <a:lnTo>
                                <a:pt x="98" y="3051"/>
                              </a:lnTo>
                              <a:lnTo>
                                <a:pt x="112" y="3088"/>
                              </a:lnTo>
                              <a:lnTo>
                                <a:pt x="129" y="3120"/>
                              </a:lnTo>
                              <a:lnTo>
                                <a:pt x="145" y="3151"/>
                              </a:lnTo>
                              <a:lnTo>
                                <a:pt x="161" y="3179"/>
                              </a:lnTo>
                              <a:lnTo>
                                <a:pt x="178" y="3203"/>
                              </a:lnTo>
                              <a:lnTo>
                                <a:pt x="194" y="3225"/>
                              </a:lnTo>
                              <a:lnTo>
                                <a:pt x="211" y="3246"/>
                              </a:lnTo>
                              <a:lnTo>
                                <a:pt x="229" y="3264"/>
                              </a:lnTo>
                              <a:lnTo>
                                <a:pt x="246" y="3280"/>
                              </a:lnTo>
                              <a:lnTo>
                                <a:pt x="262" y="3294"/>
                              </a:lnTo>
                              <a:lnTo>
                                <a:pt x="278" y="3306"/>
                              </a:lnTo>
                              <a:lnTo>
                                <a:pt x="293" y="3316"/>
                              </a:lnTo>
                              <a:lnTo>
                                <a:pt x="309" y="3325"/>
                              </a:lnTo>
                              <a:lnTo>
                                <a:pt x="323" y="3333"/>
                              </a:lnTo>
                              <a:lnTo>
                                <a:pt x="337" y="3340"/>
                              </a:lnTo>
                              <a:lnTo>
                                <a:pt x="350" y="3344"/>
                              </a:lnTo>
                              <a:lnTo>
                                <a:pt x="362" y="3347"/>
                              </a:lnTo>
                              <a:lnTo>
                                <a:pt x="382" y="3353"/>
                              </a:lnTo>
                              <a:lnTo>
                                <a:pt x="398" y="3355"/>
                              </a:lnTo>
                              <a:lnTo>
                                <a:pt x="409" y="3356"/>
                              </a:lnTo>
                              <a:lnTo>
                                <a:pt x="412" y="3356"/>
                              </a:lnTo>
                              <a:lnTo>
                                <a:pt x="424" y="3361"/>
                              </a:lnTo>
                              <a:lnTo>
                                <a:pt x="461" y="3372"/>
                              </a:lnTo>
                              <a:lnTo>
                                <a:pt x="517" y="3387"/>
                              </a:lnTo>
                              <a:lnTo>
                                <a:pt x="591" y="3406"/>
                              </a:lnTo>
                              <a:lnTo>
                                <a:pt x="633" y="3415"/>
                              </a:lnTo>
                              <a:lnTo>
                                <a:pt x="678" y="3424"/>
                              </a:lnTo>
                              <a:lnTo>
                                <a:pt x="726" y="3433"/>
                              </a:lnTo>
                              <a:lnTo>
                                <a:pt x="776" y="3439"/>
                              </a:lnTo>
                              <a:lnTo>
                                <a:pt x="828" y="3446"/>
                              </a:lnTo>
                              <a:lnTo>
                                <a:pt x="883" y="3450"/>
                              </a:lnTo>
                              <a:lnTo>
                                <a:pt x="937" y="3454"/>
                              </a:lnTo>
                              <a:lnTo>
                                <a:pt x="993" y="3455"/>
                              </a:lnTo>
                              <a:lnTo>
                                <a:pt x="993" y="3520"/>
                              </a:lnTo>
                              <a:lnTo>
                                <a:pt x="993" y="3570"/>
                              </a:lnTo>
                              <a:lnTo>
                                <a:pt x="993" y="3605"/>
                              </a:lnTo>
                              <a:lnTo>
                                <a:pt x="993" y="3629"/>
                              </a:lnTo>
                              <a:lnTo>
                                <a:pt x="993" y="3644"/>
                              </a:lnTo>
                              <a:lnTo>
                                <a:pt x="993" y="3650"/>
                              </a:lnTo>
                              <a:lnTo>
                                <a:pt x="993" y="3654"/>
                              </a:lnTo>
                              <a:lnTo>
                                <a:pt x="993" y="3654"/>
                              </a:lnTo>
                              <a:lnTo>
                                <a:pt x="1004" y="3649"/>
                              </a:lnTo>
                              <a:lnTo>
                                <a:pt x="1033" y="3636"/>
                              </a:lnTo>
                              <a:lnTo>
                                <a:pt x="1077" y="3615"/>
                              </a:lnTo>
                              <a:lnTo>
                                <a:pt x="1132" y="3587"/>
                              </a:lnTo>
                              <a:lnTo>
                                <a:pt x="1146" y="3610"/>
                              </a:lnTo>
                              <a:lnTo>
                                <a:pt x="1159" y="3635"/>
                              </a:lnTo>
                              <a:lnTo>
                                <a:pt x="1173" y="3658"/>
                              </a:lnTo>
                              <a:lnTo>
                                <a:pt x="1188" y="3680"/>
                              </a:lnTo>
                              <a:lnTo>
                                <a:pt x="1202" y="3703"/>
                              </a:lnTo>
                              <a:lnTo>
                                <a:pt x="1218" y="3725"/>
                              </a:lnTo>
                              <a:lnTo>
                                <a:pt x="1232" y="3746"/>
                              </a:lnTo>
                              <a:lnTo>
                                <a:pt x="1248" y="3767"/>
                              </a:lnTo>
                              <a:lnTo>
                                <a:pt x="1050" y="3935"/>
                              </a:lnTo>
                              <a:lnTo>
                                <a:pt x="902" y="4064"/>
                              </a:lnTo>
                              <a:lnTo>
                                <a:pt x="794" y="4157"/>
                              </a:lnTo>
                              <a:lnTo>
                                <a:pt x="720" y="4221"/>
                              </a:lnTo>
                              <a:lnTo>
                                <a:pt x="674" y="4259"/>
                              </a:lnTo>
                              <a:lnTo>
                                <a:pt x="650" y="4281"/>
                              </a:lnTo>
                              <a:lnTo>
                                <a:pt x="641" y="4289"/>
                              </a:lnTo>
                              <a:lnTo>
                                <a:pt x="638" y="4291"/>
                              </a:lnTo>
                              <a:lnTo>
                                <a:pt x="650" y="4301"/>
                              </a:lnTo>
                              <a:lnTo>
                                <a:pt x="677" y="4323"/>
                              </a:lnTo>
                              <a:lnTo>
                                <a:pt x="711" y="4350"/>
                              </a:lnTo>
                              <a:lnTo>
                                <a:pt x="737" y="4376"/>
                              </a:lnTo>
                              <a:lnTo>
                                <a:pt x="786" y="4414"/>
                              </a:lnTo>
                              <a:lnTo>
                                <a:pt x="833" y="4448"/>
                              </a:lnTo>
                              <a:lnTo>
                                <a:pt x="877" y="4479"/>
                              </a:lnTo>
                              <a:lnTo>
                                <a:pt x="919" y="4507"/>
                              </a:lnTo>
                              <a:lnTo>
                                <a:pt x="961" y="4531"/>
                              </a:lnTo>
                              <a:lnTo>
                                <a:pt x="1000" y="4552"/>
                              </a:lnTo>
                              <a:lnTo>
                                <a:pt x="1038" y="4570"/>
                              </a:lnTo>
                              <a:lnTo>
                                <a:pt x="1074" y="4587"/>
                              </a:lnTo>
                              <a:lnTo>
                                <a:pt x="1108" y="4599"/>
                              </a:lnTo>
                              <a:lnTo>
                                <a:pt x="1141" y="4610"/>
                              </a:lnTo>
                              <a:lnTo>
                                <a:pt x="1172" y="4619"/>
                              </a:lnTo>
                              <a:lnTo>
                                <a:pt x="1201" y="4626"/>
                              </a:lnTo>
                              <a:lnTo>
                                <a:pt x="1229" y="4630"/>
                              </a:lnTo>
                              <a:lnTo>
                                <a:pt x="1256" y="4633"/>
                              </a:lnTo>
                              <a:lnTo>
                                <a:pt x="1280" y="4635"/>
                              </a:lnTo>
                              <a:lnTo>
                                <a:pt x="1302" y="4635"/>
                              </a:lnTo>
                              <a:lnTo>
                                <a:pt x="1324" y="4633"/>
                              </a:lnTo>
                              <a:lnTo>
                                <a:pt x="1344" y="4631"/>
                              </a:lnTo>
                              <a:lnTo>
                                <a:pt x="1362" y="4628"/>
                              </a:lnTo>
                              <a:lnTo>
                                <a:pt x="1380" y="4623"/>
                              </a:lnTo>
                              <a:lnTo>
                                <a:pt x="1395" y="4619"/>
                              </a:lnTo>
                              <a:lnTo>
                                <a:pt x="1409" y="4613"/>
                              </a:lnTo>
                              <a:lnTo>
                                <a:pt x="1422" y="4609"/>
                              </a:lnTo>
                              <a:lnTo>
                                <a:pt x="1433" y="4603"/>
                              </a:lnTo>
                              <a:lnTo>
                                <a:pt x="1451" y="4592"/>
                              </a:lnTo>
                              <a:lnTo>
                                <a:pt x="1464" y="4583"/>
                              </a:lnTo>
                              <a:lnTo>
                                <a:pt x="1472" y="4577"/>
                              </a:lnTo>
                              <a:lnTo>
                                <a:pt x="1474" y="4575"/>
                              </a:lnTo>
                              <a:lnTo>
                                <a:pt x="1488" y="4569"/>
                              </a:lnTo>
                              <a:lnTo>
                                <a:pt x="1522" y="4554"/>
                              </a:lnTo>
                              <a:lnTo>
                                <a:pt x="1546" y="4541"/>
                              </a:lnTo>
                              <a:lnTo>
                                <a:pt x="1575" y="4527"/>
                              </a:lnTo>
                              <a:lnTo>
                                <a:pt x="1608" y="4510"/>
                              </a:lnTo>
                              <a:lnTo>
                                <a:pt x="1643" y="4491"/>
                              </a:lnTo>
                              <a:lnTo>
                                <a:pt x="1681" y="4469"/>
                              </a:lnTo>
                              <a:lnTo>
                                <a:pt x="1720" y="4445"/>
                              </a:lnTo>
                              <a:lnTo>
                                <a:pt x="1762" y="4418"/>
                              </a:lnTo>
                              <a:lnTo>
                                <a:pt x="1803" y="4389"/>
                              </a:lnTo>
                              <a:lnTo>
                                <a:pt x="1846" y="4357"/>
                              </a:lnTo>
                              <a:lnTo>
                                <a:pt x="1888" y="4324"/>
                              </a:lnTo>
                              <a:lnTo>
                                <a:pt x="1909" y="4306"/>
                              </a:lnTo>
                              <a:lnTo>
                                <a:pt x="1929" y="4287"/>
                              </a:lnTo>
                              <a:lnTo>
                                <a:pt x="1950" y="4268"/>
                              </a:lnTo>
                              <a:lnTo>
                                <a:pt x="1970" y="4248"/>
                              </a:lnTo>
                              <a:lnTo>
                                <a:pt x="2044" y="4330"/>
                              </a:lnTo>
                              <a:lnTo>
                                <a:pt x="2083" y="4373"/>
                              </a:lnTo>
                              <a:lnTo>
                                <a:pt x="2096" y="4388"/>
                              </a:lnTo>
                              <a:lnTo>
                                <a:pt x="2098" y="4390"/>
                              </a:lnTo>
                              <a:lnTo>
                                <a:pt x="2101" y="4383"/>
                              </a:lnTo>
                              <a:lnTo>
                                <a:pt x="2111" y="4360"/>
                              </a:lnTo>
                              <a:lnTo>
                                <a:pt x="2127" y="4327"/>
                              </a:lnTo>
                              <a:lnTo>
                                <a:pt x="2144" y="4284"/>
                              </a:lnTo>
                              <a:lnTo>
                                <a:pt x="2154" y="4259"/>
                              </a:lnTo>
                              <a:lnTo>
                                <a:pt x="2164" y="4233"/>
                              </a:lnTo>
                              <a:lnTo>
                                <a:pt x="2172" y="4204"/>
                              </a:lnTo>
                              <a:lnTo>
                                <a:pt x="2181" y="4175"/>
                              </a:lnTo>
                              <a:lnTo>
                                <a:pt x="2190" y="4145"/>
                              </a:lnTo>
                              <a:lnTo>
                                <a:pt x="2198" y="4114"/>
                              </a:lnTo>
                              <a:lnTo>
                                <a:pt x="2206" y="4082"/>
                              </a:lnTo>
                              <a:lnTo>
                                <a:pt x="2211" y="4050"/>
                              </a:lnTo>
                              <a:lnTo>
                                <a:pt x="2218" y="4014"/>
                              </a:lnTo>
                              <a:lnTo>
                                <a:pt x="2222" y="3980"/>
                              </a:lnTo>
                              <a:lnTo>
                                <a:pt x="2226" y="3944"/>
                              </a:lnTo>
                              <a:lnTo>
                                <a:pt x="2229" y="3910"/>
                              </a:lnTo>
                              <a:lnTo>
                                <a:pt x="2230" y="3877"/>
                              </a:lnTo>
                              <a:lnTo>
                                <a:pt x="2231" y="3843"/>
                              </a:lnTo>
                              <a:lnTo>
                                <a:pt x="2231" y="3810"/>
                              </a:lnTo>
                              <a:lnTo>
                                <a:pt x="2229" y="3777"/>
                              </a:lnTo>
                              <a:lnTo>
                                <a:pt x="2227" y="3746"/>
                              </a:lnTo>
                              <a:lnTo>
                                <a:pt x="2224" y="3713"/>
                              </a:lnTo>
                              <a:lnTo>
                                <a:pt x="2220" y="3682"/>
                              </a:lnTo>
                              <a:lnTo>
                                <a:pt x="2215" y="3652"/>
                              </a:lnTo>
                              <a:lnTo>
                                <a:pt x="2209" y="3622"/>
                              </a:lnTo>
                              <a:lnTo>
                                <a:pt x="2202" y="3593"/>
                              </a:lnTo>
                              <a:lnTo>
                                <a:pt x="2195" y="3564"/>
                              </a:lnTo>
                              <a:lnTo>
                                <a:pt x="2187" y="3535"/>
                              </a:lnTo>
                              <a:lnTo>
                                <a:pt x="2178" y="3507"/>
                              </a:lnTo>
                              <a:lnTo>
                                <a:pt x="2168" y="3479"/>
                              </a:lnTo>
                              <a:lnTo>
                                <a:pt x="2157" y="3453"/>
                              </a:lnTo>
                              <a:lnTo>
                                <a:pt x="2146" y="3426"/>
                              </a:lnTo>
                              <a:lnTo>
                                <a:pt x="2135" y="3401"/>
                              </a:lnTo>
                              <a:lnTo>
                                <a:pt x="2123" y="3375"/>
                              </a:lnTo>
                              <a:lnTo>
                                <a:pt x="2109" y="3351"/>
                              </a:lnTo>
                              <a:lnTo>
                                <a:pt x="2096" y="3327"/>
                              </a:lnTo>
                              <a:lnTo>
                                <a:pt x="2081" y="3304"/>
                              </a:lnTo>
                              <a:lnTo>
                                <a:pt x="2067" y="3281"/>
                              </a:lnTo>
                              <a:lnTo>
                                <a:pt x="2053" y="3259"/>
                              </a:lnTo>
                              <a:lnTo>
                                <a:pt x="2037" y="3237"/>
                              </a:lnTo>
                              <a:lnTo>
                                <a:pt x="2020" y="3216"/>
                              </a:lnTo>
                              <a:lnTo>
                                <a:pt x="2005" y="3196"/>
                              </a:lnTo>
                              <a:lnTo>
                                <a:pt x="1987" y="3176"/>
                              </a:lnTo>
                              <a:lnTo>
                                <a:pt x="1970" y="3158"/>
                              </a:lnTo>
                              <a:lnTo>
                                <a:pt x="2029" y="3108"/>
                              </a:lnTo>
                              <a:lnTo>
                                <a:pt x="2080" y="3064"/>
                              </a:lnTo>
                              <a:lnTo>
                                <a:pt x="2123" y="3028"/>
                              </a:lnTo>
                              <a:lnTo>
                                <a:pt x="2157" y="2999"/>
                              </a:lnTo>
                              <a:lnTo>
                                <a:pt x="2184" y="2976"/>
                              </a:lnTo>
                              <a:lnTo>
                                <a:pt x="2204" y="2959"/>
                              </a:lnTo>
                              <a:lnTo>
                                <a:pt x="2211" y="2952"/>
                              </a:lnTo>
                              <a:lnTo>
                                <a:pt x="2218" y="2949"/>
                              </a:lnTo>
                              <a:lnTo>
                                <a:pt x="2222" y="2946"/>
                              </a:lnTo>
                              <a:lnTo>
                                <a:pt x="2226" y="2946"/>
                              </a:lnTo>
                              <a:lnTo>
                                <a:pt x="2217" y="2932"/>
                              </a:lnTo>
                              <a:lnTo>
                                <a:pt x="2208" y="2920"/>
                              </a:lnTo>
                              <a:lnTo>
                                <a:pt x="2199" y="2908"/>
                              </a:lnTo>
                              <a:lnTo>
                                <a:pt x="2189" y="2897"/>
                              </a:lnTo>
                              <a:lnTo>
                                <a:pt x="2178" y="2887"/>
                              </a:lnTo>
                              <a:lnTo>
                                <a:pt x="2167" y="2876"/>
                              </a:lnTo>
                              <a:lnTo>
                                <a:pt x="2156" y="2866"/>
                              </a:lnTo>
                              <a:lnTo>
                                <a:pt x="2144" y="2857"/>
                              </a:lnTo>
                              <a:lnTo>
                                <a:pt x="2119" y="2839"/>
                              </a:lnTo>
                              <a:lnTo>
                                <a:pt x="2094" y="2821"/>
                              </a:lnTo>
                              <a:lnTo>
                                <a:pt x="2068" y="2806"/>
                              </a:lnTo>
                              <a:lnTo>
                                <a:pt x="2042" y="2789"/>
                              </a:lnTo>
                              <a:lnTo>
                                <a:pt x="2003" y="2770"/>
                              </a:lnTo>
                              <a:lnTo>
                                <a:pt x="1965" y="2752"/>
                              </a:lnTo>
                              <a:lnTo>
                                <a:pt x="1927" y="2736"/>
                              </a:lnTo>
                              <a:lnTo>
                                <a:pt x="1889" y="2720"/>
                              </a:lnTo>
                              <a:lnTo>
                                <a:pt x="1853" y="2706"/>
                              </a:lnTo>
                              <a:lnTo>
                                <a:pt x="1816" y="2693"/>
                              </a:lnTo>
                              <a:lnTo>
                                <a:pt x="1780" y="2680"/>
                              </a:lnTo>
                              <a:lnTo>
                                <a:pt x="1744" y="2669"/>
                              </a:lnTo>
                              <a:lnTo>
                                <a:pt x="1744" y="2661"/>
                              </a:lnTo>
                              <a:lnTo>
                                <a:pt x="1823" y="2667"/>
                              </a:lnTo>
                              <a:lnTo>
                                <a:pt x="1891" y="2673"/>
                              </a:lnTo>
                              <a:lnTo>
                                <a:pt x="1947" y="2677"/>
                              </a:lnTo>
                              <a:lnTo>
                                <a:pt x="1994" y="2681"/>
                              </a:lnTo>
                              <a:lnTo>
                                <a:pt x="2029" y="2685"/>
                              </a:lnTo>
                              <a:lnTo>
                                <a:pt x="2057" y="2688"/>
                              </a:lnTo>
                              <a:lnTo>
                                <a:pt x="2075" y="2689"/>
                              </a:lnTo>
                              <a:lnTo>
                                <a:pt x="2084" y="2690"/>
                              </a:lnTo>
                              <a:lnTo>
                                <a:pt x="2086" y="2675"/>
                              </a:lnTo>
                              <a:lnTo>
                                <a:pt x="2088" y="2658"/>
                              </a:lnTo>
                              <a:lnTo>
                                <a:pt x="2089" y="2643"/>
                              </a:lnTo>
                              <a:lnTo>
                                <a:pt x="2089" y="2627"/>
                              </a:lnTo>
                              <a:lnTo>
                                <a:pt x="2088" y="2595"/>
                              </a:lnTo>
                              <a:lnTo>
                                <a:pt x="2086" y="2565"/>
                              </a:lnTo>
                              <a:lnTo>
                                <a:pt x="2080" y="2534"/>
                              </a:lnTo>
                              <a:lnTo>
                                <a:pt x="2074" y="2505"/>
                              </a:lnTo>
                              <a:lnTo>
                                <a:pt x="2066" y="2476"/>
                              </a:lnTo>
                              <a:lnTo>
                                <a:pt x="2056" y="2450"/>
                              </a:lnTo>
                              <a:lnTo>
                                <a:pt x="2037" y="2402"/>
                              </a:lnTo>
                              <a:lnTo>
                                <a:pt x="2018" y="2355"/>
                              </a:lnTo>
                              <a:lnTo>
                                <a:pt x="1998" y="2310"/>
                              </a:lnTo>
                              <a:lnTo>
                                <a:pt x="1977" y="2266"/>
                              </a:lnTo>
                              <a:lnTo>
                                <a:pt x="1956" y="2225"/>
                              </a:lnTo>
                              <a:lnTo>
                                <a:pt x="1934" y="2185"/>
                              </a:lnTo>
                              <a:lnTo>
                                <a:pt x="1911" y="2147"/>
                              </a:lnTo>
                              <a:lnTo>
                                <a:pt x="1887" y="2110"/>
                              </a:lnTo>
                              <a:lnTo>
                                <a:pt x="1863" y="2073"/>
                              </a:lnTo>
                              <a:lnTo>
                                <a:pt x="1838" y="2040"/>
                              </a:lnTo>
                              <a:lnTo>
                                <a:pt x="1813" y="2007"/>
                              </a:lnTo>
                              <a:lnTo>
                                <a:pt x="1787" y="1976"/>
                              </a:lnTo>
                              <a:lnTo>
                                <a:pt x="1761" y="1947"/>
                              </a:lnTo>
                              <a:lnTo>
                                <a:pt x="1734" y="1918"/>
                              </a:lnTo>
                              <a:lnTo>
                                <a:pt x="1706" y="1891"/>
                              </a:lnTo>
                              <a:lnTo>
                                <a:pt x="1679" y="1866"/>
                              </a:lnTo>
                              <a:lnTo>
                                <a:pt x="1650" y="1843"/>
                              </a:lnTo>
                              <a:lnTo>
                                <a:pt x="1621" y="1819"/>
                              </a:lnTo>
                              <a:lnTo>
                                <a:pt x="1592" y="1798"/>
                              </a:lnTo>
                              <a:lnTo>
                                <a:pt x="1563" y="1779"/>
                              </a:lnTo>
                              <a:lnTo>
                                <a:pt x="1533" y="1760"/>
                              </a:lnTo>
                              <a:lnTo>
                                <a:pt x="1503" y="1744"/>
                              </a:lnTo>
                              <a:lnTo>
                                <a:pt x="1473" y="1728"/>
                              </a:lnTo>
                              <a:lnTo>
                                <a:pt x="1442" y="1714"/>
                              </a:lnTo>
                              <a:lnTo>
                                <a:pt x="1412" y="1700"/>
                              </a:lnTo>
                              <a:lnTo>
                                <a:pt x="1381" y="1689"/>
                              </a:lnTo>
                              <a:lnTo>
                                <a:pt x="1350" y="1678"/>
                              </a:lnTo>
                              <a:lnTo>
                                <a:pt x="1319" y="1669"/>
                              </a:lnTo>
                              <a:lnTo>
                                <a:pt x="1288" y="1662"/>
                              </a:lnTo>
                              <a:lnTo>
                                <a:pt x="1257" y="1655"/>
                              </a:lnTo>
                              <a:lnTo>
                                <a:pt x="1226" y="1649"/>
                              </a:lnTo>
                              <a:lnTo>
                                <a:pt x="1193" y="164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1" name="Frihåndsform 41" descr="Kronblad"/>
                      <wps:cNvSpPr>
                        <a:spLocks/>
                      </wps:cNvSpPr>
                      <wps:spPr bwMode="auto">
                        <a:xfrm rot="1343236">
                          <a:off x="3657600" y="2209800"/>
                          <a:ext cx="670997" cy="480794"/>
                        </a:xfrm>
                        <a:custGeom>
                          <a:avLst/>
                          <a:gdLst>
                            <a:gd name="T0" fmla="*/ 2851 w 3095"/>
                            <a:gd name="T1" fmla="*/ 1551 h 2224"/>
                            <a:gd name="T2" fmla="*/ 2933 w 3095"/>
                            <a:gd name="T3" fmla="*/ 1269 h 2224"/>
                            <a:gd name="T4" fmla="*/ 3091 w 3095"/>
                            <a:gd name="T5" fmla="*/ 1226 h 2224"/>
                            <a:gd name="T6" fmla="*/ 3044 w 3095"/>
                            <a:gd name="T7" fmla="*/ 1052 h 2224"/>
                            <a:gd name="T8" fmla="*/ 2953 w 3095"/>
                            <a:gd name="T9" fmla="*/ 876 h 2224"/>
                            <a:gd name="T10" fmla="*/ 2834 w 3095"/>
                            <a:gd name="T11" fmla="*/ 726 h 2224"/>
                            <a:gd name="T12" fmla="*/ 2700 w 3095"/>
                            <a:gd name="T13" fmla="*/ 616 h 2224"/>
                            <a:gd name="T14" fmla="*/ 2556 w 3095"/>
                            <a:gd name="T15" fmla="*/ 542 h 2224"/>
                            <a:gd name="T16" fmla="*/ 2441 w 3095"/>
                            <a:gd name="T17" fmla="*/ 379 h 2224"/>
                            <a:gd name="T18" fmla="*/ 2450 w 3095"/>
                            <a:gd name="T19" fmla="*/ 210 h 2224"/>
                            <a:gd name="T20" fmla="*/ 2287 w 3095"/>
                            <a:gd name="T21" fmla="*/ 216 h 2224"/>
                            <a:gd name="T22" fmla="*/ 2080 w 3095"/>
                            <a:gd name="T23" fmla="*/ 259 h 2224"/>
                            <a:gd name="T24" fmla="*/ 1905 w 3095"/>
                            <a:gd name="T25" fmla="*/ 326 h 2224"/>
                            <a:gd name="T26" fmla="*/ 1761 w 3095"/>
                            <a:gd name="T27" fmla="*/ 412 h 2224"/>
                            <a:gd name="T28" fmla="*/ 1645 w 3095"/>
                            <a:gd name="T29" fmla="*/ 515 h 2224"/>
                            <a:gd name="T30" fmla="*/ 1526 w 3095"/>
                            <a:gd name="T31" fmla="*/ 528 h 2224"/>
                            <a:gd name="T32" fmla="*/ 1390 w 3095"/>
                            <a:gd name="T33" fmla="*/ 474 h 2224"/>
                            <a:gd name="T34" fmla="*/ 1062 w 3095"/>
                            <a:gd name="T35" fmla="*/ 958 h 2224"/>
                            <a:gd name="T36" fmla="*/ 1133 w 3095"/>
                            <a:gd name="T37" fmla="*/ 822 h 2224"/>
                            <a:gd name="T38" fmla="*/ 1436 w 3095"/>
                            <a:gd name="T39" fmla="*/ 277 h 2224"/>
                            <a:gd name="T40" fmla="*/ 1522 w 3095"/>
                            <a:gd name="T41" fmla="*/ 103 h 2224"/>
                            <a:gd name="T42" fmla="*/ 1335 w 3095"/>
                            <a:gd name="T43" fmla="*/ 23 h 2224"/>
                            <a:gd name="T44" fmla="*/ 976 w 3095"/>
                            <a:gd name="T45" fmla="*/ 4 h 2224"/>
                            <a:gd name="T46" fmla="*/ 651 w 3095"/>
                            <a:gd name="T47" fmla="*/ 65 h 2224"/>
                            <a:gd name="T48" fmla="*/ 392 w 3095"/>
                            <a:gd name="T49" fmla="*/ 194 h 2224"/>
                            <a:gd name="T50" fmla="*/ 201 w 3095"/>
                            <a:gd name="T51" fmla="*/ 374 h 2224"/>
                            <a:gd name="T52" fmla="*/ 126 w 3095"/>
                            <a:gd name="T53" fmla="*/ 549 h 2224"/>
                            <a:gd name="T54" fmla="*/ 611 w 3095"/>
                            <a:gd name="T55" fmla="*/ 870 h 2224"/>
                            <a:gd name="T56" fmla="*/ 452 w 3095"/>
                            <a:gd name="T57" fmla="*/ 778 h 2224"/>
                            <a:gd name="T58" fmla="*/ 26 w 3095"/>
                            <a:gd name="T59" fmla="*/ 538 h 2224"/>
                            <a:gd name="T60" fmla="*/ 48 w 3095"/>
                            <a:gd name="T61" fmla="*/ 570 h 2224"/>
                            <a:gd name="T62" fmla="*/ 440 w 3095"/>
                            <a:gd name="T63" fmla="*/ 980 h 2224"/>
                            <a:gd name="T64" fmla="*/ 762 w 3095"/>
                            <a:gd name="T65" fmla="*/ 1291 h 2224"/>
                            <a:gd name="T66" fmla="*/ 805 w 3095"/>
                            <a:gd name="T67" fmla="*/ 1320 h 2224"/>
                            <a:gd name="T68" fmla="*/ 940 w 3095"/>
                            <a:gd name="T69" fmla="*/ 1122 h 2224"/>
                            <a:gd name="T70" fmla="*/ 507 w 3095"/>
                            <a:gd name="T71" fmla="*/ 1881 h 2224"/>
                            <a:gd name="T72" fmla="*/ 431 w 3095"/>
                            <a:gd name="T73" fmla="*/ 2040 h 2224"/>
                            <a:gd name="T74" fmla="*/ 456 w 3095"/>
                            <a:gd name="T75" fmla="*/ 2081 h 2224"/>
                            <a:gd name="T76" fmla="*/ 674 w 3095"/>
                            <a:gd name="T77" fmla="*/ 2167 h 2224"/>
                            <a:gd name="T78" fmla="*/ 992 w 3095"/>
                            <a:gd name="T79" fmla="*/ 2224 h 2224"/>
                            <a:gd name="T80" fmla="*/ 1192 w 3095"/>
                            <a:gd name="T81" fmla="*/ 2197 h 2224"/>
                            <a:gd name="T82" fmla="*/ 1299 w 3095"/>
                            <a:gd name="T83" fmla="*/ 2134 h 2224"/>
                            <a:gd name="T84" fmla="*/ 1375 w 3095"/>
                            <a:gd name="T85" fmla="*/ 2050 h 2224"/>
                            <a:gd name="T86" fmla="*/ 1557 w 3095"/>
                            <a:gd name="T87" fmla="*/ 1836 h 2224"/>
                            <a:gd name="T88" fmla="*/ 1706 w 3095"/>
                            <a:gd name="T89" fmla="*/ 1590 h 2224"/>
                            <a:gd name="T90" fmla="*/ 1607 w 3095"/>
                            <a:gd name="T91" fmla="*/ 1504 h 2224"/>
                            <a:gd name="T92" fmla="*/ 1261 w 3095"/>
                            <a:gd name="T93" fmla="*/ 1279 h 2224"/>
                            <a:gd name="T94" fmla="*/ 1823 w 3095"/>
                            <a:gd name="T95" fmla="*/ 1591 h 2224"/>
                            <a:gd name="T96" fmla="*/ 1918 w 3095"/>
                            <a:gd name="T97" fmla="*/ 1618 h 2224"/>
                            <a:gd name="T98" fmla="*/ 1924 w 3095"/>
                            <a:gd name="T99" fmla="*/ 1301 h 2224"/>
                            <a:gd name="T100" fmla="*/ 1927 w 3095"/>
                            <a:gd name="T101" fmla="*/ 1113 h 2224"/>
                            <a:gd name="T102" fmla="*/ 2077 w 3095"/>
                            <a:gd name="T103" fmla="*/ 1197 h 2224"/>
                            <a:gd name="T104" fmla="*/ 2230 w 3095"/>
                            <a:gd name="T105" fmla="*/ 1250 h 2224"/>
                            <a:gd name="T106" fmla="*/ 2075 w 3095"/>
                            <a:gd name="T107" fmla="*/ 1899 h 2224"/>
                            <a:gd name="T108" fmla="*/ 2188 w 3095"/>
                            <a:gd name="T109" fmla="*/ 1916 h 2224"/>
                            <a:gd name="T110" fmla="*/ 2482 w 3095"/>
                            <a:gd name="T111" fmla="*/ 1899 h 2224"/>
                            <a:gd name="T112" fmla="*/ 2660 w 3095"/>
                            <a:gd name="T113" fmla="*/ 1835 h 2224"/>
                            <a:gd name="T114" fmla="*/ 2748 w 3095"/>
                            <a:gd name="T115" fmla="*/ 1757 h 2224"/>
                            <a:gd name="T116" fmla="*/ 2783 w 3095"/>
                            <a:gd name="T117" fmla="*/ 1688 h 22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3095" h="2224">
                              <a:moveTo>
                                <a:pt x="2783" y="1688"/>
                              </a:moveTo>
                              <a:lnTo>
                                <a:pt x="2788" y="1679"/>
                              </a:lnTo>
                              <a:lnTo>
                                <a:pt x="2803" y="1652"/>
                              </a:lnTo>
                              <a:lnTo>
                                <a:pt x="2814" y="1632"/>
                              </a:lnTo>
                              <a:lnTo>
                                <a:pt x="2825" y="1608"/>
                              </a:lnTo>
                              <a:lnTo>
                                <a:pt x="2837" y="1581"/>
                              </a:lnTo>
                              <a:lnTo>
                                <a:pt x="2851" y="1551"/>
                              </a:lnTo>
                              <a:lnTo>
                                <a:pt x="2864" y="1517"/>
                              </a:lnTo>
                              <a:lnTo>
                                <a:pt x="2877" y="1481"/>
                              </a:lnTo>
                              <a:lnTo>
                                <a:pt x="2891" y="1443"/>
                              </a:lnTo>
                              <a:lnTo>
                                <a:pt x="2903" y="1402"/>
                              </a:lnTo>
                              <a:lnTo>
                                <a:pt x="2914" y="1359"/>
                              </a:lnTo>
                              <a:lnTo>
                                <a:pt x="2924" y="1314"/>
                              </a:lnTo>
                              <a:lnTo>
                                <a:pt x="2933" y="1269"/>
                              </a:lnTo>
                              <a:lnTo>
                                <a:pt x="2939" y="1221"/>
                              </a:lnTo>
                              <a:lnTo>
                                <a:pt x="3029" y="1238"/>
                              </a:lnTo>
                              <a:lnTo>
                                <a:pt x="3075" y="1246"/>
                              </a:lnTo>
                              <a:lnTo>
                                <a:pt x="3093" y="1249"/>
                              </a:lnTo>
                              <a:lnTo>
                                <a:pt x="3095" y="1250"/>
                              </a:lnTo>
                              <a:lnTo>
                                <a:pt x="3094" y="1243"/>
                              </a:lnTo>
                              <a:lnTo>
                                <a:pt x="3091" y="1226"/>
                              </a:lnTo>
                              <a:lnTo>
                                <a:pt x="3087" y="1198"/>
                              </a:lnTo>
                              <a:lnTo>
                                <a:pt x="3079" y="1162"/>
                              </a:lnTo>
                              <a:lnTo>
                                <a:pt x="3074" y="1142"/>
                              </a:lnTo>
                              <a:lnTo>
                                <a:pt x="3068" y="1121"/>
                              </a:lnTo>
                              <a:lnTo>
                                <a:pt x="3060" y="1099"/>
                              </a:lnTo>
                              <a:lnTo>
                                <a:pt x="3053" y="1076"/>
                              </a:lnTo>
                              <a:lnTo>
                                <a:pt x="3044" y="1052"/>
                              </a:lnTo>
                              <a:lnTo>
                                <a:pt x="3034" y="1028"/>
                              </a:lnTo>
                              <a:lnTo>
                                <a:pt x="3023" y="1005"/>
                              </a:lnTo>
                              <a:lnTo>
                                <a:pt x="3009" y="980"/>
                              </a:lnTo>
                              <a:lnTo>
                                <a:pt x="2996" y="953"/>
                              </a:lnTo>
                              <a:lnTo>
                                <a:pt x="2982" y="926"/>
                              </a:lnTo>
                              <a:lnTo>
                                <a:pt x="2967" y="900"/>
                              </a:lnTo>
                              <a:lnTo>
                                <a:pt x="2953" y="876"/>
                              </a:lnTo>
                              <a:lnTo>
                                <a:pt x="2936" y="852"/>
                              </a:lnTo>
                              <a:lnTo>
                                <a:pt x="2921" y="829"/>
                              </a:lnTo>
                              <a:lnTo>
                                <a:pt x="2904" y="807"/>
                              </a:lnTo>
                              <a:lnTo>
                                <a:pt x="2887" y="786"/>
                              </a:lnTo>
                              <a:lnTo>
                                <a:pt x="2869" y="765"/>
                              </a:lnTo>
                              <a:lnTo>
                                <a:pt x="2852" y="745"/>
                              </a:lnTo>
                              <a:lnTo>
                                <a:pt x="2834" y="726"/>
                              </a:lnTo>
                              <a:lnTo>
                                <a:pt x="2815" y="708"/>
                              </a:lnTo>
                              <a:lnTo>
                                <a:pt x="2796" y="691"/>
                              </a:lnTo>
                              <a:lnTo>
                                <a:pt x="2777" y="675"/>
                              </a:lnTo>
                              <a:lnTo>
                                <a:pt x="2758" y="658"/>
                              </a:lnTo>
                              <a:lnTo>
                                <a:pt x="2739" y="644"/>
                              </a:lnTo>
                              <a:lnTo>
                                <a:pt x="2719" y="630"/>
                              </a:lnTo>
                              <a:lnTo>
                                <a:pt x="2700" y="616"/>
                              </a:lnTo>
                              <a:lnTo>
                                <a:pt x="2679" y="603"/>
                              </a:lnTo>
                              <a:lnTo>
                                <a:pt x="2659" y="591"/>
                              </a:lnTo>
                              <a:lnTo>
                                <a:pt x="2639" y="580"/>
                              </a:lnTo>
                              <a:lnTo>
                                <a:pt x="2619" y="570"/>
                              </a:lnTo>
                              <a:lnTo>
                                <a:pt x="2598" y="560"/>
                              </a:lnTo>
                              <a:lnTo>
                                <a:pt x="2578" y="550"/>
                              </a:lnTo>
                              <a:lnTo>
                                <a:pt x="2556" y="542"/>
                              </a:lnTo>
                              <a:lnTo>
                                <a:pt x="2536" y="533"/>
                              </a:lnTo>
                              <a:lnTo>
                                <a:pt x="2515" y="526"/>
                              </a:lnTo>
                              <a:lnTo>
                                <a:pt x="2495" y="520"/>
                              </a:lnTo>
                              <a:lnTo>
                                <a:pt x="2454" y="508"/>
                              </a:lnTo>
                              <a:lnTo>
                                <a:pt x="2414" y="499"/>
                              </a:lnTo>
                              <a:lnTo>
                                <a:pt x="2429" y="434"/>
                              </a:lnTo>
                              <a:lnTo>
                                <a:pt x="2441" y="379"/>
                              </a:lnTo>
                              <a:lnTo>
                                <a:pt x="2451" y="332"/>
                              </a:lnTo>
                              <a:lnTo>
                                <a:pt x="2459" y="293"/>
                              </a:lnTo>
                              <a:lnTo>
                                <a:pt x="2464" y="262"/>
                              </a:lnTo>
                              <a:lnTo>
                                <a:pt x="2469" y="240"/>
                              </a:lnTo>
                              <a:lnTo>
                                <a:pt x="2471" y="223"/>
                              </a:lnTo>
                              <a:lnTo>
                                <a:pt x="2471" y="216"/>
                              </a:lnTo>
                              <a:lnTo>
                                <a:pt x="2450" y="210"/>
                              </a:lnTo>
                              <a:lnTo>
                                <a:pt x="2427" y="207"/>
                              </a:lnTo>
                              <a:lnTo>
                                <a:pt x="2403" y="206"/>
                              </a:lnTo>
                              <a:lnTo>
                                <a:pt x="2379" y="205"/>
                              </a:lnTo>
                              <a:lnTo>
                                <a:pt x="2356" y="206"/>
                              </a:lnTo>
                              <a:lnTo>
                                <a:pt x="2332" y="207"/>
                              </a:lnTo>
                              <a:lnTo>
                                <a:pt x="2309" y="210"/>
                              </a:lnTo>
                              <a:lnTo>
                                <a:pt x="2287" y="216"/>
                              </a:lnTo>
                              <a:lnTo>
                                <a:pt x="2256" y="220"/>
                              </a:lnTo>
                              <a:lnTo>
                                <a:pt x="2225" y="225"/>
                              </a:lnTo>
                              <a:lnTo>
                                <a:pt x="2195" y="231"/>
                              </a:lnTo>
                              <a:lnTo>
                                <a:pt x="2165" y="237"/>
                              </a:lnTo>
                              <a:lnTo>
                                <a:pt x="2136" y="243"/>
                              </a:lnTo>
                              <a:lnTo>
                                <a:pt x="2108" y="251"/>
                              </a:lnTo>
                              <a:lnTo>
                                <a:pt x="2080" y="259"/>
                              </a:lnTo>
                              <a:lnTo>
                                <a:pt x="2054" y="267"/>
                              </a:lnTo>
                              <a:lnTo>
                                <a:pt x="2027" y="276"/>
                              </a:lnTo>
                              <a:lnTo>
                                <a:pt x="2001" y="285"/>
                              </a:lnTo>
                              <a:lnTo>
                                <a:pt x="1977" y="295"/>
                              </a:lnTo>
                              <a:lnTo>
                                <a:pt x="1953" y="303"/>
                              </a:lnTo>
                              <a:lnTo>
                                <a:pt x="1928" y="314"/>
                              </a:lnTo>
                              <a:lnTo>
                                <a:pt x="1905" y="326"/>
                              </a:lnTo>
                              <a:lnTo>
                                <a:pt x="1883" y="337"/>
                              </a:lnTo>
                              <a:lnTo>
                                <a:pt x="1860" y="348"/>
                              </a:lnTo>
                              <a:lnTo>
                                <a:pt x="1839" y="360"/>
                              </a:lnTo>
                              <a:lnTo>
                                <a:pt x="1818" y="372"/>
                              </a:lnTo>
                              <a:lnTo>
                                <a:pt x="1798" y="385"/>
                              </a:lnTo>
                              <a:lnTo>
                                <a:pt x="1779" y="399"/>
                              </a:lnTo>
                              <a:lnTo>
                                <a:pt x="1761" y="412"/>
                              </a:lnTo>
                              <a:lnTo>
                                <a:pt x="1742" y="425"/>
                              </a:lnTo>
                              <a:lnTo>
                                <a:pt x="1725" y="440"/>
                              </a:lnTo>
                              <a:lnTo>
                                <a:pt x="1707" y="454"/>
                              </a:lnTo>
                              <a:lnTo>
                                <a:pt x="1691" y="469"/>
                              </a:lnTo>
                              <a:lnTo>
                                <a:pt x="1675" y="484"/>
                              </a:lnTo>
                              <a:lnTo>
                                <a:pt x="1660" y="500"/>
                              </a:lnTo>
                              <a:lnTo>
                                <a:pt x="1645" y="515"/>
                              </a:lnTo>
                              <a:lnTo>
                                <a:pt x="1631" y="531"/>
                              </a:lnTo>
                              <a:lnTo>
                                <a:pt x="1617" y="548"/>
                              </a:lnTo>
                              <a:lnTo>
                                <a:pt x="1604" y="563"/>
                              </a:lnTo>
                              <a:lnTo>
                                <a:pt x="1592" y="580"/>
                              </a:lnTo>
                              <a:lnTo>
                                <a:pt x="1571" y="562"/>
                              </a:lnTo>
                              <a:lnTo>
                                <a:pt x="1549" y="544"/>
                              </a:lnTo>
                              <a:lnTo>
                                <a:pt x="1526" y="528"/>
                              </a:lnTo>
                              <a:lnTo>
                                <a:pt x="1504" y="512"/>
                              </a:lnTo>
                              <a:lnTo>
                                <a:pt x="1481" y="496"/>
                              </a:lnTo>
                              <a:lnTo>
                                <a:pt x="1456" y="482"/>
                              </a:lnTo>
                              <a:lnTo>
                                <a:pt x="1433" y="469"/>
                              </a:lnTo>
                              <a:lnTo>
                                <a:pt x="1409" y="457"/>
                              </a:lnTo>
                              <a:lnTo>
                                <a:pt x="1401" y="462"/>
                              </a:lnTo>
                              <a:lnTo>
                                <a:pt x="1390" y="474"/>
                              </a:lnTo>
                              <a:lnTo>
                                <a:pt x="1374" y="493"/>
                              </a:lnTo>
                              <a:lnTo>
                                <a:pt x="1357" y="518"/>
                              </a:lnTo>
                              <a:lnTo>
                                <a:pt x="1311" y="581"/>
                              </a:lnTo>
                              <a:lnTo>
                                <a:pt x="1257" y="660"/>
                              </a:lnTo>
                              <a:lnTo>
                                <a:pt x="1194" y="752"/>
                              </a:lnTo>
                              <a:lnTo>
                                <a:pt x="1129" y="853"/>
                              </a:lnTo>
                              <a:lnTo>
                                <a:pt x="1062" y="958"/>
                              </a:lnTo>
                              <a:lnTo>
                                <a:pt x="998" y="1066"/>
                              </a:lnTo>
                              <a:lnTo>
                                <a:pt x="998" y="1067"/>
                              </a:lnTo>
                              <a:lnTo>
                                <a:pt x="998" y="1079"/>
                              </a:lnTo>
                              <a:lnTo>
                                <a:pt x="998" y="1067"/>
                              </a:lnTo>
                              <a:lnTo>
                                <a:pt x="998" y="1066"/>
                              </a:lnTo>
                              <a:lnTo>
                                <a:pt x="1069" y="938"/>
                              </a:lnTo>
                              <a:lnTo>
                                <a:pt x="1133" y="822"/>
                              </a:lnTo>
                              <a:lnTo>
                                <a:pt x="1193" y="716"/>
                              </a:lnTo>
                              <a:lnTo>
                                <a:pt x="1247" y="620"/>
                              </a:lnTo>
                              <a:lnTo>
                                <a:pt x="1294" y="534"/>
                              </a:lnTo>
                              <a:lnTo>
                                <a:pt x="1338" y="457"/>
                              </a:lnTo>
                              <a:lnTo>
                                <a:pt x="1375" y="389"/>
                              </a:lnTo>
                              <a:lnTo>
                                <a:pt x="1409" y="329"/>
                              </a:lnTo>
                              <a:lnTo>
                                <a:pt x="1436" y="277"/>
                              </a:lnTo>
                              <a:lnTo>
                                <a:pt x="1461" y="232"/>
                              </a:lnTo>
                              <a:lnTo>
                                <a:pt x="1480" y="196"/>
                              </a:lnTo>
                              <a:lnTo>
                                <a:pt x="1495" y="165"/>
                              </a:lnTo>
                              <a:lnTo>
                                <a:pt x="1508" y="140"/>
                              </a:lnTo>
                              <a:lnTo>
                                <a:pt x="1515" y="122"/>
                              </a:lnTo>
                              <a:lnTo>
                                <a:pt x="1520" y="110"/>
                              </a:lnTo>
                              <a:lnTo>
                                <a:pt x="1522" y="103"/>
                              </a:lnTo>
                              <a:lnTo>
                                <a:pt x="1495" y="87"/>
                              </a:lnTo>
                              <a:lnTo>
                                <a:pt x="1469" y="73"/>
                              </a:lnTo>
                              <a:lnTo>
                                <a:pt x="1442" y="60"/>
                              </a:lnTo>
                              <a:lnTo>
                                <a:pt x="1415" y="49"/>
                              </a:lnTo>
                              <a:lnTo>
                                <a:pt x="1389" y="39"/>
                              </a:lnTo>
                              <a:lnTo>
                                <a:pt x="1362" y="30"/>
                              </a:lnTo>
                              <a:lnTo>
                                <a:pt x="1335" y="23"/>
                              </a:lnTo>
                              <a:lnTo>
                                <a:pt x="1309" y="17"/>
                              </a:lnTo>
                              <a:lnTo>
                                <a:pt x="1250" y="10"/>
                              </a:lnTo>
                              <a:lnTo>
                                <a:pt x="1192" y="5"/>
                              </a:lnTo>
                              <a:lnTo>
                                <a:pt x="1136" y="2"/>
                              </a:lnTo>
                              <a:lnTo>
                                <a:pt x="1081" y="0"/>
                              </a:lnTo>
                              <a:lnTo>
                                <a:pt x="1028" y="2"/>
                              </a:lnTo>
                              <a:lnTo>
                                <a:pt x="976" y="4"/>
                              </a:lnTo>
                              <a:lnTo>
                                <a:pt x="925" y="7"/>
                              </a:lnTo>
                              <a:lnTo>
                                <a:pt x="876" y="13"/>
                              </a:lnTo>
                              <a:lnTo>
                                <a:pt x="828" y="20"/>
                              </a:lnTo>
                              <a:lnTo>
                                <a:pt x="782" y="29"/>
                              </a:lnTo>
                              <a:lnTo>
                                <a:pt x="736" y="39"/>
                              </a:lnTo>
                              <a:lnTo>
                                <a:pt x="693" y="51"/>
                              </a:lnTo>
                              <a:lnTo>
                                <a:pt x="651" y="65"/>
                              </a:lnTo>
                              <a:lnTo>
                                <a:pt x="610" y="79"/>
                              </a:lnTo>
                              <a:lnTo>
                                <a:pt x="570" y="96"/>
                              </a:lnTo>
                              <a:lnTo>
                                <a:pt x="532" y="113"/>
                              </a:lnTo>
                              <a:lnTo>
                                <a:pt x="495" y="131"/>
                              </a:lnTo>
                              <a:lnTo>
                                <a:pt x="460" y="151"/>
                              </a:lnTo>
                              <a:lnTo>
                                <a:pt x="425" y="171"/>
                              </a:lnTo>
                              <a:lnTo>
                                <a:pt x="392" y="194"/>
                              </a:lnTo>
                              <a:lnTo>
                                <a:pt x="361" y="217"/>
                              </a:lnTo>
                              <a:lnTo>
                                <a:pt x="331" y="241"/>
                              </a:lnTo>
                              <a:lnTo>
                                <a:pt x="302" y="266"/>
                              </a:lnTo>
                              <a:lnTo>
                                <a:pt x="275" y="292"/>
                              </a:lnTo>
                              <a:lnTo>
                                <a:pt x="249" y="319"/>
                              </a:lnTo>
                              <a:lnTo>
                                <a:pt x="224" y="347"/>
                              </a:lnTo>
                              <a:lnTo>
                                <a:pt x="201" y="374"/>
                              </a:lnTo>
                              <a:lnTo>
                                <a:pt x="179" y="404"/>
                              </a:lnTo>
                              <a:lnTo>
                                <a:pt x="159" y="434"/>
                              </a:lnTo>
                              <a:lnTo>
                                <a:pt x="139" y="464"/>
                              </a:lnTo>
                              <a:lnTo>
                                <a:pt x="121" y="495"/>
                              </a:lnTo>
                              <a:lnTo>
                                <a:pt x="104" y="528"/>
                              </a:lnTo>
                              <a:lnTo>
                                <a:pt x="112" y="536"/>
                              </a:lnTo>
                              <a:lnTo>
                                <a:pt x="126" y="549"/>
                              </a:lnTo>
                              <a:lnTo>
                                <a:pt x="142" y="563"/>
                              </a:lnTo>
                              <a:lnTo>
                                <a:pt x="164" y="580"/>
                              </a:lnTo>
                              <a:lnTo>
                                <a:pt x="222" y="621"/>
                              </a:lnTo>
                              <a:lnTo>
                                <a:pt x="297" y="671"/>
                              </a:lnTo>
                              <a:lnTo>
                                <a:pt x="386" y="730"/>
                              </a:lnTo>
                              <a:lnTo>
                                <a:pt x="492" y="796"/>
                              </a:lnTo>
                              <a:lnTo>
                                <a:pt x="611" y="870"/>
                              </a:lnTo>
                              <a:lnTo>
                                <a:pt x="743" y="953"/>
                              </a:lnTo>
                              <a:lnTo>
                                <a:pt x="732" y="946"/>
                              </a:lnTo>
                              <a:lnTo>
                                <a:pt x="702" y="927"/>
                              </a:lnTo>
                              <a:lnTo>
                                <a:pt x="655" y="899"/>
                              </a:lnTo>
                              <a:lnTo>
                                <a:pt x="596" y="865"/>
                              </a:lnTo>
                              <a:lnTo>
                                <a:pt x="527" y="824"/>
                              </a:lnTo>
                              <a:lnTo>
                                <a:pt x="452" y="778"/>
                              </a:lnTo>
                              <a:lnTo>
                                <a:pt x="373" y="733"/>
                              </a:lnTo>
                              <a:lnTo>
                                <a:pt x="294" y="686"/>
                              </a:lnTo>
                              <a:lnTo>
                                <a:pt x="219" y="643"/>
                              </a:lnTo>
                              <a:lnTo>
                                <a:pt x="149" y="603"/>
                              </a:lnTo>
                              <a:lnTo>
                                <a:pt x="90" y="571"/>
                              </a:lnTo>
                              <a:lnTo>
                                <a:pt x="43" y="545"/>
                              </a:lnTo>
                              <a:lnTo>
                                <a:pt x="26" y="538"/>
                              </a:lnTo>
                              <a:lnTo>
                                <a:pt x="12" y="531"/>
                              </a:lnTo>
                              <a:lnTo>
                                <a:pt x="3" y="529"/>
                              </a:lnTo>
                              <a:lnTo>
                                <a:pt x="0" y="529"/>
                              </a:lnTo>
                              <a:lnTo>
                                <a:pt x="3" y="533"/>
                              </a:lnTo>
                              <a:lnTo>
                                <a:pt x="11" y="541"/>
                              </a:lnTo>
                              <a:lnTo>
                                <a:pt x="27" y="553"/>
                              </a:lnTo>
                              <a:lnTo>
                                <a:pt x="48" y="570"/>
                              </a:lnTo>
                              <a:lnTo>
                                <a:pt x="66" y="586"/>
                              </a:lnTo>
                              <a:lnTo>
                                <a:pt x="93" y="613"/>
                              </a:lnTo>
                              <a:lnTo>
                                <a:pt x="128" y="648"/>
                              </a:lnTo>
                              <a:lnTo>
                                <a:pt x="169" y="693"/>
                              </a:lnTo>
                              <a:lnTo>
                                <a:pt x="269" y="798"/>
                              </a:lnTo>
                              <a:lnTo>
                                <a:pt x="381" y="918"/>
                              </a:lnTo>
                              <a:lnTo>
                                <a:pt x="440" y="980"/>
                              </a:lnTo>
                              <a:lnTo>
                                <a:pt x="500" y="1041"/>
                              </a:lnTo>
                              <a:lnTo>
                                <a:pt x="557" y="1101"/>
                              </a:lnTo>
                              <a:lnTo>
                                <a:pt x="614" y="1157"/>
                              </a:lnTo>
                              <a:lnTo>
                                <a:pt x="667" y="1209"/>
                              </a:lnTo>
                              <a:lnTo>
                                <a:pt x="717" y="1253"/>
                              </a:lnTo>
                              <a:lnTo>
                                <a:pt x="739" y="1273"/>
                              </a:lnTo>
                              <a:lnTo>
                                <a:pt x="762" y="1291"/>
                              </a:lnTo>
                              <a:lnTo>
                                <a:pt x="780" y="1308"/>
                              </a:lnTo>
                              <a:lnTo>
                                <a:pt x="799" y="1320"/>
                              </a:lnTo>
                              <a:lnTo>
                                <a:pt x="799" y="1321"/>
                              </a:lnTo>
                              <a:lnTo>
                                <a:pt x="799" y="1322"/>
                              </a:lnTo>
                              <a:lnTo>
                                <a:pt x="800" y="1322"/>
                              </a:lnTo>
                              <a:lnTo>
                                <a:pt x="802" y="1322"/>
                              </a:lnTo>
                              <a:lnTo>
                                <a:pt x="805" y="1320"/>
                              </a:lnTo>
                              <a:lnTo>
                                <a:pt x="809" y="1315"/>
                              </a:lnTo>
                              <a:lnTo>
                                <a:pt x="822" y="1301"/>
                              </a:lnTo>
                              <a:lnTo>
                                <a:pt x="838" y="1280"/>
                              </a:lnTo>
                              <a:lnTo>
                                <a:pt x="858" y="1251"/>
                              </a:lnTo>
                              <a:lnTo>
                                <a:pt x="883" y="1214"/>
                              </a:lnTo>
                              <a:lnTo>
                                <a:pt x="910" y="1172"/>
                              </a:lnTo>
                              <a:lnTo>
                                <a:pt x="940" y="1122"/>
                              </a:lnTo>
                              <a:lnTo>
                                <a:pt x="848" y="1284"/>
                              </a:lnTo>
                              <a:lnTo>
                                <a:pt x="767" y="1426"/>
                              </a:lnTo>
                              <a:lnTo>
                                <a:pt x="697" y="1550"/>
                              </a:lnTo>
                              <a:lnTo>
                                <a:pt x="636" y="1655"/>
                              </a:lnTo>
                              <a:lnTo>
                                <a:pt x="585" y="1745"/>
                              </a:lnTo>
                              <a:lnTo>
                                <a:pt x="542" y="1819"/>
                              </a:lnTo>
                              <a:lnTo>
                                <a:pt x="507" y="1881"/>
                              </a:lnTo>
                              <a:lnTo>
                                <a:pt x="481" y="1931"/>
                              </a:lnTo>
                              <a:lnTo>
                                <a:pt x="460" y="1971"/>
                              </a:lnTo>
                              <a:lnTo>
                                <a:pt x="445" y="2001"/>
                              </a:lnTo>
                              <a:lnTo>
                                <a:pt x="440" y="2013"/>
                              </a:lnTo>
                              <a:lnTo>
                                <a:pt x="435" y="2023"/>
                              </a:lnTo>
                              <a:lnTo>
                                <a:pt x="432" y="2033"/>
                              </a:lnTo>
                              <a:lnTo>
                                <a:pt x="431" y="2040"/>
                              </a:lnTo>
                              <a:lnTo>
                                <a:pt x="430" y="2047"/>
                              </a:lnTo>
                              <a:lnTo>
                                <a:pt x="430" y="2052"/>
                              </a:lnTo>
                              <a:lnTo>
                                <a:pt x="431" y="2057"/>
                              </a:lnTo>
                              <a:lnTo>
                                <a:pt x="432" y="2060"/>
                              </a:lnTo>
                              <a:lnTo>
                                <a:pt x="437" y="2066"/>
                              </a:lnTo>
                              <a:lnTo>
                                <a:pt x="445" y="2071"/>
                              </a:lnTo>
                              <a:lnTo>
                                <a:pt x="456" y="2081"/>
                              </a:lnTo>
                              <a:lnTo>
                                <a:pt x="469" y="2090"/>
                              </a:lnTo>
                              <a:lnTo>
                                <a:pt x="482" y="2098"/>
                              </a:lnTo>
                              <a:lnTo>
                                <a:pt x="496" y="2104"/>
                              </a:lnTo>
                              <a:lnTo>
                                <a:pt x="526" y="2117"/>
                              </a:lnTo>
                              <a:lnTo>
                                <a:pt x="558" y="2128"/>
                              </a:lnTo>
                              <a:lnTo>
                                <a:pt x="617" y="2149"/>
                              </a:lnTo>
                              <a:lnTo>
                                <a:pt x="674" y="2167"/>
                              </a:lnTo>
                              <a:lnTo>
                                <a:pt x="728" y="2182"/>
                              </a:lnTo>
                              <a:lnTo>
                                <a:pt x="779" y="2195"/>
                              </a:lnTo>
                              <a:lnTo>
                                <a:pt x="827" y="2205"/>
                              </a:lnTo>
                              <a:lnTo>
                                <a:pt x="873" y="2213"/>
                              </a:lnTo>
                              <a:lnTo>
                                <a:pt x="915" y="2219"/>
                              </a:lnTo>
                              <a:lnTo>
                                <a:pt x="955" y="2223"/>
                              </a:lnTo>
                              <a:lnTo>
                                <a:pt x="992" y="2224"/>
                              </a:lnTo>
                              <a:lnTo>
                                <a:pt x="1028" y="2224"/>
                              </a:lnTo>
                              <a:lnTo>
                                <a:pt x="1060" y="2223"/>
                              </a:lnTo>
                              <a:lnTo>
                                <a:pt x="1091" y="2220"/>
                              </a:lnTo>
                              <a:lnTo>
                                <a:pt x="1120" y="2217"/>
                              </a:lnTo>
                              <a:lnTo>
                                <a:pt x="1146" y="2211"/>
                              </a:lnTo>
                              <a:lnTo>
                                <a:pt x="1170" y="2204"/>
                              </a:lnTo>
                              <a:lnTo>
                                <a:pt x="1192" y="2197"/>
                              </a:lnTo>
                              <a:lnTo>
                                <a:pt x="1212" y="2189"/>
                              </a:lnTo>
                              <a:lnTo>
                                <a:pt x="1231" y="2180"/>
                              </a:lnTo>
                              <a:lnTo>
                                <a:pt x="1248" y="2171"/>
                              </a:lnTo>
                              <a:lnTo>
                                <a:pt x="1263" y="2162"/>
                              </a:lnTo>
                              <a:lnTo>
                                <a:pt x="1277" y="2153"/>
                              </a:lnTo>
                              <a:lnTo>
                                <a:pt x="1288" y="2143"/>
                              </a:lnTo>
                              <a:lnTo>
                                <a:pt x="1299" y="2134"/>
                              </a:lnTo>
                              <a:lnTo>
                                <a:pt x="1308" y="2126"/>
                              </a:lnTo>
                              <a:lnTo>
                                <a:pt x="1321" y="2110"/>
                              </a:lnTo>
                              <a:lnTo>
                                <a:pt x="1331" y="2097"/>
                              </a:lnTo>
                              <a:lnTo>
                                <a:pt x="1335" y="2089"/>
                              </a:lnTo>
                              <a:lnTo>
                                <a:pt x="1338" y="2086"/>
                              </a:lnTo>
                              <a:lnTo>
                                <a:pt x="1348" y="2077"/>
                              </a:lnTo>
                              <a:lnTo>
                                <a:pt x="1375" y="2050"/>
                              </a:lnTo>
                              <a:lnTo>
                                <a:pt x="1394" y="2030"/>
                              </a:lnTo>
                              <a:lnTo>
                                <a:pt x="1416" y="2007"/>
                              </a:lnTo>
                              <a:lnTo>
                                <a:pt x="1442" y="1980"/>
                              </a:lnTo>
                              <a:lnTo>
                                <a:pt x="1469" y="1949"/>
                              </a:lnTo>
                              <a:lnTo>
                                <a:pt x="1498" y="1915"/>
                              </a:lnTo>
                              <a:lnTo>
                                <a:pt x="1527" y="1877"/>
                              </a:lnTo>
                              <a:lnTo>
                                <a:pt x="1557" y="1836"/>
                              </a:lnTo>
                              <a:lnTo>
                                <a:pt x="1589" y="1793"/>
                              </a:lnTo>
                              <a:lnTo>
                                <a:pt x="1620" y="1746"/>
                              </a:lnTo>
                              <a:lnTo>
                                <a:pt x="1650" y="1696"/>
                              </a:lnTo>
                              <a:lnTo>
                                <a:pt x="1664" y="1671"/>
                              </a:lnTo>
                              <a:lnTo>
                                <a:pt x="1678" y="1644"/>
                              </a:lnTo>
                              <a:lnTo>
                                <a:pt x="1693" y="1617"/>
                              </a:lnTo>
                              <a:lnTo>
                                <a:pt x="1706" y="1590"/>
                              </a:lnTo>
                              <a:lnTo>
                                <a:pt x="1702" y="1583"/>
                              </a:lnTo>
                              <a:lnTo>
                                <a:pt x="1695" y="1575"/>
                              </a:lnTo>
                              <a:lnTo>
                                <a:pt x="1685" y="1565"/>
                              </a:lnTo>
                              <a:lnTo>
                                <a:pt x="1672" y="1554"/>
                              </a:lnTo>
                              <a:lnTo>
                                <a:pt x="1654" y="1540"/>
                              </a:lnTo>
                              <a:lnTo>
                                <a:pt x="1633" y="1523"/>
                              </a:lnTo>
                              <a:lnTo>
                                <a:pt x="1607" y="1504"/>
                              </a:lnTo>
                              <a:lnTo>
                                <a:pt x="1576" y="1483"/>
                              </a:lnTo>
                              <a:lnTo>
                                <a:pt x="1502" y="1433"/>
                              </a:lnTo>
                              <a:lnTo>
                                <a:pt x="1405" y="1371"/>
                              </a:lnTo>
                              <a:lnTo>
                                <a:pt x="1286" y="1295"/>
                              </a:lnTo>
                              <a:lnTo>
                                <a:pt x="1139" y="1207"/>
                              </a:lnTo>
                              <a:lnTo>
                                <a:pt x="1172" y="1227"/>
                              </a:lnTo>
                              <a:lnTo>
                                <a:pt x="1261" y="1279"/>
                              </a:lnTo>
                              <a:lnTo>
                                <a:pt x="1385" y="1352"/>
                              </a:lnTo>
                              <a:lnTo>
                                <a:pt x="1529" y="1434"/>
                              </a:lnTo>
                              <a:lnTo>
                                <a:pt x="1602" y="1474"/>
                              </a:lnTo>
                              <a:lnTo>
                                <a:pt x="1672" y="1513"/>
                              </a:lnTo>
                              <a:lnTo>
                                <a:pt x="1737" y="1547"/>
                              </a:lnTo>
                              <a:lnTo>
                                <a:pt x="1797" y="1577"/>
                              </a:lnTo>
                              <a:lnTo>
                                <a:pt x="1823" y="1591"/>
                              </a:lnTo>
                              <a:lnTo>
                                <a:pt x="1847" y="1601"/>
                              </a:lnTo>
                              <a:lnTo>
                                <a:pt x="1867" y="1609"/>
                              </a:lnTo>
                              <a:lnTo>
                                <a:pt x="1885" y="1616"/>
                              </a:lnTo>
                              <a:lnTo>
                                <a:pt x="1899" y="1621"/>
                              </a:lnTo>
                              <a:lnTo>
                                <a:pt x="1909" y="1623"/>
                              </a:lnTo>
                              <a:lnTo>
                                <a:pt x="1916" y="1622"/>
                              </a:lnTo>
                              <a:lnTo>
                                <a:pt x="1918" y="1618"/>
                              </a:lnTo>
                              <a:lnTo>
                                <a:pt x="1924" y="1575"/>
                              </a:lnTo>
                              <a:lnTo>
                                <a:pt x="1927" y="1533"/>
                              </a:lnTo>
                              <a:lnTo>
                                <a:pt x="1928" y="1489"/>
                              </a:lnTo>
                              <a:lnTo>
                                <a:pt x="1929" y="1444"/>
                              </a:lnTo>
                              <a:lnTo>
                                <a:pt x="1928" y="1399"/>
                              </a:lnTo>
                              <a:lnTo>
                                <a:pt x="1927" y="1351"/>
                              </a:lnTo>
                              <a:lnTo>
                                <a:pt x="1924" y="1301"/>
                              </a:lnTo>
                              <a:lnTo>
                                <a:pt x="1918" y="1250"/>
                              </a:lnTo>
                              <a:lnTo>
                                <a:pt x="1912" y="1207"/>
                              </a:lnTo>
                              <a:lnTo>
                                <a:pt x="1905" y="1165"/>
                              </a:lnTo>
                              <a:lnTo>
                                <a:pt x="1896" y="1123"/>
                              </a:lnTo>
                              <a:lnTo>
                                <a:pt x="1886" y="1085"/>
                              </a:lnTo>
                              <a:lnTo>
                                <a:pt x="1906" y="1099"/>
                              </a:lnTo>
                              <a:lnTo>
                                <a:pt x="1927" y="1113"/>
                              </a:lnTo>
                              <a:lnTo>
                                <a:pt x="1947" y="1127"/>
                              </a:lnTo>
                              <a:lnTo>
                                <a:pt x="1968" y="1140"/>
                              </a:lnTo>
                              <a:lnTo>
                                <a:pt x="1990" y="1152"/>
                              </a:lnTo>
                              <a:lnTo>
                                <a:pt x="2011" y="1165"/>
                              </a:lnTo>
                              <a:lnTo>
                                <a:pt x="2033" y="1176"/>
                              </a:lnTo>
                              <a:lnTo>
                                <a:pt x="2055" y="1187"/>
                              </a:lnTo>
                              <a:lnTo>
                                <a:pt x="2077" y="1197"/>
                              </a:lnTo>
                              <a:lnTo>
                                <a:pt x="2099" y="1206"/>
                              </a:lnTo>
                              <a:lnTo>
                                <a:pt x="2120" y="1214"/>
                              </a:lnTo>
                              <a:lnTo>
                                <a:pt x="2142" y="1223"/>
                              </a:lnTo>
                              <a:lnTo>
                                <a:pt x="2165" y="1230"/>
                              </a:lnTo>
                              <a:lnTo>
                                <a:pt x="2187" y="1238"/>
                              </a:lnTo>
                              <a:lnTo>
                                <a:pt x="2209" y="1243"/>
                              </a:lnTo>
                              <a:lnTo>
                                <a:pt x="2230" y="1250"/>
                              </a:lnTo>
                              <a:lnTo>
                                <a:pt x="2179" y="1461"/>
                              </a:lnTo>
                              <a:lnTo>
                                <a:pt x="2140" y="1621"/>
                              </a:lnTo>
                              <a:lnTo>
                                <a:pt x="2112" y="1736"/>
                              </a:lnTo>
                              <a:lnTo>
                                <a:pt x="2094" y="1815"/>
                              </a:lnTo>
                              <a:lnTo>
                                <a:pt x="2082" y="1864"/>
                              </a:lnTo>
                              <a:lnTo>
                                <a:pt x="2077" y="1889"/>
                              </a:lnTo>
                              <a:lnTo>
                                <a:pt x="2075" y="1899"/>
                              </a:lnTo>
                              <a:lnTo>
                                <a:pt x="2075" y="1901"/>
                              </a:lnTo>
                              <a:lnTo>
                                <a:pt x="2086" y="1904"/>
                              </a:lnTo>
                              <a:lnTo>
                                <a:pt x="2115" y="1908"/>
                              </a:lnTo>
                              <a:lnTo>
                                <a:pt x="2134" y="1911"/>
                              </a:lnTo>
                              <a:lnTo>
                                <a:pt x="2152" y="1914"/>
                              </a:lnTo>
                              <a:lnTo>
                                <a:pt x="2171" y="1915"/>
                              </a:lnTo>
                              <a:lnTo>
                                <a:pt x="2188" y="1916"/>
                              </a:lnTo>
                              <a:lnTo>
                                <a:pt x="2238" y="1917"/>
                              </a:lnTo>
                              <a:lnTo>
                                <a:pt x="2286" y="1918"/>
                              </a:lnTo>
                              <a:lnTo>
                                <a:pt x="2330" y="1916"/>
                              </a:lnTo>
                              <a:lnTo>
                                <a:pt x="2372" y="1914"/>
                              </a:lnTo>
                              <a:lnTo>
                                <a:pt x="2411" y="1910"/>
                              </a:lnTo>
                              <a:lnTo>
                                <a:pt x="2448" y="1905"/>
                              </a:lnTo>
                              <a:lnTo>
                                <a:pt x="2482" y="1899"/>
                              </a:lnTo>
                              <a:lnTo>
                                <a:pt x="2514" y="1891"/>
                              </a:lnTo>
                              <a:lnTo>
                                <a:pt x="2543" y="1884"/>
                              </a:lnTo>
                              <a:lnTo>
                                <a:pt x="2571" y="1876"/>
                              </a:lnTo>
                              <a:lnTo>
                                <a:pt x="2596" y="1866"/>
                              </a:lnTo>
                              <a:lnTo>
                                <a:pt x="2619" y="1856"/>
                              </a:lnTo>
                              <a:lnTo>
                                <a:pt x="2640" y="1846"/>
                              </a:lnTo>
                              <a:lnTo>
                                <a:pt x="2660" y="1835"/>
                              </a:lnTo>
                              <a:lnTo>
                                <a:pt x="2676" y="1824"/>
                              </a:lnTo>
                              <a:lnTo>
                                <a:pt x="2693" y="1813"/>
                              </a:lnTo>
                              <a:lnTo>
                                <a:pt x="2706" y="1801"/>
                              </a:lnTo>
                              <a:lnTo>
                                <a:pt x="2720" y="1790"/>
                              </a:lnTo>
                              <a:lnTo>
                                <a:pt x="2731" y="1779"/>
                              </a:lnTo>
                              <a:lnTo>
                                <a:pt x="2741" y="1768"/>
                              </a:lnTo>
                              <a:lnTo>
                                <a:pt x="2748" y="1757"/>
                              </a:lnTo>
                              <a:lnTo>
                                <a:pt x="2756" y="1747"/>
                              </a:lnTo>
                              <a:lnTo>
                                <a:pt x="2763" y="1737"/>
                              </a:lnTo>
                              <a:lnTo>
                                <a:pt x="2767" y="1728"/>
                              </a:lnTo>
                              <a:lnTo>
                                <a:pt x="2775" y="1712"/>
                              </a:lnTo>
                              <a:lnTo>
                                <a:pt x="2780" y="1699"/>
                              </a:lnTo>
                              <a:lnTo>
                                <a:pt x="2783" y="1692"/>
                              </a:lnTo>
                              <a:lnTo>
                                <a:pt x="2783" y="168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2" name="Frihåndsform 42" descr="Kronblad"/>
                      <wps:cNvSpPr>
                        <a:spLocks/>
                      </wps:cNvSpPr>
                      <wps:spPr bwMode="auto">
                        <a:xfrm rot="1343236">
                          <a:off x="4448175" y="2066925"/>
                          <a:ext cx="443430" cy="413404"/>
                        </a:xfrm>
                        <a:custGeom>
                          <a:avLst/>
                          <a:gdLst>
                            <a:gd name="T0" fmla="*/ 1980 w 2047"/>
                            <a:gd name="T1" fmla="*/ 1289 h 1913"/>
                            <a:gd name="T2" fmla="*/ 1904 w 2047"/>
                            <a:gd name="T3" fmla="*/ 1157 h 1913"/>
                            <a:gd name="T4" fmla="*/ 1814 w 2047"/>
                            <a:gd name="T5" fmla="*/ 1035 h 1913"/>
                            <a:gd name="T6" fmla="*/ 1899 w 2047"/>
                            <a:gd name="T7" fmla="*/ 922 h 1913"/>
                            <a:gd name="T8" fmla="*/ 1859 w 2047"/>
                            <a:gd name="T9" fmla="*/ 902 h 1913"/>
                            <a:gd name="T10" fmla="*/ 1717 w 2047"/>
                            <a:gd name="T11" fmla="*/ 848 h 1913"/>
                            <a:gd name="T12" fmla="*/ 1545 w 2047"/>
                            <a:gd name="T13" fmla="*/ 818 h 1913"/>
                            <a:gd name="T14" fmla="*/ 1389 w 2047"/>
                            <a:gd name="T15" fmla="*/ 823 h 1913"/>
                            <a:gd name="T16" fmla="*/ 1344 w 2047"/>
                            <a:gd name="T17" fmla="*/ 800 h 1913"/>
                            <a:gd name="T18" fmla="*/ 1333 w 2047"/>
                            <a:gd name="T19" fmla="*/ 770 h 1913"/>
                            <a:gd name="T20" fmla="*/ 1300 w 2047"/>
                            <a:gd name="T21" fmla="*/ 629 h 1913"/>
                            <a:gd name="T22" fmla="*/ 1256 w 2047"/>
                            <a:gd name="T23" fmla="*/ 500 h 1913"/>
                            <a:gd name="T24" fmla="*/ 1272 w 2047"/>
                            <a:gd name="T25" fmla="*/ 364 h 1913"/>
                            <a:gd name="T26" fmla="*/ 1316 w 2047"/>
                            <a:gd name="T27" fmla="*/ 336 h 1913"/>
                            <a:gd name="T28" fmla="*/ 1229 w 2047"/>
                            <a:gd name="T29" fmla="*/ 269 h 1913"/>
                            <a:gd name="T30" fmla="*/ 1098 w 2047"/>
                            <a:gd name="T31" fmla="*/ 189 h 1913"/>
                            <a:gd name="T32" fmla="*/ 1005 w 2047"/>
                            <a:gd name="T33" fmla="*/ 156 h 1913"/>
                            <a:gd name="T34" fmla="*/ 915 w 2047"/>
                            <a:gd name="T35" fmla="*/ 138 h 1913"/>
                            <a:gd name="T36" fmla="*/ 828 w 2047"/>
                            <a:gd name="T37" fmla="*/ 130 h 1913"/>
                            <a:gd name="T38" fmla="*/ 746 w 2047"/>
                            <a:gd name="T39" fmla="*/ 133 h 1913"/>
                            <a:gd name="T40" fmla="*/ 650 w 2047"/>
                            <a:gd name="T41" fmla="*/ 149 h 1913"/>
                            <a:gd name="T42" fmla="*/ 514 w 2047"/>
                            <a:gd name="T43" fmla="*/ 198 h 1913"/>
                            <a:gd name="T44" fmla="*/ 418 w 2047"/>
                            <a:gd name="T45" fmla="*/ 87 h 1913"/>
                            <a:gd name="T46" fmla="*/ 373 w 2047"/>
                            <a:gd name="T47" fmla="*/ 8 h 1913"/>
                            <a:gd name="T48" fmla="*/ 317 w 2047"/>
                            <a:gd name="T49" fmla="*/ 33 h 1913"/>
                            <a:gd name="T50" fmla="*/ 218 w 2047"/>
                            <a:gd name="T51" fmla="*/ 130 h 1913"/>
                            <a:gd name="T52" fmla="*/ 130 w 2047"/>
                            <a:gd name="T53" fmla="*/ 251 h 1913"/>
                            <a:gd name="T54" fmla="*/ 66 w 2047"/>
                            <a:gd name="T55" fmla="*/ 370 h 1913"/>
                            <a:gd name="T56" fmla="*/ 23 w 2047"/>
                            <a:gd name="T57" fmla="*/ 484 h 1913"/>
                            <a:gd name="T58" fmla="*/ 2 w 2047"/>
                            <a:gd name="T59" fmla="*/ 594 h 1913"/>
                            <a:gd name="T60" fmla="*/ 1 w 2047"/>
                            <a:gd name="T61" fmla="*/ 699 h 1913"/>
                            <a:gd name="T62" fmla="*/ 18 w 2047"/>
                            <a:gd name="T63" fmla="*/ 797 h 1913"/>
                            <a:gd name="T64" fmla="*/ 52 w 2047"/>
                            <a:gd name="T65" fmla="*/ 888 h 1913"/>
                            <a:gd name="T66" fmla="*/ 96 w 2047"/>
                            <a:gd name="T67" fmla="*/ 948 h 1913"/>
                            <a:gd name="T68" fmla="*/ 181 w 2047"/>
                            <a:gd name="T69" fmla="*/ 907 h 1913"/>
                            <a:gd name="T70" fmla="*/ 330 w 2047"/>
                            <a:gd name="T71" fmla="*/ 858 h 1913"/>
                            <a:gd name="T72" fmla="*/ 450 w 2047"/>
                            <a:gd name="T73" fmla="*/ 868 h 1913"/>
                            <a:gd name="T74" fmla="*/ 570 w 2047"/>
                            <a:gd name="T75" fmla="*/ 854 h 1913"/>
                            <a:gd name="T76" fmla="*/ 685 w 2047"/>
                            <a:gd name="T77" fmla="*/ 823 h 1913"/>
                            <a:gd name="T78" fmla="*/ 812 w 2047"/>
                            <a:gd name="T79" fmla="*/ 886 h 1913"/>
                            <a:gd name="T80" fmla="*/ 759 w 2047"/>
                            <a:gd name="T81" fmla="*/ 975 h 1913"/>
                            <a:gd name="T82" fmla="*/ 704 w 2047"/>
                            <a:gd name="T83" fmla="*/ 1109 h 1913"/>
                            <a:gd name="T84" fmla="*/ 671 w 2047"/>
                            <a:gd name="T85" fmla="*/ 1237 h 1913"/>
                            <a:gd name="T86" fmla="*/ 658 w 2047"/>
                            <a:gd name="T87" fmla="*/ 1358 h 1913"/>
                            <a:gd name="T88" fmla="*/ 665 w 2047"/>
                            <a:gd name="T89" fmla="*/ 1470 h 1913"/>
                            <a:gd name="T90" fmla="*/ 688 w 2047"/>
                            <a:gd name="T91" fmla="*/ 1575 h 1913"/>
                            <a:gd name="T92" fmla="*/ 727 w 2047"/>
                            <a:gd name="T93" fmla="*/ 1668 h 1913"/>
                            <a:gd name="T94" fmla="*/ 779 w 2047"/>
                            <a:gd name="T95" fmla="*/ 1749 h 1913"/>
                            <a:gd name="T96" fmla="*/ 832 w 2047"/>
                            <a:gd name="T97" fmla="*/ 1768 h 1913"/>
                            <a:gd name="T98" fmla="*/ 926 w 2047"/>
                            <a:gd name="T99" fmla="*/ 1693 h 1913"/>
                            <a:gd name="T100" fmla="*/ 1058 w 2047"/>
                            <a:gd name="T101" fmla="*/ 1640 h 1913"/>
                            <a:gd name="T102" fmla="*/ 1179 w 2047"/>
                            <a:gd name="T103" fmla="*/ 1617 h 1913"/>
                            <a:gd name="T104" fmla="*/ 1293 w 2047"/>
                            <a:gd name="T105" fmla="*/ 1575 h 1913"/>
                            <a:gd name="T106" fmla="*/ 1399 w 2047"/>
                            <a:gd name="T107" fmla="*/ 1519 h 1913"/>
                            <a:gd name="T108" fmla="*/ 1639 w 2047"/>
                            <a:gd name="T109" fmla="*/ 1733 h 1913"/>
                            <a:gd name="T110" fmla="*/ 1781 w 2047"/>
                            <a:gd name="T111" fmla="*/ 1906 h 1913"/>
                            <a:gd name="T112" fmla="*/ 1806 w 2047"/>
                            <a:gd name="T113" fmla="*/ 1895 h 1913"/>
                            <a:gd name="T114" fmla="*/ 1898 w 2047"/>
                            <a:gd name="T115" fmla="*/ 1794 h 1913"/>
                            <a:gd name="T116" fmla="*/ 1976 w 2047"/>
                            <a:gd name="T117" fmla="*/ 1684 h 1913"/>
                            <a:gd name="T118" fmla="*/ 2023 w 2047"/>
                            <a:gd name="T119" fmla="*/ 1590 h 1913"/>
                            <a:gd name="T120" fmla="*/ 2044 w 2047"/>
                            <a:gd name="T121" fmla="*/ 1514 h 1913"/>
                            <a:gd name="T122" fmla="*/ 2046 w 2047"/>
                            <a:gd name="T123" fmla="*/ 1453 h 1913"/>
                            <a:gd name="T124" fmla="*/ 2033 w 2047"/>
                            <a:gd name="T125" fmla="*/ 1390 h 19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2047" h="1913">
                              <a:moveTo>
                                <a:pt x="2015" y="1360"/>
                              </a:moveTo>
                              <a:lnTo>
                                <a:pt x="2011" y="1352"/>
                              </a:lnTo>
                              <a:lnTo>
                                <a:pt x="1999" y="1327"/>
                              </a:lnTo>
                              <a:lnTo>
                                <a:pt x="1980" y="1289"/>
                              </a:lnTo>
                              <a:lnTo>
                                <a:pt x="1955" y="1242"/>
                              </a:lnTo>
                              <a:lnTo>
                                <a:pt x="1939" y="1215"/>
                              </a:lnTo>
                              <a:lnTo>
                                <a:pt x="1923" y="1186"/>
                              </a:lnTo>
                              <a:lnTo>
                                <a:pt x="1904" y="1157"/>
                              </a:lnTo>
                              <a:lnTo>
                                <a:pt x="1884" y="1127"/>
                              </a:lnTo>
                              <a:lnTo>
                                <a:pt x="1862" y="1096"/>
                              </a:lnTo>
                              <a:lnTo>
                                <a:pt x="1838" y="1066"/>
                              </a:lnTo>
                              <a:lnTo>
                                <a:pt x="1814" y="1035"/>
                              </a:lnTo>
                              <a:lnTo>
                                <a:pt x="1788" y="1006"/>
                              </a:lnTo>
                              <a:lnTo>
                                <a:pt x="1854" y="957"/>
                              </a:lnTo>
                              <a:lnTo>
                                <a:pt x="1887" y="932"/>
                              </a:lnTo>
                              <a:lnTo>
                                <a:pt x="1899" y="922"/>
                              </a:lnTo>
                              <a:lnTo>
                                <a:pt x="1902" y="921"/>
                              </a:lnTo>
                              <a:lnTo>
                                <a:pt x="1896" y="919"/>
                              </a:lnTo>
                              <a:lnTo>
                                <a:pt x="1882" y="912"/>
                              </a:lnTo>
                              <a:lnTo>
                                <a:pt x="1859" y="902"/>
                              </a:lnTo>
                              <a:lnTo>
                                <a:pt x="1831" y="889"/>
                              </a:lnTo>
                              <a:lnTo>
                                <a:pt x="1796" y="876"/>
                              </a:lnTo>
                              <a:lnTo>
                                <a:pt x="1758" y="861"/>
                              </a:lnTo>
                              <a:lnTo>
                                <a:pt x="1717" y="848"/>
                              </a:lnTo>
                              <a:lnTo>
                                <a:pt x="1675" y="837"/>
                              </a:lnTo>
                              <a:lnTo>
                                <a:pt x="1631" y="828"/>
                              </a:lnTo>
                              <a:lnTo>
                                <a:pt x="1587" y="822"/>
                              </a:lnTo>
                              <a:lnTo>
                                <a:pt x="1545" y="818"/>
                              </a:lnTo>
                              <a:lnTo>
                                <a:pt x="1505" y="817"/>
                              </a:lnTo>
                              <a:lnTo>
                                <a:pt x="1465" y="817"/>
                              </a:lnTo>
                              <a:lnTo>
                                <a:pt x="1427" y="819"/>
                              </a:lnTo>
                              <a:lnTo>
                                <a:pt x="1389" y="823"/>
                              </a:lnTo>
                              <a:lnTo>
                                <a:pt x="1352" y="830"/>
                              </a:lnTo>
                              <a:lnTo>
                                <a:pt x="1350" y="818"/>
                              </a:lnTo>
                              <a:lnTo>
                                <a:pt x="1348" y="808"/>
                              </a:lnTo>
                              <a:lnTo>
                                <a:pt x="1344" y="800"/>
                              </a:lnTo>
                              <a:lnTo>
                                <a:pt x="1341" y="792"/>
                              </a:lnTo>
                              <a:lnTo>
                                <a:pt x="1337" y="782"/>
                              </a:lnTo>
                              <a:lnTo>
                                <a:pt x="1334" y="779"/>
                              </a:lnTo>
                              <a:lnTo>
                                <a:pt x="1333" y="770"/>
                              </a:lnTo>
                              <a:lnTo>
                                <a:pt x="1329" y="746"/>
                              </a:lnTo>
                              <a:lnTo>
                                <a:pt x="1320" y="707"/>
                              </a:lnTo>
                              <a:lnTo>
                                <a:pt x="1308" y="657"/>
                              </a:lnTo>
                              <a:lnTo>
                                <a:pt x="1300" y="629"/>
                              </a:lnTo>
                              <a:lnTo>
                                <a:pt x="1291" y="599"/>
                              </a:lnTo>
                              <a:lnTo>
                                <a:pt x="1281" y="567"/>
                              </a:lnTo>
                              <a:lnTo>
                                <a:pt x="1269" y="535"/>
                              </a:lnTo>
                              <a:lnTo>
                                <a:pt x="1256" y="500"/>
                              </a:lnTo>
                              <a:lnTo>
                                <a:pt x="1241" y="466"/>
                              </a:lnTo>
                              <a:lnTo>
                                <a:pt x="1224" y="432"/>
                              </a:lnTo>
                              <a:lnTo>
                                <a:pt x="1207" y="397"/>
                              </a:lnTo>
                              <a:lnTo>
                                <a:pt x="1272" y="364"/>
                              </a:lnTo>
                              <a:lnTo>
                                <a:pt x="1307" y="347"/>
                              </a:lnTo>
                              <a:lnTo>
                                <a:pt x="1319" y="342"/>
                              </a:lnTo>
                              <a:lnTo>
                                <a:pt x="1321" y="341"/>
                              </a:lnTo>
                              <a:lnTo>
                                <a:pt x="1316" y="336"/>
                              </a:lnTo>
                              <a:lnTo>
                                <a:pt x="1303" y="326"/>
                              </a:lnTo>
                              <a:lnTo>
                                <a:pt x="1284" y="311"/>
                              </a:lnTo>
                              <a:lnTo>
                                <a:pt x="1259" y="291"/>
                              </a:lnTo>
                              <a:lnTo>
                                <a:pt x="1229" y="269"/>
                              </a:lnTo>
                              <a:lnTo>
                                <a:pt x="1195" y="245"/>
                              </a:lnTo>
                              <a:lnTo>
                                <a:pt x="1159" y="221"/>
                              </a:lnTo>
                              <a:lnTo>
                                <a:pt x="1122" y="199"/>
                              </a:lnTo>
                              <a:lnTo>
                                <a:pt x="1098" y="189"/>
                              </a:lnTo>
                              <a:lnTo>
                                <a:pt x="1075" y="180"/>
                              </a:lnTo>
                              <a:lnTo>
                                <a:pt x="1051" y="171"/>
                              </a:lnTo>
                              <a:lnTo>
                                <a:pt x="1028" y="163"/>
                              </a:lnTo>
                              <a:lnTo>
                                <a:pt x="1005" y="156"/>
                              </a:lnTo>
                              <a:lnTo>
                                <a:pt x="981" y="151"/>
                              </a:lnTo>
                              <a:lnTo>
                                <a:pt x="959" y="145"/>
                              </a:lnTo>
                              <a:lnTo>
                                <a:pt x="937" y="141"/>
                              </a:lnTo>
                              <a:lnTo>
                                <a:pt x="915" y="138"/>
                              </a:lnTo>
                              <a:lnTo>
                                <a:pt x="893" y="134"/>
                              </a:lnTo>
                              <a:lnTo>
                                <a:pt x="870" y="132"/>
                              </a:lnTo>
                              <a:lnTo>
                                <a:pt x="849" y="131"/>
                              </a:lnTo>
                              <a:lnTo>
                                <a:pt x="828" y="130"/>
                              </a:lnTo>
                              <a:lnTo>
                                <a:pt x="807" y="130"/>
                              </a:lnTo>
                              <a:lnTo>
                                <a:pt x="786" y="130"/>
                              </a:lnTo>
                              <a:lnTo>
                                <a:pt x="766" y="131"/>
                              </a:lnTo>
                              <a:lnTo>
                                <a:pt x="746" y="133"/>
                              </a:lnTo>
                              <a:lnTo>
                                <a:pt x="726" y="135"/>
                              </a:lnTo>
                              <a:lnTo>
                                <a:pt x="706" y="138"/>
                              </a:lnTo>
                              <a:lnTo>
                                <a:pt x="687" y="141"/>
                              </a:lnTo>
                              <a:lnTo>
                                <a:pt x="650" y="149"/>
                              </a:lnTo>
                              <a:lnTo>
                                <a:pt x="614" y="159"/>
                              </a:lnTo>
                              <a:lnTo>
                                <a:pt x="580" y="170"/>
                              </a:lnTo>
                              <a:lnTo>
                                <a:pt x="546" y="183"/>
                              </a:lnTo>
                              <a:lnTo>
                                <a:pt x="514" y="198"/>
                              </a:lnTo>
                              <a:lnTo>
                                <a:pt x="484" y="213"/>
                              </a:lnTo>
                              <a:lnTo>
                                <a:pt x="460" y="163"/>
                              </a:lnTo>
                              <a:lnTo>
                                <a:pt x="436" y="122"/>
                              </a:lnTo>
                              <a:lnTo>
                                <a:pt x="418" y="87"/>
                              </a:lnTo>
                              <a:lnTo>
                                <a:pt x="401" y="59"/>
                              </a:lnTo>
                              <a:lnTo>
                                <a:pt x="389" y="37"/>
                              </a:lnTo>
                              <a:lnTo>
                                <a:pt x="379" y="20"/>
                              </a:lnTo>
                              <a:lnTo>
                                <a:pt x="373" y="8"/>
                              </a:lnTo>
                              <a:lnTo>
                                <a:pt x="371" y="0"/>
                              </a:lnTo>
                              <a:lnTo>
                                <a:pt x="351" y="11"/>
                              </a:lnTo>
                              <a:lnTo>
                                <a:pt x="333" y="22"/>
                              </a:lnTo>
                              <a:lnTo>
                                <a:pt x="317" y="33"/>
                              </a:lnTo>
                              <a:lnTo>
                                <a:pt x="302" y="44"/>
                              </a:lnTo>
                              <a:lnTo>
                                <a:pt x="273" y="70"/>
                              </a:lnTo>
                              <a:lnTo>
                                <a:pt x="243" y="100"/>
                              </a:lnTo>
                              <a:lnTo>
                                <a:pt x="218" y="130"/>
                              </a:lnTo>
                              <a:lnTo>
                                <a:pt x="193" y="161"/>
                              </a:lnTo>
                              <a:lnTo>
                                <a:pt x="171" y="191"/>
                              </a:lnTo>
                              <a:lnTo>
                                <a:pt x="150" y="221"/>
                              </a:lnTo>
                              <a:lnTo>
                                <a:pt x="130" y="251"/>
                              </a:lnTo>
                              <a:lnTo>
                                <a:pt x="112" y="281"/>
                              </a:lnTo>
                              <a:lnTo>
                                <a:pt x="95" y="311"/>
                              </a:lnTo>
                              <a:lnTo>
                                <a:pt x="80" y="340"/>
                              </a:lnTo>
                              <a:lnTo>
                                <a:pt x="66" y="370"/>
                              </a:lnTo>
                              <a:lnTo>
                                <a:pt x="53" y="398"/>
                              </a:lnTo>
                              <a:lnTo>
                                <a:pt x="42" y="427"/>
                              </a:lnTo>
                              <a:lnTo>
                                <a:pt x="32" y="456"/>
                              </a:lnTo>
                              <a:lnTo>
                                <a:pt x="23" y="484"/>
                              </a:lnTo>
                              <a:lnTo>
                                <a:pt x="17" y="512"/>
                              </a:lnTo>
                              <a:lnTo>
                                <a:pt x="11" y="539"/>
                              </a:lnTo>
                              <a:lnTo>
                                <a:pt x="6" y="567"/>
                              </a:lnTo>
                              <a:lnTo>
                                <a:pt x="2" y="594"/>
                              </a:lnTo>
                              <a:lnTo>
                                <a:pt x="0" y="620"/>
                              </a:lnTo>
                              <a:lnTo>
                                <a:pt x="0" y="647"/>
                              </a:lnTo>
                              <a:lnTo>
                                <a:pt x="0" y="674"/>
                              </a:lnTo>
                              <a:lnTo>
                                <a:pt x="1" y="699"/>
                              </a:lnTo>
                              <a:lnTo>
                                <a:pt x="3" y="723"/>
                              </a:lnTo>
                              <a:lnTo>
                                <a:pt x="8" y="749"/>
                              </a:lnTo>
                              <a:lnTo>
                                <a:pt x="12" y="772"/>
                              </a:lnTo>
                              <a:lnTo>
                                <a:pt x="18" y="797"/>
                              </a:lnTo>
                              <a:lnTo>
                                <a:pt x="25" y="820"/>
                              </a:lnTo>
                              <a:lnTo>
                                <a:pt x="33" y="843"/>
                              </a:lnTo>
                              <a:lnTo>
                                <a:pt x="42" y="866"/>
                              </a:lnTo>
                              <a:lnTo>
                                <a:pt x="52" y="888"/>
                              </a:lnTo>
                              <a:lnTo>
                                <a:pt x="63" y="909"/>
                              </a:lnTo>
                              <a:lnTo>
                                <a:pt x="75" y="929"/>
                              </a:lnTo>
                              <a:lnTo>
                                <a:pt x="88" y="950"/>
                              </a:lnTo>
                              <a:lnTo>
                                <a:pt x="96" y="948"/>
                              </a:lnTo>
                              <a:lnTo>
                                <a:pt x="109" y="942"/>
                              </a:lnTo>
                              <a:lnTo>
                                <a:pt x="128" y="933"/>
                              </a:lnTo>
                              <a:lnTo>
                                <a:pt x="151" y="921"/>
                              </a:lnTo>
                              <a:lnTo>
                                <a:pt x="181" y="907"/>
                              </a:lnTo>
                              <a:lnTo>
                                <a:pt x="216" y="890"/>
                              </a:lnTo>
                              <a:lnTo>
                                <a:pt x="255" y="871"/>
                              </a:lnTo>
                              <a:lnTo>
                                <a:pt x="300" y="850"/>
                              </a:lnTo>
                              <a:lnTo>
                                <a:pt x="330" y="858"/>
                              </a:lnTo>
                              <a:lnTo>
                                <a:pt x="359" y="862"/>
                              </a:lnTo>
                              <a:lnTo>
                                <a:pt x="389" y="866"/>
                              </a:lnTo>
                              <a:lnTo>
                                <a:pt x="419" y="868"/>
                              </a:lnTo>
                              <a:lnTo>
                                <a:pt x="450" y="868"/>
                              </a:lnTo>
                              <a:lnTo>
                                <a:pt x="480" y="866"/>
                              </a:lnTo>
                              <a:lnTo>
                                <a:pt x="510" y="863"/>
                              </a:lnTo>
                              <a:lnTo>
                                <a:pt x="540" y="859"/>
                              </a:lnTo>
                              <a:lnTo>
                                <a:pt x="570" y="854"/>
                              </a:lnTo>
                              <a:lnTo>
                                <a:pt x="598" y="848"/>
                              </a:lnTo>
                              <a:lnTo>
                                <a:pt x="628" y="840"/>
                              </a:lnTo>
                              <a:lnTo>
                                <a:pt x="657" y="832"/>
                              </a:lnTo>
                              <a:lnTo>
                                <a:pt x="685" y="823"/>
                              </a:lnTo>
                              <a:lnTo>
                                <a:pt x="714" y="814"/>
                              </a:lnTo>
                              <a:lnTo>
                                <a:pt x="741" y="805"/>
                              </a:lnTo>
                              <a:lnTo>
                                <a:pt x="768" y="793"/>
                              </a:lnTo>
                              <a:lnTo>
                                <a:pt x="812" y="886"/>
                              </a:lnTo>
                              <a:lnTo>
                                <a:pt x="804" y="897"/>
                              </a:lnTo>
                              <a:lnTo>
                                <a:pt x="796" y="907"/>
                              </a:lnTo>
                              <a:lnTo>
                                <a:pt x="777" y="941"/>
                              </a:lnTo>
                              <a:lnTo>
                                <a:pt x="759" y="975"/>
                              </a:lnTo>
                              <a:lnTo>
                                <a:pt x="744" y="1010"/>
                              </a:lnTo>
                              <a:lnTo>
                                <a:pt x="728" y="1043"/>
                              </a:lnTo>
                              <a:lnTo>
                                <a:pt x="716" y="1076"/>
                              </a:lnTo>
                              <a:lnTo>
                                <a:pt x="704" y="1109"/>
                              </a:lnTo>
                              <a:lnTo>
                                <a:pt x="694" y="1142"/>
                              </a:lnTo>
                              <a:lnTo>
                                <a:pt x="685" y="1174"/>
                              </a:lnTo>
                              <a:lnTo>
                                <a:pt x="677" y="1205"/>
                              </a:lnTo>
                              <a:lnTo>
                                <a:pt x="671" y="1237"/>
                              </a:lnTo>
                              <a:lnTo>
                                <a:pt x="666" y="1267"/>
                              </a:lnTo>
                              <a:lnTo>
                                <a:pt x="663" y="1298"/>
                              </a:lnTo>
                              <a:lnTo>
                                <a:pt x="660" y="1328"/>
                              </a:lnTo>
                              <a:lnTo>
                                <a:pt x="658" y="1358"/>
                              </a:lnTo>
                              <a:lnTo>
                                <a:pt x="658" y="1387"/>
                              </a:lnTo>
                              <a:lnTo>
                                <a:pt x="660" y="1415"/>
                              </a:lnTo>
                              <a:lnTo>
                                <a:pt x="662" y="1444"/>
                              </a:lnTo>
                              <a:lnTo>
                                <a:pt x="665" y="1470"/>
                              </a:lnTo>
                              <a:lnTo>
                                <a:pt x="669" y="1497"/>
                              </a:lnTo>
                              <a:lnTo>
                                <a:pt x="675" y="1524"/>
                              </a:lnTo>
                              <a:lnTo>
                                <a:pt x="682" y="1549"/>
                              </a:lnTo>
                              <a:lnTo>
                                <a:pt x="688" y="1575"/>
                              </a:lnTo>
                              <a:lnTo>
                                <a:pt x="697" y="1599"/>
                              </a:lnTo>
                              <a:lnTo>
                                <a:pt x="706" y="1622"/>
                              </a:lnTo>
                              <a:lnTo>
                                <a:pt x="716" y="1646"/>
                              </a:lnTo>
                              <a:lnTo>
                                <a:pt x="727" y="1668"/>
                              </a:lnTo>
                              <a:lnTo>
                                <a:pt x="739" y="1689"/>
                              </a:lnTo>
                              <a:lnTo>
                                <a:pt x="753" y="1710"/>
                              </a:lnTo>
                              <a:lnTo>
                                <a:pt x="766" y="1730"/>
                              </a:lnTo>
                              <a:lnTo>
                                <a:pt x="779" y="1749"/>
                              </a:lnTo>
                              <a:lnTo>
                                <a:pt x="795" y="1768"/>
                              </a:lnTo>
                              <a:lnTo>
                                <a:pt x="810" y="1785"/>
                              </a:lnTo>
                              <a:lnTo>
                                <a:pt x="818" y="1778"/>
                              </a:lnTo>
                              <a:lnTo>
                                <a:pt x="832" y="1768"/>
                              </a:lnTo>
                              <a:lnTo>
                                <a:pt x="848" y="1753"/>
                              </a:lnTo>
                              <a:lnTo>
                                <a:pt x="870" y="1736"/>
                              </a:lnTo>
                              <a:lnTo>
                                <a:pt x="896" y="1716"/>
                              </a:lnTo>
                              <a:lnTo>
                                <a:pt x="926" y="1693"/>
                              </a:lnTo>
                              <a:lnTo>
                                <a:pt x="959" y="1670"/>
                              </a:lnTo>
                              <a:lnTo>
                                <a:pt x="995" y="1643"/>
                              </a:lnTo>
                              <a:lnTo>
                                <a:pt x="1026" y="1642"/>
                              </a:lnTo>
                              <a:lnTo>
                                <a:pt x="1058" y="1640"/>
                              </a:lnTo>
                              <a:lnTo>
                                <a:pt x="1089" y="1637"/>
                              </a:lnTo>
                              <a:lnTo>
                                <a:pt x="1119" y="1631"/>
                              </a:lnTo>
                              <a:lnTo>
                                <a:pt x="1149" y="1625"/>
                              </a:lnTo>
                              <a:lnTo>
                                <a:pt x="1179" y="1617"/>
                              </a:lnTo>
                              <a:lnTo>
                                <a:pt x="1209" y="1608"/>
                              </a:lnTo>
                              <a:lnTo>
                                <a:pt x="1237" y="1598"/>
                              </a:lnTo>
                              <a:lnTo>
                                <a:pt x="1266" y="1587"/>
                              </a:lnTo>
                              <a:lnTo>
                                <a:pt x="1293" y="1575"/>
                              </a:lnTo>
                              <a:lnTo>
                                <a:pt x="1321" y="1561"/>
                              </a:lnTo>
                              <a:lnTo>
                                <a:pt x="1348" y="1548"/>
                              </a:lnTo>
                              <a:lnTo>
                                <a:pt x="1373" y="1534"/>
                              </a:lnTo>
                              <a:lnTo>
                                <a:pt x="1399" y="1519"/>
                              </a:lnTo>
                              <a:lnTo>
                                <a:pt x="1424" y="1504"/>
                              </a:lnTo>
                              <a:lnTo>
                                <a:pt x="1448" y="1488"/>
                              </a:lnTo>
                              <a:lnTo>
                                <a:pt x="1556" y="1628"/>
                              </a:lnTo>
                              <a:lnTo>
                                <a:pt x="1639" y="1733"/>
                              </a:lnTo>
                              <a:lnTo>
                                <a:pt x="1698" y="1809"/>
                              </a:lnTo>
                              <a:lnTo>
                                <a:pt x="1741" y="1860"/>
                              </a:lnTo>
                              <a:lnTo>
                                <a:pt x="1766" y="1891"/>
                              </a:lnTo>
                              <a:lnTo>
                                <a:pt x="1781" y="1906"/>
                              </a:lnTo>
                              <a:lnTo>
                                <a:pt x="1787" y="1912"/>
                              </a:lnTo>
                              <a:lnTo>
                                <a:pt x="1788" y="1913"/>
                              </a:lnTo>
                              <a:lnTo>
                                <a:pt x="1793" y="1908"/>
                              </a:lnTo>
                              <a:lnTo>
                                <a:pt x="1806" y="1895"/>
                              </a:lnTo>
                              <a:lnTo>
                                <a:pt x="1824" y="1876"/>
                              </a:lnTo>
                              <a:lnTo>
                                <a:pt x="1845" y="1857"/>
                              </a:lnTo>
                              <a:lnTo>
                                <a:pt x="1873" y="1824"/>
                              </a:lnTo>
                              <a:lnTo>
                                <a:pt x="1898" y="1794"/>
                              </a:lnTo>
                              <a:lnTo>
                                <a:pt x="1922" y="1766"/>
                              </a:lnTo>
                              <a:lnTo>
                                <a:pt x="1942" y="1738"/>
                              </a:lnTo>
                              <a:lnTo>
                                <a:pt x="1960" y="1710"/>
                              </a:lnTo>
                              <a:lnTo>
                                <a:pt x="1976" y="1684"/>
                              </a:lnTo>
                              <a:lnTo>
                                <a:pt x="1990" y="1659"/>
                              </a:lnTo>
                              <a:lnTo>
                                <a:pt x="2003" y="1636"/>
                              </a:lnTo>
                              <a:lnTo>
                                <a:pt x="2014" y="1612"/>
                              </a:lnTo>
                              <a:lnTo>
                                <a:pt x="2023" y="1590"/>
                              </a:lnTo>
                              <a:lnTo>
                                <a:pt x="2029" y="1570"/>
                              </a:lnTo>
                              <a:lnTo>
                                <a:pt x="2036" y="1550"/>
                              </a:lnTo>
                              <a:lnTo>
                                <a:pt x="2040" y="1531"/>
                              </a:lnTo>
                              <a:lnTo>
                                <a:pt x="2044" y="1514"/>
                              </a:lnTo>
                              <a:lnTo>
                                <a:pt x="2046" y="1497"/>
                              </a:lnTo>
                              <a:lnTo>
                                <a:pt x="2047" y="1480"/>
                              </a:lnTo>
                              <a:lnTo>
                                <a:pt x="2047" y="1466"/>
                              </a:lnTo>
                              <a:lnTo>
                                <a:pt x="2046" y="1453"/>
                              </a:lnTo>
                              <a:lnTo>
                                <a:pt x="2045" y="1439"/>
                              </a:lnTo>
                              <a:lnTo>
                                <a:pt x="2044" y="1427"/>
                              </a:lnTo>
                              <a:lnTo>
                                <a:pt x="2038" y="1407"/>
                              </a:lnTo>
                              <a:lnTo>
                                <a:pt x="2033" y="1390"/>
                              </a:lnTo>
                              <a:lnTo>
                                <a:pt x="2020" y="1368"/>
                              </a:lnTo>
                              <a:lnTo>
                                <a:pt x="2015" y="136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43" name="Frihåndsform 43" descr="Kronblad"/>
                      <wps:cNvSpPr>
                        <a:spLocks/>
                      </wps:cNvSpPr>
                      <wps:spPr bwMode="auto">
                        <a:xfrm rot="1343236">
                          <a:off x="1781175" y="390525"/>
                          <a:ext cx="967483" cy="808665"/>
                        </a:xfrm>
                        <a:custGeom>
                          <a:avLst/>
                          <a:gdLst>
                            <a:gd name="T0" fmla="*/ 4348 w 4461"/>
                            <a:gd name="T1" fmla="*/ 694 h 3747"/>
                            <a:gd name="T2" fmla="*/ 4086 w 4461"/>
                            <a:gd name="T3" fmla="*/ 317 h 3747"/>
                            <a:gd name="T4" fmla="*/ 3724 w 4461"/>
                            <a:gd name="T5" fmla="*/ 132 h 3747"/>
                            <a:gd name="T6" fmla="*/ 3530 w 4461"/>
                            <a:gd name="T7" fmla="*/ 490 h 3747"/>
                            <a:gd name="T8" fmla="*/ 3545 w 4461"/>
                            <a:gd name="T9" fmla="*/ 331 h 3747"/>
                            <a:gd name="T10" fmla="*/ 3606 w 4461"/>
                            <a:gd name="T11" fmla="*/ 2 h 3747"/>
                            <a:gd name="T12" fmla="*/ 3280 w 4461"/>
                            <a:gd name="T13" fmla="*/ 434 h 3747"/>
                            <a:gd name="T14" fmla="*/ 2957 w 4461"/>
                            <a:gd name="T15" fmla="*/ 929 h 3747"/>
                            <a:gd name="T16" fmla="*/ 3157 w 4461"/>
                            <a:gd name="T17" fmla="*/ 1054 h 3747"/>
                            <a:gd name="T18" fmla="*/ 2688 w 4461"/>
                            <a:gd name="T19" fmla="*/ 920 h 3747"/>
                            <a:gd name="T20" fmla="*/ 2156 w 4461"/>
                            <a:gd name="T21" fmla="*/ 797 h 3747"/>
                            <a:gd name="T22" fmla="*/ 2086 w 4461"/>
                            <a:gd name="T23" fmla="*/ 920 h 3747"/>
                            <a:gd name="T24" fmla="*/ 2050 w 4461"/>
                            <a:gd name="T25" fmla="*/ 1218 h 3747"/>
                            <a:gd name="T26" fmla="*/ 1982 w 4461"/>
                            <a:gd name="T27" fmla="*/ 1424 h 3747"/>
                            <a:gd name="T28" fmla="*/ 1778 w 4461"/>
                            <a:gd name="T29" fmla="*/ 1575 h 3747"/>
                            <a:gd name="T30" fmla="*/ 1449 w 4461"/>
                            <a:gd name="T31" fmla="*/ 1990 h 3747"/>
                            <a:gd name="T32" fmla="*/ 1577 w 4461"/>
                            <a:gd name="T33" fmla="*/ 1431 h 3747"/>
                            <a:gd name="T34" fmla="*/ 1665 w 4461"/>
                            <a:gd name="T35" fmla="*/ 884 h 3747"/>
                            <a:gd name="T36" fmla="*/ 1586 w 4461"/>
                            <a:gd name="T37" fmla="*/ 786 h 3747"/>
                            <a:gd name="T38" fmla="*/ 1134 w 4461"/>
                            <a:gd name="T39" fmla="*/ 766 h 3747"/>
                            <a:gd name="T40" fmla="*/ 649 w 4461"/>
                            <a:gd name="T41" fmla="*/ 926 h 3747"/>
                            <a:gd name="T42" fmla="*/ 345 w 4461"/>
                            <a:gd name="T43" fmla="*/ 1227 h 3747"/>
                            <a:gd name="T44" fmla="*/ 283 w 4461"/>
                            <a:gd name="T45" fmla="*/ 1467 h 3747"/>
                            <a:gd name="T46" fmla="*/ 456 w 4461"/>
                            <a:gd name="T47" fmla="*/ 1662 h 3747"/>
                            <a:gd name="T48" fmla="*/ 703 w 4461"/>
                            <a:gd name="T49" fmla="*/ 1869 h 3747"/>
                            <a:gd name="T50" fmla="*/ 165 w 4461"/>
                            <a:gd name="T51" fmla="*/ 1713 h 3747"/>
                            <a:gd name="T52" fmla="*/ 26 w 4461"/>
                            <a:gd name="T53" fmla="*/ 1847 h 3747"/>
                            <a:gd name="T54" fmla="*/ 331 w 4461"/>
                            <a:gd name="T55" fmla="*/ 2170 h 3747"/>
                            <a:gd name="T56" fmla="*/ 659 w 4461"/>
                            <a:gd name="T57" fmla="*/ 2525 h 3747"/>
                            <a:gd name="T58" fmla="*/ 900 w 4461"/>
                            <a:gd name="T59" fmla="*/ 2619 h 3747"/>
                            <a:gd name="T60" fmla="*/ 1081 w 4461"/>
                            <a:gd name="T61" fmla="*/ 2471 h 3747"/>
                            <a:gd name="T62" fmla="*/ 1001 w 4461"/>
                            <a:gd name="T63" fmla="*/ 2756 h 3747"/>
                            <a:gd name="T64" fmla="*/ 860 w 4461"/>
                            <a:gd name="T65" fmla="*/ 3377 h 3747"/>
                            <a:gd name="T66" fmla="*/ 931 w 4461"/>
                            <a:gd name="T67" fmla="*/ 3617 h 3747"/>
                            <a:gd name="T68" fmla="*/ 1173 w 4461"/>
                            <a:gd name="T69" fmla="*/ 3689 h 3747"/>
                            <a:gd name="T70" fmla="*/ 1678 w 4461"/>
                            <a:gd name="T71" fmla="*/ 3736 h 3747"/>
                            <a:gd name="T72" fmla="*/ 1895 w 4461"/>
                            <a:gd name="T73" fmla="*/ 3628 h 3747"/>
                            <a:gd name="T74" fmla="*/ 2035 w 4461"/>
                            <a:gd name="T75" fmla="*/ 3448 h 3747"/>
                            <a:gd name="T76" fmla="*/ 2264 w 4461"/>
                            <a:gd name="T77" fmla="*/ 3037 h 3747"/>
                            <a:gd name="T78" fmla="*/ 2230 w 4461"/>
                            <a:gd name="T79" fmla="*/ 2909 h 3747"/>
                            <a:gd name="T80" fmla="*/ 2059 w 4461"/>
                            <a:gd name="T81" fmla="*/ 2727 h 3747"/>
                            <a:gd name="T82" fmla="*/ 1753 w 4461"/>
                            <a:gd name="T83" fmla="*/ 2517 h 3747"/>
                            <a:gd name="T84" fmla="*/ 2389 w 4461"/>
                            <a:gd name="T85" fmla="*/ 2666 h 3747"/>
                            <a:gd name="T86" fmla="*/ 2723 w 4461"/>
                            <a:gd name="T87" fmla="*/ 2598 h 3747"/>
                            <a:gd name="T88" fmla="*/ 2694 w 4461"/>
                            <a:gd name="T89" fmla="*/ 2248 h 3747"/>
                            <a:gd name="T90" fmla="*/ 2622 w 4461"/>
                            <a:gd name="T91" fmla="*/ 1924 h 3747"/>
                            <a:gd name="T92" fmla="*/ 2872 w 4461"/>
                            <a:gd name="T93" fmla="*/ 1954 h 3747"/>
                            <a:gd name="T94" fmla="*/ 3110 w 4461"/>
                            <a:gd name="T95" fmla="*/ 1452 h 3747"/>
                            <a:gd name="T96" fmla="*/ 2970 w 4461"/>
                            <a:gd name="T97" fmla="*/ 1966 h 3747"/>
                            <a:gd name="T98" fmla="*/ 2963 w 4461"/>
                            <a:gd name="T99" fmla="*/ 2241 h 3747"/>
                            <a:gd name="T100" fmla="*/ 3186 w 4461"/>
                            <a:gd name="T101" fmla="*/ 2224 h 3747"/>
                            <a:gd name="T102" fmla="*/ 3499 w 4461"/>
                            <a:gd name="T103" fmla="*/ 2106 h 3747"/>
                            <a:gd name="T104" fmla="*/ 3784 w 4461"/>
                            <a:gd name="T105" fmla="*/ 1906 h 3747"/>
                            <a:gd name="T106" fmla="*/ 3959 w 4461"/>
                            <a:gd name="T107" fmla="*/ 1651 h 3747"/>
                            <a:gd name="T108" fmla="*/ 3973 w 4461"/>
                            <a:gd name="T109" fmla="*/ 1479 h 3747"/>
                            <a:gd name="T110" fmla="*/ 3526 w 4461"/>
                            <a:gd name="T111" fmla="*/ 1250 h 3747"/>
                            <a:gd name="T112" fmla="*/ 3624 w 4461"/>
                            <a:gd name="T113" fmla="*/ 1244 h 3747"/>
                            <a:gd name="T114" fmla="*/ 4377 w 4461"/>
                            <a:gd name="T115" fmla="*/ 1436 h 3747"/>
                            <a:gd name="T116" fmla="*/ 4459 w 4461"/>
                            <a:gd name="T117" fmla="*/ 1264 h 37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0" t="0" r="r" b="b"/>
                          <a:pathLst>
                            <a:path w="4461" h="3747">
                              <a:moveTo>
                                <a:pt x="4461" y="1210"/>
                              </a:moveTo>
                              <a:lnTo>
                                <a:pt x="4457" y="1150"/>
                              </a:lnTo>
                              <a:lnTo>
                                <a:pt x="4450" y="1093"/>
                              </a:lnTo>
                              <a:lnTo>
                                <a:pt x="4442" y="1038"/>
                              </a:lnTo>
                              <a:lnTo>
                                <a:pt x="4433" y="984"/>
                              </a:lnTo>
                              <a:lnTo>
                                <a:pt x="4422" y="931"/>
                              </a:lnTo>
                              <a:lnTo>
                                <a:pt x="4410" y="880"/>
                              </a:lnTo>
                              <a:lnTo>
                                <a:pt x="4397" y="832"/>
                              </a:lnTo>
                              <a:lnTo>
                                <a:pt x="4382" y="784"/>
                              </a:lnTo>
                              <a:lnTo>
                                <a:pt x="4366" y="738"/>
                              </a:lnTo>
                              <a:lnTo>
                                <a:pt x="4348" y="694"/>
                              </a:lnTo>
                              <a:lnTo>
                                <a:pt x="4330" y="652"/>
                              </a:lnTo>
                              <a:lnTo>
                                <a:pt x="4310" y="611"/>
                              </a:lnTo>
                              <a:lnTo>
                                <a:pt x="4289" y="572"/>
                              </a:lnTo>
                              <a:lnTo>
                                <a:pt x="4267" y="534"/>
                              </a:lnTo>
                              <a:lnTo>
                                <a:pt x="4245" y="499"/>
                              </a:lnTo>
                              <a:lnTo>
                                <a:pt x="4220" y="464"/>
                              </a:lnTo>
                              <a:lnTo>
                                <a:pt x="4195" y="431"/>
                              </a:lnTo>
                              <a:lnTo>
                                <a:pt x="4169" y="400"/>
                              </a:lnTo>
                              <a:lnTo>
                                <a:pt x="4143" y="371"/>
                              </a:lnTo>
                              <a:lnTo>
                                <a:pt x="4114" y="343"/>
                              </a:lnTo>
                              <a:lnTo>
                                <a:pt x="4086" y="317"/>
                              </a:lnTo>
                              <a:lnTo>
                                <a:pt x="4056" y="292"/>
                              </a:lnTo>
                              <a:lnTo>
                                <a:pt x="4026" y="269"/>
                              </a:lnTo>
                              <a:lnTo>
                                <a:pt x="3995" y="247"/>
                              </a:lnTo>
                              <a:lnTo>
                                <a:pt x="3963" y="228"/>
                              </a:lnTo>
                              <a:lnTo>
                                <a:pt x="3931" y="209"/>
                              </a:lnTo>
                              <a:lnTo>
                                <a:pt x="3897" y="192"/>
                              </a:lnTo>
                              <a:lnTo>
                                <a:pt x="3864" y="177"/>
                              </a:lnTo>
                              <a:lnTo>
                                <a:pt x="3829" y="164"/>
                              </a:lnTo>
                              <a:lnTo>
                                <a:pt x="3795" y="152"/>
                              </a:lnTo>
                              <a:lnTo>
                                <a:pt x="3760" y="141"/>
                              </a:lnTo>
                              <a:lnTo>
                                <a:pt x="3724" y="132"/>
                              </a:lnTo>
                              <a:lnTo>
                                <a:pt x="3715" y="140"/>
                              </a:lnTo>
                              <a:lnTo>
                                <a:pt x="3704" y="154"/>
                              </a:lnTo>
                              <a:lnTo>
                                <a:pt x="3692" y="172"/>
                              </a:lnTo>
                              <a:lnTo>
                                <a:pt x="3677" y="196"/>
                              </a:lnTo>
                              <a:lnTo>
                                <a:pt x="3661" y="223"/>
                              </a:lnTo>
                              <a:lnTo>
                                <a:pt x="3643" y="257"/>
                              </a:lnTo>
                              <a:lnTo>
                                <a:pt x="3623" y="294"/>
                              </a:lnTo>
                              <a:lnTo>
                                <a:pt x="3602" y="337"/>
                              </a:lnTo>
                              <a:lnTo>
                                <a:pt x="3580" y="383"/>
                              </a:lnTo>
                              <a:lnTo>
                                <a:pt x="3555" y="434"/>
                              </a:lnTo>
                              <a:lnTo>
                                <a:pt x="3530" y="490"/>
                              </a:lnTo>
                              <a:lnTo>
                                <a:pt x="3503" y="550"/>
                              </a:lnTo>
                              <a:lnTo>
                                <a:pt x="3445" y="681"/>
                              </a:lnTo>
                              <a:lnTo>
                                <a:pt x="3384" y="827"/>
                              </a:lnTo>
                              <a:lnTo>
                                <a:pt x="3388" y="815"/>
                              </a:lnTo>
                              <a:lnTo>
                                <a:pt x="3400" y="782"/>
                              </a:lnTo>
                              <a:lnTo>
                                <a:pt x="3417" y="731"/>
                              </a:lnTo>
                              <a:lnTo>
                                <a:pt x="3439" y="665"/>
                              </a:lnTo>
                              <a:lnTo>
                                <a:pt x="3464" y="590"/>
                              </a:lnTo>
                              <a:lnTo>
                                <a:pt x="3491" y="505"/>
                              </a:lnTo>
                              <a:lnTo>
                                <a:pt x="3519" y="419"/>
                              </a:lnTo>
                              <a:lnTo>
                                <a:pt x="3545" y="331"/>
                              </a:lnTo>
                              <a:lnTo>
                                <a:pt x="3570" y="247"/>
                              </a:lnTo>
                              <a:lnTo>
                                <a:pt x="3591" y="170"/>
                              </a:lnTo>
                              <a:lnTo>
                                <a:pt x="3600" y="135"/>
                              </a:lnTo>
                              <a:lnTo>
                                <a:pt x="3607" y="103"/>
                              </a:lnTo>
                              <a:lnTo>
                                <a:pt x="3613" y="75"/>
                              </a:lnTo>
                              <a:lnTo>
                                <a:pt x="3617" y="50"/>
                              </a:lnTo>
                              <a:lnTo>
                                <a:pt x="3620" y="30"/>
                              </a:lnTo>
                              <a:lnTo>
                                <a:pt x="3620" y="15"/>
                              </a:lnTo>
                              <a:lnTo>
                                <a:pt x="3617" y="5"/>
                              </a:lnTo>
                              <a:lnTo>
                                <a:pt x="3613" y="0"/>
                              </a:lnTo>
                              <a:lnTo>
                                <a:pt x="3606" y="2"/>
                              </a:lnTo>
                              <a:lnTo>
                                <a:pt x="3596" y="10"/>
                              </a:lnTo>
                              <a:lnTo>
                                <a:pt x="3584" y="25"/>
                              </a:lnTo>
                              <a:lnTo>
                                <a:pt x="3569" y="48"/>
                              </a:lnTo>
                              <a:lnTo>
                                <a:pt x="3555" y="67"/>
                              </a:lnTo>
                              <a:lnTo>
                                <a:pt x="3533" y="97"/>
                              </a:lnTo>
                              <a:lnTo>
                                <a:pt x="3503" y="137"/>
                              </a:lnTo>
                              <a:lnTo>
                                <a:pt x="3467" y="185"/>
                              </a:lnTo>
                              <a:lnTo>
                                <a:pt x="3425" y="240"/>
                              </a:lnTo>
                              <a:lnTo>
                                <a:pt x="3379" y="301"/>
                              </a:lnTo>
                              <a:lnTo>
                                <a:pt x="3330" y="366"/>
                              </a:lnTo>
                              <a:lnTo>
                                <a:pt x="3280" y="434"/>
                              </a:lnTo>
                              <a:lnTo>
                                <a:pt x="3228" y="503"/>
                              </a:lnTo>
                              <a:lnTo>
                                <a:pt x="3178" y="573"/>
                              </a:lnTo>
                              <a:lnTo>
                                <a:pt x="3129" y="643"/>
                              </a:lnTo>
                              <a:lnTo>
                                <a:pt x="3084" y="710"/>
                              </a:lnTo>
                              <a:lnTo>
                                <a:pt x="3043" y="773"/>
                              </a:lnTo>
                              <a:lnTo>
                                <a:pt x="3008" y="830"/>
                              </a:lnTo>
                              <a:lnTo>
                                <a:pt x="2993" y="857"/>
                              </a:lnTo>
                              <a:lnTo>
                                <a:pt x="2979" y="882"/>
                              </a:lnTo>
                              <a:lnTo>
                                <a:pt x="2968" y="905"/>
                              </a:lnTo>
                              <a:lnTo>
                                <a:pt x="2959" y="926"/>
                              </a:lnTo>
                              <a:lnTo>
                                <a:pt x="2957" y="929"/>
                              </a:lnTo>
                              <a:lnTo>
                                <a:pt x="2957" y="933"/>
                              </a:lnTo>
                              <a:lnTo>
                                <a:pt x="2959" y="937"/>
                              </a:lnTo>
                              <a:lnTo>
                                <a:pt x="2964" y="943"/>
                              </a:lnTo>
                              <a:lnTo>
                                <a:pt x="2970" y="948"/>
                              </a:lnTo>
                              <a:lnTo>
                                <a:pt x="2978" y="954"/>
                              </a:lnTo>
                              <a:lnTo>
                                <a:pt x="2988" y="961"/>
                              </a:lnTo>
                              <a:lnTo>
                                <a:pt x="2999" y="969"/>
                              </a:lnTo>
                              <a:lnTo>
                                <a:pt x="3028" y="986"/>
                              </a:lnTo>
                              <a:lnTo>
                                <a:pt x="3065" y="1006"/>
                              </a:lnTo>
                              <a:lnTo>
                                <a:pt x="3108" y="1028"/>
                              </a:lnTo>
                              <a:lnTo>
                                <a:pt x="3157" y="1054"/>
                              </a:lnTo>
                              <a:lnTo>
                                <a:pt x="3162" y="1055"/>
                              </a:lnTo>
                              <a:lnTo>
                                <a:pt x="3166" y="1056"/>
                              </a:lnTo>
                              <a:lnTo>
                                <a:pt x="3168" y="1058"/>
                              </a:lnTo>
                              <a:lnTo>
                                <a:pt x="3170" y="1061"/>
                              </a:lnTo>
                              <a:lnTo>
                                <a:pt x="3171" y="1066"/>
                              </a:lnTo>
                              <a:lnTo>
                                <a:pt x="3171" y="1068"/>
                              </a:lnTo>
                              <a:lnTo>
                                <a:pt x="3165" y="1068"/>
                              </a:lnTo>
                              <a:lnTo>
                                <a:pt x="3157" y="1068"/>
                              </a:lnTo>
                              <a:lnTo>
                                <a:pt x="2980" y="1011"/>
                              </a:lnTo>
                              <a:lnTo>
                                <a:pt x="2824" y="961"/>
                              </a:lnTo>
                              <a:lnTo>
                                <a:pt x="2688" y="920"/>
                              </a:lnTo>
                              <a:lnTo>
                                <a:pt x="2571" y="885"/>
                              </a:lnTo>
                              <a:lnTo>
                                <a:pt x="2471" y="857"/>
                              </a:lnTo>
                              <a:lnTo>
                                <a:pt x="2388" y="834"/>
                              </a:lnTo>
                              <a:lnTo>
                                <a:pt x="2318" y="817"/>
                              </a:lnTo>
                              <a:lnTo>
                                <a:pt x="2261" y="806"/>
                              </a:lnTo>
                              <a:lnTo>
                                <a:pt x="2237" y="802"/>
                              </a:lnTo>
                              <a:lnTo>
                                <a:pt x="2216" y="798"/>
                              </a:lnTo>
                              <a:lnTo>
                                <a:pt x="2198" y="797"/>
                              </a:lnTo>
                              <a:lnTo>
                                <a:pt x="2181" y="796"/>
                              </a:lnTo>
                              <a:lnTo>
                                <a:pt x="2168" y="796"/>
                              </a:lnTo>
                              <a:lnTo>
                                <a:pt x="2156" y="797"/>
                              </a:lnTo>
                              <a:lnTo>
                                <a:pt x="2146" y="798"/>
                              </a:lnTo>
                              <a:lnTo>
                                <a:pt x="2137" y="801"/>
                              </a:lnTo>
                              <a:lnTo>
                                <a:pt x="2130" y="804"/>
                              </a:lnTo>
                              <a:lnTo>
                                <a:pt x="2125" y="808"/>
                              </a:lnTo>
                              <a:lnTo>
                                <a:pt x="2120" y="813"/>
                              </a:lnTo>
                              <a:lnTo>
                                <a:pt x="2117" y="817"/>
                              </a:lnTo>
                              <a:lnTo>
                                <a:pt x="2111" y="828"/>
                              </a:lnTo>
                              <a:lnTo>
                                <a:pt x="2109" y="842"/>
                              </a:lnTo>
                              <a:lnTo>
                                <a:pt x="2098" y="873"/>
                              </a:lnTo>
                              <a:lnTo>
                                <a:pt x="2089" y="905"/>
                              </a:lnTo>
                              <a:lnTo>
                                <a:pt x="2086" y="920"/>
                              </a:lnTo>
                              <a:lnTo>
                                <a:pt x="2082" y="937"/>
                              </a:lnTo>
                              <a:lnTo>
                                <a:pt x="2081" y="953"/>
                              </a:lnTo>
                              <a:lnTo>
                                <a:pt x="2080" y="969"/>
                              </a:lnTo>
                              <a:lnTo>
                                <a:pt x="2075" y="1004"/>
                              </a:lnTo>
                              <a:lnTo>
                                <a:pt x="2069" y="1037"/>
                              </a:lnTo>
                              <a:lnTo>
                                <a:pt x="2063" y="1070"/>
                              </a:lnTo>
                              <a:lnTo>
                                <a:pt x="2060" y="1101"/>
                              </a:lnTo>
                              <a:lnTo>
                                <a:pt x="2057" y="1132"/>
                              </a:lnTo>
                              <a:lnTo>
                                <a:pt x="2053" y="1162"/>
                              </a:lnTo>
                              <a:lnTo>
                                <a:pt x="2052" y="1190"/>
                              </a:lnTo>
                              <a:lnTo>
                                <a:pt x="2050" y="1218"/>
                              </a:lnTo>
                              <a:lnTo>
                                <a:pt x="2050" y="1244"/>
                              </a:lnTo>
                              <a:lnTo>
                                <a:pt x="2050" y="1271"/>
                              </a:lnTo>
                              <a:lnTo>
                                <a:pt x="2050" y="1295"/>
                              </a:lnTo>
                              <a:lnTo>
                                <a:pt x="2051" y="1319"/>
                              </a:lnTo>
                              <a:lnTo>
                                <a:pt x="2055" y="1364"/>
                              </a:lnTo>
                              <a:lnTo>
                                <a:pt x="2060" y="1405"/>
                              </a:lnTo>
                              <a:lnTo>
                                <a:pt x="2046" y="1406"/>
                              </a:lnTo>
                              <a:lnTo>
                                <a:pt x="2031" y="1409"/>
                              </a:lnTo>
                              <a:lnTo>
                                <a:pt x="2016" y="1413"/>
                              </a:lnTo>
                              <a:lnTo>
                                <a:pt x="1999" y="1418"/>
                              </a:lnTo>
                              <a:lnTo>
                                <a:pt x="1982" y="1424"/>
                              </a:lnTo>
                              <a:lnTo>
                                <a:pt x="1966" y="1433"/>
                              </a:lnTo>
                              <a:lnTo>
                                <a:pt x="1948" y="1442"/>
                              </a:lnTo>
                              <a:lnTo>
                                <a:pt x="1930" y="1452"/>
                              </a:lnTo>
                              <a:lnTo>
                                <a:pt x="1913" y="1464"/>
                              </a:lnTo>
                              <a:lnTo>
                                <a:pt x="1894" y="1476"/>
                              </a:lnTo>
                              <a:lnTo>
                                <a:pt x="1875" y="1491"/>
                              </a:lnTo>
                              <a:lnTo>
                                <a:pt x="1856" y="1505"/>
                              </a:lnTo>
                              <a:lnTo>
                                <a:pt x="1837" y="1522"/>
                              </a:lnTo>
                              <a:lnTo>
                                <a:pt x="1817" y="1538"/>
                              </a:lnTo>
                              <a:lnTo>
                                <a:pt x="1798" y="1556"/>
                              </a:lnTo>
                              <a:lnTo>
                                <a:pt x="1778" y="1575"/>
                              </a:lnTo>
                              <a:lnTo>
                                <a:pt x="1738" y="1614"/>
                              </a:lnTo>
                              <a:lnTo>
                                <a:pt x="1699" y="1656"/>
                              </a:lnTo>
                              <a:lnTo>
                                <a:pt x="1661" y="1702"/>
                              </a:lnTo>
                              <a:lnTo>
                                <a:pt x="1623" y="1748"/>
                              </a:lnTo>
                              <a:lnTo>
                                <a:pt x="1586" y="1796"/>
                              </a:lnTo>
                              <a:lnTo>
                                <a:pt x="1551" y="1846"/>
                              </a:lnTo>
                              <a:lnTo>
                                <a:pt x="1516" y="1896"/>
                              </a:lnTo>
                              <a:lnTo>
                                <a:pt x="1485" y="1946"/>
                              </a:lnTo>
                              <a:lnTo>
                                <a:pt x="1466" y="1966"/>
                              </a:lnTo>
                              <a:lnTo>
                                <a:pt x="1453" y="1981"/>
                              </a:lnTo>
                              <a:lnTo>
                                <a:pt x="1449" y="1990"/>
                              </a:lnTo>
                              <a:lnTo>
                                <a:pt x="1445" y="1998"/>
                              </a:lnTo>
                              <a:lnTo>
                                <a:pt x="1443" y="2007"/>
                              </a:lnTo>
                              <a:lnTo>
                                <a:pt x="1443" y="2017"/>
                              </a:lnTo>
                              <a:lnTo>
                                <a:pt x="1443" y="1996"/>
                              </a:lnTo>
                              <a:lnTo>
                                <a:pt x="1443" y="1975"/>
                              </a:lnTo>
                              <a:lnTo>
                                <a:pt x="1443" y="1954"/>
                              </a:lnTo>
                              <a:lnTo>
                                <a:pt x="1443" y="1932"/>
                              </a:lnTo>
                              <a:lnTo>
                                <a:pt x="1483" y="1789"/>
                              </a:lnTo>
                              <a:lnTo>
                                <a:pt x="1518" y="1658"/>
                              </a:lnTo>
                              <a:lnTo>
                                <a:pt x="1550" y="1538"/>
                              </a:lnTo>
                              <a:lnTo>
                                <a:pt x="1577" y="1431"/>
                              </a:lnTo>
                              <a:lnTo>
                                <a:pt x="1601" y="1332"/>
                              </a:lnTo>
                              <a:lnTo>
                                <a:pt x="1619" y="1244"/>
                              </a:lnTo>
                              <a:lnTo>
                                <a:pt x="1636" y="1166"/>
                              </a:lnTo>
                              <a:lnTo>
                                <a:pt x="1648" y="1096"/>
                              </a:lnTo>
                              <a:lnTo>
                                <a:pt x="1657" y="1036"/>
                              </a:lnTo>
                              <a:lnTo>
                                <a:pt x="1663" y="983"/>
                              </a:lnTo>
                              <a:lnTo>
                                <a:pt x="1665" y="959"/>
                              </a:lnTo>
                              <a:lnTo>
                                <a:pt x="1666" y="938"/>
                              </a:lnTo>
                              <a:lnTo>
                                <a:pt x="1666" y="918"/>
                              </a:lnTo>
                              <a:lnTo>
                                <a:pt x="1666" y="900"/>
                              </a:lnTo>
                              <a:lnTo>
                                <a:pt x="1665" y="884"/>
                              </a:lnTo>
                              <a:lnTo>
                                <a:pt x="1663" y="869"/>
                              </a:lnTo>
                              <a:lnTo>
                                <a:pt x="1661" y="856"/>
                              </a:lnTo>
                              <a:lnTo>
                                <a:pt x="1658" y="845"/>
                              </a:lnTo>
                              <a:lnTo>
                                <a:pt x="1655" y="835"/>
                              </a:lnTo>
                              <a:lnTo>
                                <a:pt x="1651" y="826"/>
                              </a:lnTo>
                              <a:lnTo>
                                <a:pt x="1646" y="818"/>
                              </a:lnTo>
                              <a:lnTo>
                                <a:pt x="1641" y="813"/>
                              </a:lnTo>
                              <a:lnTo>
                                <a:pt x="1627" y="805"/>
                              </a:lnTo>
                              <a:lnTo>
                                <a:pt x="1614" y="798"/>
                              </a:lnTo>
                              <a:lnTo>
                                <a:pt x="1600" y="792"/>
                              </a:lnTo>
                              <a:lnTo>
                                <a:pt x="1586" y="786"/>
                              </a:lnTo>
                              <a:lnTo>
                                <a:pt x="1557" y="776"/>
                              </a:lnTo>
                              <a:lnTo>
                                <a:pt x="1527" y="768"/>
                              </a:lnTo>
                              <a:lnTo>
                                <a:pt x="1498" y="763"/>
                              </a:lnTo>
                              <a:lnTo>
                                <a:pt x="1470" y="759"/>
                              </a:lnTo>
                              <a:lnTo>
                                <a:pt x="1442" y="757"/>
                              </a:lnTo>
                              <a:lnTo>
                                <a:pt x="1414" y="756"/>
                              </a:lnTo>
                              <a:lnTo>
                                <a:pt x="1355" y="755"/>
                              </a:lnTo>
                              <a:lnTo>
                                <a:pt x="1298" y="755"/>
                              </a:lnTo>
                              <a:lnTo>
                                <a:pt x="1242" y="756"/>
                              </a:lnTo>
                              <a:lnTo>
                                <a:pt x="1187" y="761"/>
                              </a:lnTo>
                              <a:lnTo>
                                <a:pt x="1134" y="766"/>
                              </a:lnTo>
                              <a:lnTo>
                                <a:pt x="1082" y="773"/>
                              </a:lnTo>
                              <a:lnTo>
                                <a:pt x="1032" y="782"/>
                              </a:lnTo>
                              <a:lnTo>
                                <a:pt x="983" y="792"/>
                              </a:lnTo>
                              <a:lnTo>
                                <a:pt x="937" y="804"/>
                              </a:lnTo>
                              <a:lnTo>
                                <a:pt x="891" y="817"/>
                              </a:lnTo>
                              <a:lnTo>
                                <a:pt x="847" y="832"/>
                              </a:lnTo>
                              <a:lnTo>
                                <a:pt x="805" y="848"/>
                              </a:lnTo>
                              <a:lnTo>
                                <a:pt x="764" y="866"/>
                              </a:lnTo>
                              <a:lnTo>
                                <a:pt x="724" y="885"/>
                              </a:lnTo>
                              <a:lnTo>
                                <a:pt x="686" y="905"/>
                              </a:lnTo>
                              <a:lnTo>
                                <a:pt x="649" y="926"/>
                              </a:lnTo>
                              <a:lnTo>
                                <a:pt x="614" y="949"/>
                              </a:lnTo>
                              <a:lnTo>
                                <a:pt x="581" y="973"/>
                              </a:lnTo>
                              <a:lnTo>
                                <a:pt x="548" y="997"/>
                              </a:lnTo>
                              <a:lnTo>
                                <a:pt x="517" y="1022"/>
                              </a:lnTo>
                              <a:lnTo>
                                <a:pt x="488" y="1049"/>
                              </a:lnTo>
                              <a:lnTo>
                                <a:pt x="461" y="1077"/>
                              </a:lnTo>
                              <a:lnTo>
                                <a:pt x="434" y="1106"/>
                              </a:lnTo>
                              <a:lnTo>
                                <a:pt x="410" y="1135"/>
                              </a:lnTo>
                              <a:lnTo>
                                <a:pt x="386" y="1165"/>
                              </a:lnTo>
                              <a:lnTo>
                                <a:pt x="365" y="1196"/>
                              </a:lnTo>
                              <a:lnTo>
                                <a:pt x="345" y="1227"/>
                              </a:lnTo>
                              <a:lnTo>
                                <a:pt x="326" y="1259"/>
                              </a:lnTo>
                              <a:lnTo>
                                <a:pt x="309" y="1292"/>
                              </a:lnTo>
                              <a:lnTo>
                                <a:pt x="293" y="1325"/>
                              </a:lnTo>
                              <a:lnTo>
                                <a:pt x="279" y="1360"/>
                              </a:lnTo>
                              <a:lnTo>
                                <a:pt x="266" y="1394"/>
                              </a:lnTo>
                              <a:lnTo>
                                <a:pt x="265" y="1404"/>
                              </a:lnTo>
                              <a:lnTo>
                                <a:pt x="266" y="1416"/>
                              </a:lnTo>
                              <a:lnTo>
                                <a:pt x="269" y="1429"/>
                              </a:lnTo>
                              <a:lnTo>
                                <a:pt x="272" y="1441"/>
                              </a:lnTo>
                              <a:lnTo>
                                <a:pt x="277" y="1454"/>
                              </a:lnTo>
                              <a:lnTo>
                                <a:pt x="283" y="1467"/>
                              </a:lnTo>
                              <a:lnTo>
                                <a:pt x="291" y="1481"/>
                              </a:lnTo>
                              <a:lnTo>
                                <a:pt x="300" y="1495"/>
                              </a:lnTo>
                              <a:lnTo>
                                <a:pt x="310" y="1511"/>
                              </a:lnTo>
                              <a:lnTo>
                                <a:pt x="321" y="1526"/>
                              </a:lnTo>
                              <a:lnTo>
                                <a:pt x="334" y="1542"/>
                              </a:lnTo>
                              <a:lnTo>
                                <a:pt x="347" y="1557"/>
                              </a:lnTo>
                              <a:lnTo>
                                <a:pt x="363" y="1574"/>
                              </a:lnTo>
                              <a:lnTo>
                                <a:pt x="379" y="1591"/>
                              </a:lnTo>
                              <a:lnTo>
                                <a:pt x="396" y="1608"/>
                              </a:lnTo>
                              <a:lnTo>
                                <a:pt x="415" y="1626"/>
                              </a:lnTo>
                              <a:lnTo>
                                <a:pt x="456" y="1662"/>
                              </a:lnTo>
                              <a:lnTo>
                                <a:pt x="502" y="1698"/>
                              </a:lnTo>
                              <a:lnTo>
                                <a:pt x="552" y="1736"/>
                              </a:lnTo>
                              <a:lnTo>
                                <a:pt x="605" y="1774"/>
                              </a:lnTo>
                              <a:lnTo>
                                <a:pt x="664" y="1814"/>
                              </a:lnTo>
                              <a:lnTo>
                                <a:pt x="726" y="1853"/>
                              </a:lnTo>
                              <a:lnTo>
                                <a:pt x="791" y="1892"/>
                              </a:lnTo>
                              <a:lnTo>
                                <a:pt x="861" y="1932"/>
                              </a:lnTo>
                              <a:lnTo>
                                <a:pt x="850" y="1927"/>
                              </a:lnTo>
                              <a:lnTo>
                                <a:pt x="818" y="1914"/>
                              </a:lnTo>
                              <a:lnTo>
                                <a:pt x="767" y="1894"/>
                              </a:lnTo>
                              <a:lnTo>
                                <a:pt x="703" y="1869"/>
                              </a:lnTo>
                              <a:lnTo>
                                <a:pt x="628" y="1841"/>
                              </a:lnTo>
                              <a:lnTo>
                                <a:pt x="545" y="1811"/>
                              </a:lnTo>
                              <a:lnTo>
                                <a:pt x="502" y="1797"/>
                              </a:lnTo>
                              <a:lnTo>
                                <a:pt x="457" y="1783"/>
                              </a:lnTo>
                              <a:lnTo>
                                <a:pt x="413" y="1769"/>
                              </a:lnTo>
                              <a:lnTo>
                                <a:pt x="370" y="1757"/>
                              </a:lnTo>
                              <a:lnTo>
                                <a:pt x="325" y="1745"/>
                              </a:lnTo>
                              <a:lnTo>
                                <a:pt x="283" y="1735"/>
                              </a:lnTo>
                              <a:lnTo>
                                <a:pt x="242" y="1726"/>
                              </a:lnTo>
                              <a:lnTo>
                                <a:pt x="203" y="1718"/>
                              </a:lnTo>
                              <a:lnTo>
                                <a:pt x="165" y="1713"/>
                              </a:lnTo>
                              <a:lnTo>
                                <a:pt x="131" y="1709"/>
                              </a:lnTo>
                              <a:lnTo>
                                <a:pt x="100" y="1709"/>
                              </a:lnTo>
                              <a:lnTo>
                                <a:pt x="72" y="1710"/>
                              </a:lnTo>
                              <a:lnTo>
                                <a:pt x="49" y="1716"/>
                              </a:lnTo>
                              <a:lnTo>
                                <a:pt x="29" y="1724"/>
                              </a:lnTo>
                              <a:lnTo>
                                <a:pt x="14" y="1735"/>
                              </a:lnTo>
                              <a:lnTo>
                                <a:pt x="4" y="1749"/>
                              </a:lnTo>
                              <a:lnTo>
                                <a:pt x="0" y="1767"/>
                              </a:lnTo>
                              <a:lnTo>
                                <a:pt x="2" y="1789"/>
                              </a:lnTo>
                              <a:lnTo>
                                <a:pt x="10" y="1816"/>
                              </a:lnTo>
                              <a:lnTo>
                                <a:pt x="26" y="1847"/>
                              </a:lnTo>
                              <a:lnTo>
                                <a:pt x="37" y="1864"/>
                              </a:lnTo>
                              <a:lnTo>
                                <a:pt x="49" y="1879"/>
                              </a:lnTo>
                              <a:lnTo>
                                <a:pt x="62" y="1896"/>
                              </a:lnTo>
                              <a:lnTo>
                                <a:pt x="75" y="1914"/>
                              </a:lnTo>
                              <a:lnTo>
                                <a:pt x="107" y="1948"/>
                              </a:lnTo>
                              <a:lnTo>
                                <a:pt x="141" y="1983"/>
                              </a:lnTo>
                              <a:lnTo>
                                <a:pt x="178" y="2020"/>
                              </a:lnTo>
                              <a:lnTo>
                                <a:pt x="219" y="2057"/>
                              </a:lnTo>
                              <a:lnTo>
                                <a:pt x="262" y="2093"/>
                              </a:lnTo>
                              <a:lnTo>
                                <a:pt x="309" y="2130"/>
                              </a:lnTo>
                              <a:lnTo>
                                <a:pt x="331" y="2170"/>
                              </a:lnTo>
                              <a:lnTo>
                                <a:pt x="355" y="2208"/>
                              </a:lnTo>
                              <a:lnTo>
                                <a:pt x="380" y="2245"/>
                              </a:lnTo>
                              <a:lnTo>
                                <a:pt x="406" y="2281"/>
                              </a:lnTo>
                              <a:lnTo>
                                <a:pt x="434" y="2316"/>
                              </a:lnTo>
                              <a:lnTo>
                                <a:pt x="463" y="2350"/>
                              </a:lnTo>
                              <a:lnTo>
                                <a:pt x="494" y="2383"/>
                              </a:lnTo>
                              <a:lnTo>
                                <a:pt x="525" y="2414"/>
                              </a:lnTo>
                              <a:lnTo>
                                <a:pt x="557" y="2444"/>
                              </a:lnTo>
                              <a:lnTo>
                                <a:pt x="591" y="2472"/>
                              </a:lnTo>
                              <a:lnTo>
                                <a:pt x="625" y="2499"/>
                              </a:lnTo>
                              <a:lnTo>
                                <a:pt x="659" y="2525"/>
                              </a:lnTo>
                              <a:lnTo>
                                <a:pt x="695" y="2549"/>
                              </a:lnTo>
                              <a:lnTo>
                                <a:pt x="731" y="2572"/>
                              </a:lnTo>
                              <a:lnTo>
                                <a:pt x="768" y="2593"/>
                              </a:lnTo>
                              <a:lnTo>
                                <a:pt x="805" y="2612"/>
                              </a:lnTo>
                              <a:lnTo>
                                <a:pt x="816" y="2619"/>
                              </a:lnTo>
                              <a:lnTo>
                                <a:pt x="828" y="2624"/>
                              </a:lnTo>
                              <a:lnTo>
                                <a:pt x="841" y="2627"/>
                              </a:lnTo>
                              <a:lnTo>
                                <a:pt x="855" y="2628"/>
                              </a:lnTo>
                              <a:lnTo>
                                <a:pt x="869" y="2627"/>
                              </a:lnTo>
                              <a:lnTo>
                                <a:pt x="885" y="2624"/>
                              </a:lnTo>
                              <a:lnTo>
                                <a:pt x="900" y="2619"/>
                              </a:lnTo>
                              <a:lnTo>
                                <a:pt x="917" y="2612"/>
                              </a:lnTo>
                              <a:lnTo>
                                <a:pt x="934" y="2603"/>
                              </a:lnTo>
                              <a:lnTo>
                                <a:pt x="950" y="2592"/>
                              </a:lnTo>
                              <a:lnTo>
                                <a:pt x="968" y="2579"/>
                              </a:lnTo>
                              <a:lnTo>
                                <a:pt x="987" y="2564"/>
                              </a:lnTo>
                              <a:lnTo>
                                <a:pt x="1005" y="2547"/>
                              </a:lnTo>
                              <a:lnTo>
                                <a:pt x="1023" y="2528"/>
                              </a:lnTo>
                              <a:lnTo>
                                <a:pt x="1041" y="2507"/>
                              </a:lnTo>
                              <a:lnTo>
                                <a:pt x="1060" y="2485"/>
                              </a:lnTo>
                              <a:lnTo>
                                <a:pt x="1071" y="2476"/>
                              </a:lnTo>
                              <a:lnTo>
                                <a:pt x="1081" y="2471"/>
                              </a:lnTo>
                              <a:lnTo>
                                <a:pt x="1092" y="2465"/>
                              </a:lnTo>
                              <a:lnTo>
                                <a:pt x="1102" y="2456"/>
                              </a:lnTo>
                              <a:lnTo>
                                <a:pt x="1102" y="2467"/>
                              </a:lnTo>
                              <a:lnTo>
                                <a:pt x="1101" y="2477"/>
                              </a:lnTo>
                              <a:lnTo>
                                <a:pt x="1099" y="2483"/>
                              </a:lnTo>
                              <a:lnTo>
                                <a:pt x="1097" y="2488"/>
                              </a:lnTo>
                              <a:lnTo>
                                <a:pt x="1093" y="2493"/>
                              </a:lnTo>
                              <a:lnTo>
                                <a:pt x="1088" y="2498"/>
                              </a:lnTo>
                              <a:lnTo>
                                <a:pt x="1057" y="2589"/>
                              </a:lnTo>
                              <a:lnTo>
                                <a:pt x="1027" y="2675"/>
                              </a:lnTo>
                              <a:lnTo>
                                <a:pt x="1001" y="2756"/>
                              </a:lnTo>
                              <a:lnTo>
                                <a:pt x="977" y="2832"/>
                              </a:lnTo>
                              <a:lnTo>
                                <a:pt x="955" y="2905"/>
                              </a:lnTo>
                              <a:lnTo>
                                <a:pt x="936" y="2973"/>
                              </a:lnTo>
                              <a:lnTo>
                                <a:pt x="919" y="3037"/>
                              </a:lnTo>
                              <a:lnTo>
                                <a:pt x="905" y="3096"/>
                              </a:lnTo>
                              <a:lnTo>
                                <a:pt x="891" y="3152"/>
                              </a:lnTo>
                              <a:lnTo>
                                <a:pt x="881" y="3204"/>
                              </a:lnTo>
                              <a:lnTo>
                                <a:pt x="874" y="3253"/>
                              </a:lnTo>
                              <a:lnTo>
                                <a:pt x="867" y="3297"/>
                              </a:lnTo>
                              <a:lnTo>
                                <a:pt x="862" y="3340"/>
                              </a:lnTo>
                              <a:lnTo>
                                <a:pt x="860" y="3377"/>
                              </a:lnTo>
                              <a:lnTo>
                                <a:pt x="859" y="3413"/>
                              </a:lnTo>
                              <a:lnTo>
                                <a:pt x="860" y="3444"/>
                              </a:lnTo>
                              <a:lnTo>
                                <a:pt x="862" y="3474"/>
                              </a:lnTo>
                              <a:lnTo>
                                <a:pt x="866" y="3499"/>
                              </a:lnTo>
                              <a:lnTo>
                                <a:pt x="871" y="3524"/>
                              </a:lnTo>
                              <a:lnTo>
                                <a:pt x="879" y="3545"/>
                              </a:lnTo>
                              <a:lnTo>
                                <a:pt x="887" y="3564"/>
                              </a:lnTo>
                              <a:lnTo>
                                <a:pt x="897" y="3580"/>
                              </a:lnTo>
                              <a:lnTo>
                                <a:pt x="907" y="3594"/>
                              </a:lnTo>
                              <a:lnTo>
                                <a:pt x="919" y="3606"/>
                              </a:lnTo>
                              <a:lnTo>
                                <a:pt x="931" y="3617"/>
                              </a:lnTo>
                              <a:lnTo>
                                <a:pt x="946" y="3625"/>
                              </a:lnTo>
                              <a:lnTo>
                                <a:pt x="960" y="3632"/>
                              </a:lnTo>
                              <a:lnTo>
                                <a:pt x="976" y="3638"/>
                              </a:lnTo>
                              <a:lnTo>
                                <a:pt x="992" y="3641"/>
                              </a:lnTo>
                              <a:lnTo>
                                <a:pt x="1010" y="3645"/>
                              </a:lnTo>
                              <a:lnTo>
                                <a:pt x="1028" y="3646"/>
                              </a:lnTo>
                              <a:lnTo>
                                <a:pt x="1046" y="3646"/>
                              </a:lnTo>
                              <a:lnTo>
                                <a:pt x="1078" y="3657"/>
                              </a:lnTo>
                              <a:lnTo>
                                <a:pt x="1110" y="3667"/>
                              </a:lnTo>
                              <a:lnTo>
                                <a:pt x="1141" y="3678"/>
                              </a:lnTo>
                              <a:lnTo>
                                <a:pt x="1173" y="3689"/>
                              </a:lnTo>
                              <a:lnTo>
                                <a:pt x="1234" y="3705"/>
                              </a:lnTo>
                              <a:lnTo>
                                <a:pt x="1292" y="3718"/>
                              </a:lnTo>
                              <a:lnTo>
                                <a:pt x="1346" y="3728"/>
                              </a:lnTo>
                              <a:lnTo>
                                <a:pt x="1397" y="3736"/>
                              </a:lnTo>
                              <a:lnTo>
                                <a:pt x="1446" y="3742"/>
                              </a:lnTo>
                              <a:lnTo>
                                <a:pt x="1492" y="3746"/>
                              </a:lnTo>
                              <a:lnTo>
                                <a:pt x="1534" y="3747"/>
                              </a:lnTo>
                              <a:lnTo>
                                <a:pt x="1574" y="3747"/>
                              </a:lnTo>
                              <a:lnTo>
                                <a:pt x="1612" y="3745"/>
                              </a:lnTo>
                              <a:lnTo>
                                <a:pt x="1646" y="3741"/>
                              </a:lnTo>
                              <a:lnTo>
                                <a:pt x="1678" y="3736"/>
                              </a:lnTo>
                              <a:lnTo>
                                <a:pt x="1708" y="3729"/>
                              </a:lnTo>
                              <a:lnTo>
                                <a:pt x="1736" y="3721"/>
                              </a:lnTo>
                              <a:lnTo>
                                <a:pt x="1762" y="3713"/>
                              </a:lnTo>
                              <a:lnTo>
                                <a:pt x="1785" y="3703"/>
                              </a:lnTo>
                              <a:lnTo>
                                <a:pt x="1806" y="3694"/>
                              </a:lnTo>
                              <a:lnTo>
                                <a:pt x="1825" y="3684"/>
                              </a:lnTo>
                              <a:lnTo>
                                <a:pt x="1843" y="3672"/>
                              </a:lnTo>
                              <a:lnTo>
                                <a:pt x="1858" y="3661"/>
                              </a:lnTo>
                              <a:lnTo>
                                <a:pt x="1873" y="3650"/>
                              </a:lnTo>
                              <a:lnTo>
                                <a:pt x="1885" y="3639"/>
                              </a:lnTo>
                              <a:lnTo>
                                <a:pt x="1895" y="3628"/>
                              </a:lnTo>
                              <a:lnTo>
                                <a:pt x="1905" y="3617"/>
                              </a:lnTo>
                              <a:lnTo>
                                <a:pt x="1913" y="3607"/>
                              </a:lnTo>
                              <a:lnTo>
                                <a:pt x="1925" y="3589"/>
                              </a:lnTo>
                              <a:lnTo>
                                <a:pt x="1933" y="3574"/>
                              </a:lnTo>
                              <a:lnTo>
                                <a:pt x="1937" y="3565"/>
                              </a:lnTo>
                              <a:lnTo>
                                <a:pt x="1938" y="3561"/>
                              </a:lnTo>
                              <a:lnTo>
                                <a:pt x="1948" y="3551"/>
                              </a:lnTo>
                              <a:lnTo>
                                <a:pt x="1974" y="3523"/>
                              </a:lnTo>
                              <a:lnTo>
                                <a:pt x="1991" y="3503"/>
                              </a:lnTo>
                              <a:lnTo>
                                <a:pt x="2011" y="3477"/>
                              </a:lnTo>
                              <a:lnTo>
                                <a:pt x="2035" y="3448"/>
                              </a:lnTo>
                              <a:lnTo>
                                <a:pt x="2059" y="3416"/>
                              </a:lnTo>
                              <a:lnTo>
                                <a:pt x="2085" y="3379"/>
                              </a:lnTo>
                              <a:lnTo>
                                <a:pt x="2111" y="3340"/>
                              </a:lnTo>
                              <a:lnTo>
                                <a:pt x="2139" y="3296"/>
                              </a:lnTo>
                              <a:lnTo>
                                <a:pt x="2166" y="3251"/>
                              </a:lnTo>
                              <a:lnTo>
                                <a:pt x="2192" y="3201"/>
                              </a:lnTo>
                              <a:lnTo>
                                <a:pt x="2218" y="3149"/>
                              </a:lnTo>
                              <a:lnTo>
                                <a:pt x="2230" y="3122"/>
                              </a:lnTo>
                              <a:lnTo>
                                <a:pt x="2242" y="3094"/>
                              </a:lnTo>
                              <a:lnTo>
                                <a:pt x="2253" y="3065"/>
                              </a:lnTo>
                              <a:lnTo>
                                <a:pt x="2264" y="3037"/>
                              </a:lnTo>
                              <a:lnTo>
                                <a:pt x="2266" y="3028"/>
                              </a:lnTo>
                              <a:lnTo>
                                <a:pt x="2266" y="3018"/>
                              </a:lnTo>
                              <a:lnTo>
                                <a:pt x="2266" y="3008"/>
                              </a:lnTo>
                              <a:lnTo>
                                <a:pt x="2264" y="2997"/>
                              </a:lnTo>
                              <a:lnTo>
                                <a:pt x="2262" y="2986"/>
                              </a:lnTo>
                              <a:lnTo>
                                <a:pt x="2259" y="2973"/>
                              </a:lnTo>
                              <a:lnTo>
                                <a:pt x="2256" y="2961"/>
                              </a:lnTo>
                              <a:lnTo>
                                <a:pt x="2250" y="2949"/>
                              </a:lnTo>
                              <a:lnTo>
                                <a:pt x="2244" y="2937"/>
                              </a:lnTo>
                              <a:lnTo>
                                <a:pt x="2238" y="2923"/>
                              </a:lnTo>
                              <a:lnTo>
                                <a:pt x="2230" y="2909"/>
                              </a:lnTo>
                              <a:lnTo>
                                <a:pt x="2221" y="2895"/>
                              </a:lnTo>
                              <a:lnTo>
                                <a:pt x="2210" y="2880"/>
                              </a:lnTo>
                              <a:lnTo>
                                <a:pt x="2199" y="2865"/>
                              </a:lnTo>
                              <a:lnTo>
                                <a:pt x="2187" y="2849"/>
                              </a:lnTo>
                              <a:lnTo>
                                <a:pt x="2172" y="2833"/>
                              </a:lnTo>
                              <a:lnTo>
                                <a:pt x="2157" y="2817"/>
                              </a:lnTo>
                              <a:lnTo>
                                <a:pt x="2140" y="2800"/>
                              </a:lnTo>
                              <a:lnTo>
                                <a:pt x="2122" y="2782"/>
                              </a:lnTo>
                              <a:lnTo>
                                <a:pt x="2102" y="2765"/>
                              </a:lnTo>
                              <a:lnTo>
                                <a:pt x="2082" y="2746"/>
                              </a:lnTo>
                              <a:lnTo>
                                <a:pt x="2059" y="2727"/>
                              </a:lnTo>
                              <a:lnTo>
                                <a:pt x="2036" y="2708"/>
                              </a:lnTo>
                              <a:lnTo>
                                <a:pt x="2009" y="2688"/>
                              </a:lnTo>
                              <a:lnTo>
                                <a:pt x="1982" y="2668"/>
                              </a:lnTo>
                              <a:lnTo>
                                <a:pt x="1952" y="2647"/>
                              </a:lnTo>
                              <a:lnTo>
                                <a:pt x="1923" y="2626"/>
                              </a:lnTo>
                              <a:lnTo>
                                <a:pt x="1889" y="2605"/>
                              </a:lnTo>
                              <a:lnTo>
                                <a:pt x="1855" y="2583"/>
                              </a:lnTo>
                              <a:lnTo>
                                <a:pt x="1818" y="2559"/>
                              </a:lnTo>
                              <a:lnTo>
                                <a:pt x="1780" y="2536"/>
                              </a:lnTo>
                              <a:lnTo>
                                <a:pt x="1740" y="2513"/>
                              </a:lnTo>
                              <a:lnTo>
                                <a:pt x="1753" y="2517"/>
                              </a:lnTo>
                              <a:lnTo>
                                <a:pt x="1789" y="2528"/>
                              </a:lnTo>
                              <a:lnTo>
                                <a:pt x="1845" y="2544"/>
                              </a:lnTo>
                              <a:lnTo>
                                <a:pt x="1917" y="2565"/>
                              </a:lnTo>
                              <a:lnTo>
                                <a:pt x="2001" y="2587"/>
                              </a:lnTo>
                              <a:lnTo>
                                <a:pt x="2093" y="2610"/>
                              </a:lnTo>
                              <a:lnTo>
                                <a:pt x="2142" y="2622"/>
                              </a:lnTo>
                              <a:lnTo>
                                <a:pt x="2191" y="2632"/>
                              </a:lnTo>
                              <a:lnTo>
                                <a:pt x="2241" y="2642"/>
                              </a:lnTo>
                              <a:lnTo>
                                <a:pt x="2291" y="2652"/>
                              </a:lnTo>
                              <a:lnTo>
                                <a:pt x="2340" y="2659"/>
                              </a:lnTo>
                              <a:lnTo>
                                <a:pt x="2389" y="2666"/>
                              </a:lnTo>
                              <a:lnTo>
                                <a:pt x="2435" y="2671"/>
                              </a:lnTo>
                              <a:lnTo>
                                <a:pt x="2480" y="2675"/>
                              </a:lnTo>
                              <a:lnTo>
                                <a:pt x="2522" y="2676"/>
                              </a:lnTo>
                              <a:lnTo>
                                <a:pt x="2562" y="2676"/>
                              </a:lnTo>
                              <a:lnTo>
                                <a:pt x="2599" y="2674"/>
                              </a:lnTo>
                              <a:lnTo>
                                <a:pt x="2631" y="2668"/>
                              </a:lnTo>
                              <a:lnTo>
                                <a:pt x="2660" y="2660"/>
                              </a:lnTo>
                              <a:lnTo>
                                <a:pt x="2683" y="2649"/>
                              </a:lnTo>
                              <a:lnTo>
                                <a:pt x="2702" y="2636"/>
                              </a:lnTo>
                              <a:lnTo>
                                <a:pt x="2715" y="2618"/>
                              </a:lnTo>
                              <a:lnTo>
                                <a:pt x="2723" y="2598"/>
                              </a:lnTo>
                              <a:lnTo>
                                <a:pt x="2723" y="2574"/>
                              </a:lnTo>
                              <a:lnTo>
                                <a:pt x="2717" y="2545"/>
                              </a:lnTo>
                              <a:lnTo>
                                <a:pt x="2704" y="2513"/>
                              </a:lnTo>
                              <a:lnTo>
                                <a:pt x="2706" y="2494"/>
                              </a:lnTo>
                              <a:lnTo>
                                <a:pt x="2707" y="2474"/>
                              </a:lnTo>
                              <a:lnTo>
                                <a:pt x="2708" y="2454"/>
                              </a:lnTo>
                              <a:lnTo>
                                <a:pt x="2710" y="2433"/>
                              </a:lnTo>
                              <a:lnTo>
                                <a:pt x="2708" y="2390"/>
                              </a:lnTo>
                              <a:lnTo>
                                <a:pt x="2705" y="2344"/>
                              </a:lnTo>
                              <a:lnTo>
                                <a:pt x="2701" y="2298"/>
                              </a:lnTo>
                              <a:lnTo>
                                <a:pt x="2694" y="2248"/>
                              </a:lnTo>
                              <a:lnTo>
                                <a:pt x="2685" y="2197"/>
                              </a:lnTo>
                              <a:lnTo>
                                <a:pt x="2675" y="2144"/>
                              </a:lnTo>
                              <a:lnTo>
                                <a:pt x="2667" y="2113"/>
                              </a:lnTo>
                              <a:lnTo>
                                <a:pt x="2658" y="2082"/>
                              </a:lnTo>
                              <a:lnTo>
                                <a:pt x="2650" y="2052"/>
                              </a:lnTo>
                              <a:lnTo>
                                <a:pt x="2640" y="2022"/>
                              </a:lnTo>
                              <a:lnTo>
                                <a:pt x="2628" y="1995"/>
                              </a:lnTo>
                              <a:lnTo>
                                <a:pt x="2618" y="1966"/>
                              </a:lnTo>
                              <a:lnTo>
                                <a:pt x="2606" y="1939"/>
                              </a:lnTo>
                              <a:lnTo>
                                <a:pt x="2595" y="1912"/>
                              </a:lnTo>
                              <a:lnTo>
                                <a:pt x="2622" y="1924"/>
                              </a:lnTo>
                              <a:lnTo>
                                <a:pt x="2650" y="1935"/>
                              </a:lnTo>
                              <a:lnTo>
                                <a:pt x="2678" y="1945"/>
                              </a:lnTo>
                              <a:lnTo>
                                <a:pt x="2707" y="1955"/>
                              </a:lnTo>
                              <a:lnTo>
                                <a:pt x="2737" y="1965"/>
                              </a:lnTo>
                              <a:lnTo>
                                <a:pt x="2768" y="1973"/>
                              </a:lnTo>
                              <a:lnTo>
                                <a:pt x="2799" y="1981"/>
                              </a:lnTo>
                              <a:lnTo>
                                <a:pt x="2832" y="1989"/>
                              </a:lnTo>
                              <a:lnTo>
                                <a:pt x="2839" y="1985"/>
                              </a:lnTo>
                              <a:lnTo>
                                <a:pt x="2849" y="1978"/>
                              </a:lnTo>
                              <a:lnTo>
                                <a:pt x="2860" y="1967"/>
                              </a:lnTo>
                              <a:lnTo>
                                <a:pt x="2872" y="1954"/>
                              </a:lnTo>
                              <a:lnTo>
                                <a:pt x="2885" y="1935"/>
                              </a:lnTo>
                              <a:lnTo>
                                <a:pt x="2900" y="1912"/>
                              </a:lnTo>
                              <a:lnTo>
                                <a:pt x="2916" y="1885"/>
                              </a:lnTo>
                              <a:lnTo>
                                <a:pt x="2934" y="1853"/>
                              </a:lnTo>
                              <a:lnTo>
                                <a:pt x="2954" y="1815"/>
                              </a:lnTo>
                              <a:lnTo>
                                <a:pt x="2975" y="1770"/>
                              </a:lnTo>
                              <a:lnTo>
                                <a:pt x="2998" y="1720"/>
                              </a:lnTo>
                              <a:lnTo>
                                <a:pt x="3023" y="1664"/>
                              </a:lnTo>
                              <a:lnTo>
                                <a:pt x="3049" y="1601"/>
                              </a:lnTo>
                              <a:lnTo>
                                <a:pt x="3078" y="1530"/>
                              </a:lnTo>
                              <a:lnTo>
                                <a:pt x="3110" y="1452"/>
                              </a:lnTo>
                              <a:lnTo>
                                <a:pt x="3144" y="1365"/>
                              </a:lnTo>
                              <a:lnTo>
                                <a:pt x="3140" y="1375"/>
                              </a:lnTo>
                              <a:lnTo>
                                <a:pt x="3130" y="1403"/>
                              </a:lnTo>
                              <a:lnTo>
                                <a:pt x="3117" y="1446"/>
                              </a:lnTo>
                              <a:lnTo>
                                <a:pt x="3099" y="1503"/>
                              </a:lnTo>
                              <a:lnTo>
                                <a:pt x="3078" y="1570"/>
                              </a:lnTo>
                              <a:lnTo>
                                <a:pt x="3056" y="1643"/>
                              </a:lnTo>
                              <a:lnTo>
                                <a:pt x="3033" y="1723"/>
                              </a:lnTo>
                              <a:lnTo>
                                <a:pt x="3010" y="1805"/>
                              </a:lnTo>
                              <a:lnTo>
                                <a:pt x="2989" y="1887"/>
                              </a:lnTo>
                              <a:lnTo>
                                <a:pt x="2970" y="1966"/>
                              </a:lnTo>
                              <a:lnTo>
                                <a:pt x="2963" y="2003"/>
                              </a:lnTo>
                              <a:lnTo>
                                <a:pt x="2956" y="2040"/>
                              </a:lnTo>
                              <a:lnTo>
                                <a:pt x="2950" y="2074"/>
                              </a:lnTo>
                              <a:lnTo>
                                <a:pt x="2946" y="2107"/>
                              </a:lnTo>
                              <a:lnTo>
                                <a:pt x="2943" y="2135"/>
                              </a:lnTo>
                              <a:lnTo>
                                <a:pt x="2941" y="2162"/>
                              </a:lnTo>
                              <a:lnTo>
                                <a:pt x="2941" y="2187"/>
                              </a:lnTo>
                              <a:lnTo>
                                <a:pt x="2944" y="2205"/>
                              </a:lnTo>
                              <a:lnTo>
                                <a:pt x="2948" y="2222"/>
                              </a:lnTo>
                              <a:lnTo>
                                <a:pt x="2954" y="2234"/>
                              </a:lnTo>
                              <a:lnTo>
                                <a:pt x="2963" y="2241"/>
                              </a:lnTo>
                              <a:lnTo>
                                <a:pt x="2973" y="2243"/>
                              </a:lnTo>
                              <a:lnTo>
                                <a:pt x="2993" y="2245"/>
                              </a:lnTo>
                              <a:lnTo>
                                <a:pt x="3011" y="2248"/>
                              </a:lnTo>
                              <a:lnTo>
                                <a:pt x="3031" y="2248"/>
                              </a:lnTo>
                              <a:lnTo>
                                <a:pt x="3052" y="2246"/>
                              </a:lnTo>
                              <a:lnTo>
                                <a:pt x="3074" y="2245"/>
                              </a:lnTo>
                              <a:lnTo>
                                <a:pt x="3095" y="2242"/>
                              </a:lnTo>
                              <a:lnTo>
                                <a:pt x="3117" y="2239"/>
                              </a:lnTo>
                              <a:lnTo>
                                <a:pt x="3139" y="2235"/>
                              </a:lnTo>
                              <a:lnTo>
                                <a:pt x="3162" y="2230"/>
                              </a:lnTo>
                              <a:lnTo>
                                <a:pt x="3186" y="2224"/>
                              </a:lnTo>
                              <a:lnTo>
                                <a:pt x="3209" y="2218"/>
                              </a:lnTo>
                              <a:lnTo>
                                <a:pt x="3232" y="2210"/>
                              </a:lnTo>
                              <a:lnTo>
                                <a:pt x="3256" y="2202"/>
                              </a:lnTo>
                              <a:lnTo>
                                <a:pt x="3280" y="2193"/>
                              </a:lnTo>
                              <a:lnTo>
                                <a:pt x="3303" y="2183"/>
                              </a:lnTo>
                              <a:lnTo>
                                <a:pt x="3328" y="2173"/>
                              </a:lnTo>
                              <a:lnTo>
                                <a:pt x="3364" y="2161"/>
                              </a:lnTo>
                              <a:lnTo>
                                <a:pt x="3400" y="2148"/>
                              </a:lnTo>
                              <a:lnTo>
                                <a:pt x="3434" y="2134"/>
                              </a:lnTo>
                              <a:lnTo>
                                <a:pt x="3467" y="2120"/>
                              </a:lnTo>
                              <a:lnTo>
                                <a:pt x="3499" y="2106"/>
                              </a:lnTo>
                              <a:lnTo>
                                <a:pt x="3530" y="2090"/>
                              </a:lnTo>
                              <a:lnTo>
                                <a:pt x="3560" y="2073"/>
                              </a:lnTo>
                              <a:lnTo>
                                <a:pt x="3589" y="2057"/>
                              </a:lnTo>
                              <a:lnTo>
                                <a:pt x="3617" y="2040"/>
                              </a:lnTo>
                              <a:lnTo>
                                <a:pt x="3644" y="2022"/>
                              </a:lnTo>
                              <a:lnTo>
                                <a:pt x="3670" y="2005"/>
                              </a:lnTo>
                              <a:lnTo>
                                <a:pt x="3694" y="1986"/>
                              </a:lnTo>
                              <a:lnTo>
                                <a:pt x="3718" y="1966"/>
                              </a:lnTo>
                              <a:lnTo>
                                <a:pt x="3742" y="1947"/>
                              </a:lnTo>
                              <a:lnTo>
                                <a:pt x="3763" y="1926"/>
                              </a:lnTo>
                              <a:lnTo>
                                <a:pt x="3784" y="1906"/>
                              </a:lnTo>
                              <a:lnTo>
                                <a:pt x="3804" y="1885"/>
                              </a:lnTo>
                              <a:lnTo>
                                <a:pt x="3824" y="1863"/>
                              </a:lnTo>
                              <a:lnTo>
                                <a:pt x="3842" y="1840"/>
                              </a:lnTo>
                              <a:lnTo>
                                <a:pt x="3859" y="1818"/>
                              </a:lnTo>
                              <a:lnTo>
                                <a:pt x="3876" y="1796"/>
                              </a:lnTo>
                              <a:lnTo>
                                <a:pt x="3892" y="1773"/>
                              </a:lnTo>
                              <a:lnTo>
                                <a:pt x="3907" y="1748"/>
                              </a:lnTo>
                              <a:lnTo>
                                <a:pt x="3922" y="1725"/>
                              </a:lnTo>
                              <a:lnTo>
                                <a:pt x="3935" y="1700"/>
                              </a:lnTo>
                              <a:lnTo>
                                <a:pt x="3947" y="1676"/>
                              </a:lnTo>
                              <a:lnTo>
                                <a:pt x="3959" y="1651"/>
                              </a:lnTo>
                              <a:lnTo>
                                <a:pt x="3970" y="1625"/>
                              </a:lnTo>
                              <a:lnTo>
                                <a:pt x="3980" y="1600"/>
                              </a:lnTo>
                              <a:lnTo>
                                <a:pt x="3990" y="1574"/>
                              </a:lnTo>
                              <a:lnTo>
                                <a:pt x="3999" y="1547"/>
                              </a:lnTo>
                              <a:lnTo>
                                <a:pt x="4007" y="1521"/>
                              </a:lnTo>
                              <a:lnTo>
                                <a:pt x="4007" y="1515"/>
                              </a:lnTo>
                              <a:lnTo>
                                <a:pt x="4004" y="1510"/>
                              </a:lnTo>
                              <a:lnTo>
                                <a:pt x="3998" y="1502"/>
                              </a:lnTo>
                              <a:lnTo>
                                <a:pt x="3992" y="1495"/>
                              </a:lnTo>
                              <a:lnTo>
                                <a:pt x="3983" y="1487"/>
                              </a:lnTo>
                              <a:lnTo>
                                <a:pt x="3973" y="1479"/>
                              </a:lnTo>
                              <a:lnTo>
                                <a:pt x="3960" y="1470"/>
                              </a:lnTo>
                              <a:lnTo>
                                <a:pt x="3947" y="1460"/>
                              </a:lnTo>
                              <a:lnTo>
                                <a:pt x="3916" y="1440"/>
                              </a:lnTo>
                              <a:lnTo>
                                <a:pt x="3879" y="1419"/>
                              </a:lnTo>
                              <a:lnTo>
                                <a:pt x="3838" y="1396"/>
                              </a:lnTo>
                              <a:lnTo>
                                <a:pt x="3793" y="1372"/>
                              </a:lnTo>
                              <a:lnTo>
                                <a:pt x="3744" y="1349"/>
                              </a:lnTo>
                              <a:lnTo>
                                <a:pt x="3693" y="1323"/>
                              </a:lnTo>
                              <a:lnTo>
                                <a:pt x="3639" y="1299"/>
                              </a:lnTo>
                              <a:lnTo>
                                <a:pt x="3583" y="1274"/>
                              </a:lnTo>
                              <a:lnTo>
                                <a:pt x="3526" y="1250"/>
                              </a:lnTo>
                              <a:lnTo>
                                <a:pt x="3469" y="1226"/>
                              </a:lnTo>
                              <a:lnTo>
                                <a:pt x="3412" y="1203"/>
                              </a:lnTo>
                              <a:lnTo>
                                <a:pt x="3356" y="1181"/>
                              </a:lnTo>
                              <a:lnTo>
                                <a:pt x="3348" y="1173"/>
                              </a:lnTo>
                              <a:lnTo>
                                <a:pt x="3341" y="1169"/>
                              </a:lnTo>
                              <a:lnTo>
                                <a:pt x="3336" y="1167"/>
                              </a:lnTo>
                              <a:lnTo>
                                <a:pt x="3328" y="1167"/>
                              </a:lnTo>
                              <a:lnTo>
                                <a:pt x="3341" y="1167"/>
                              </a:lnTo>
                              <a:lnTo>
                                <a:pt x="3356" y="1167"/>
                              </a:lnTo>
                              <a:lnTo>
                                <a:pt x="3495" y="1208"/>
                              </a:lnTo>
                              <a:lnTo>
                                <a:pt x="3624" y="1244"/>
                              </a:lnTo>
                              <a:lnTo>
                                <a:pt x="3741" y="1278"/>
                              </a:lnTo>
                              <a:lnTo>
                                <a:pt x="3846" y="1307"/>
                              </a:lnTo>
                              <a:lnTo>
                                <a:pt x="3942" y="1333"/>
                              </a:lnTo>
                              <a:lnTo>
                                <a:pt x="4027" y="1355"/>
                              </a:lnTo>
                              <a:lnTo>
                                <a:pt x="4103" y="1375"/>
                              </a:lnTo>
                              <a:lnTo>
                                <a:pt x="4169" y="1392"/>
                              </a:lnTo>
                              <a:lnTo>
                                <a:pt x="4226" y="1405"/>
                              </a:lnTo>
                              <a:lnTo>
                                <a:pt x="4276" y="1418"/>
                              </a:lnTo>
                              <a:lnTo>
                                <a:pt x="4317" y="1425"/>
                              </a:lnTo>
                              <a:lnTo>
                                <a:pt x="4350" y="1432"/>
                              </a:lnTo>
                              <a:lnTo>
                                <a:pt x="4377" y="1436"/>
                              </a:lnTo>
                              <a:lnTo>
                                <a:pt x="4397" y="1437"/>
                              </a:lnTo>
                              <a:lnTo>
                                <a:pt x="4404" y="1439"/>
                              </a:lnTo>
                              <a:lnTo>
                                <a:pt x="4410" y="1437"/>
                              </a:lnTo>
                              <a:lnTo>
                                <a:pt x="4416" y="1437"/>
                              </a:lnTo>
                              <a:lnTo>
                                <a:pt x="4419" y="1436"/>
                              </a:lnTo>
                              <a:lnTo>
                                <a:pt x="4429" y="1409"/>
                              </a:lnTo>
                              <a:lnTo>
                                <a:pt x="4437" y="1381"/>
                              </a:lnTo>
                              <a:lnTo>
                                <a:pt x="4444" y="1352"/>
                              </a:lnTo>
                              <a:lnTo>
                                <a:pt x="4450" y="1323"/>
                              </a:lnTo>
                              <a:lnTo>
                                <a:pt x="4456" y="1293"/>
                              </a:lnTo>
                              <a:lnTo>
                                <a:pt x="4459" y="1264"/>
                              </a:lnTo>
                              <a:lnTo>
                                <a:pt x="4460" y="1237"/>
                              </a:lnTo>
                              <a:lnTo>
                                <a:pt x="4461" y="121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alpha val="57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C46D47A" id="Gruppe 1" o:spid="_x0000_s1026" alt="&quot;&quot;" style="position:absolute;margin-left:0;margin-top:0;width:430.55pt;height:239.75pt;z-index:-251655168;mso-left-percent:119;mso-top-percent:46;mso-position-horizontal-relative:page;mso-position-vertical-relative:page;mso-left-percent:119;mso-top-percent:46;mso-width-relative:margin;mso-height-relative:margin" coordsize="54648,30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e 27" o:spid="_x0000_s1027" type="#_x0000_t75" alt="Rødbrune blomster" style="position:absolute;top:95;width:54648;height:30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">
                <v:imagedata r:id="rId3" o:title="Rødbrune blomster" croptop="11340f" cropbottom="16322f" cropleft="5137f"/>
              </v:shape>
              <v:shape id="Bilde 29" o:spid="_x0000_s1028" type="#_x0000_t75" alt="Kronblad" style="position:absolute;left:13049;width:36741;height:2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">
                <v:imagedata r:id="rId4" o:title="Kronblad" croptop="11131f" cropbottom="16412f" cropleft="11563f" cropright="8752f"/>
              </v:shape>
              <v:shape id="Frihåndsform 31" o:spid="_x0000_s1029" alt="Kronblad" style="position:absolute;left:24193;top:10096;width:4070;height:5054;rotation:1467172fd;visibility:visible;mso-wrap-style:square;v-text-anchor:top" coordsize="1881,23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" path="m1398,73l1342,57,1288,43,1235,31,1181,21r-51,-8l1079,7,1030,3,982,1,934,,887,1,842,4,797,9r-44,6l711,23r-41,9l629,43,590,55,551,70,514,84r-35,17l443,118r-33,19l377,157r-31,22l316,202r-30,23l258,249r-27,26l206,300r-25,28l158,356r-21,29l138,390r3,7l146,405r4,8l164,431r17,23l202,478r26,29l257,537r33,34l328,608r41,39l413,689r48,44l569,831,690,937r-10,-7l652,907,610,873,555,829,492,778,423,722,351,666,278,608,208,555,144,506,88,466,44,436,26,425,14,418,5,416,,417r1,5l7,434r12,15l37,470r12,20l69,521r26,44l127,616r37,57l204,738r44,68l295,877r47,73l390,1021r49,68l485,1155r46,61l573,1269r20,24l612,1314r18,18l646,1348r2,2l650,1351r4,-1l660,1348r15,-9l696,1324r27,-23l754,1273r37,-37l831,1193r,1l831,1207,714,1351,611,1479r-89,110l447,1685r-64,81l331,1835r-42,58l257,1939r-12,20l233,1978r-8,16l217,2008r-5,14l208,2033r-2,10l205,2052r1,7l207,2066r3,7l213,2078r10,11l236,2099r23,12l286,2127r25,16l334,2156r56,31l442,2215r50,25l539,2261r45,19l628,2296r41,12l707,2319r37,8l780,2332r32,5l843,2338r29,1l899,2338r25,-3l948,2331r21,-4l989,2321r19,-6l1025,2308r14,-8l1054,2292r12,-7l1076,2277r18,-14l1105,2251r8,-7l1115,2241r11,-7l1157,2212r22,-15l1206,2177r29,-22l1267,2129r34,-29l1337,2068r38,-34l1413,1996r39,-41l1491,1912r20,-24l1530,1865r19,-24l1568,1816r-4,-9l1558,1796r-8,-13l1538,1769r-15,-18l1506,1730r-23,-24l1458,1680r-30,-31l1393,1615r-40,-38l1309,1534r-106,-97l1072,1320r29,27l1181,1418r54,45l1295,1514r64,54l1426,1621r34,27l1493,1673r35,25l1560,1721r32,22l1623,1764r30,18l1682,1799r26,13l1732,1823r22,8l1774,1835r17,1l1805,1834r10,-7l1823,1816r8,-19l1837,1777r7,-20l1850,1736r5,-21l1860,1693r4,-22l1867,1648r6,-48l1876,1551r2,-51l1880,1448r1,-39l1881,1372r-1,-36l1877,1299r-3,-34l1871,1229r-6,-33l1860,1163r-7,-33l1846,1099r-9,-31l1829,1038r-9,-28l1809,981r-12,-29l1785,925r-12,-26l1760,873r-15,-25l1731,823r-16,-23l1700,776r-17,-22l1666,732r-17,-21l1631,691r-19,-20l1592,652r-19,-18l1553,617r-21,-17l1511,583r-4,-1l1500,583r-7,4l1484,591r-21,12l1439,621r-29,23l1378,671r-35,31l1306,738r-40,37l1225,816r-42,44l1140,904r-43,47l1055,997r-42,48l973,1094r-9,l961,1095r-3,4l958,1107r,-13l958,1079r89,-115l1129,860r74,-96l1269,677r60,-78l1382,529r47,-62l1470,411r36,-47l1534,323r25,-35l1578,260r14,-22l1602,221r7,-13l1610,201r-21,-20l1565,161r-24,-18l1514,126r-26,-15l1459,97,1429,85,1398,73xe" fillcolor="#d12f31 [3205]" stroked="f">
                <v:fill opacity="37265f"/>
                <v:path arrowok="t" o:connecttype="custom" o:connectlocs="255551,4538;202104,0;153850,4970;111222,18151;74869,38679;44575,64825;30510,85785;43710,103287;79846,139805;147142,200956;91531,156011;19042,100694;0,90106;10603,105880;44143,159469;94993,235313;132428,283932;141516,291711;163155,275072;154499,291927;71624,396511;48687,430868;44359,443400;48254,451395;72273,465873;126369,492667;168781,503903;199940,504552;221795,498717;236726,488994;250358,477974;281517,453772;322631,413149;338427,390460;325876,373822;292769,340761;255551,306404;315923,356103;351194,381169;379540,395646;394471,392405;401395,370581;405939,335143;406805,288686;402477,251303;393821,218243;380838,188640;364177,162926;344486,140886;326093,125760;311379,134187;273944,167464;228287,215434;207297,237474;244299,185831;309215,100910;341456,56181;343836,39111;315706,20960" o:connectangles="0,0,0,0,0,0,0,0,0,0,0,0,0,0,0,0,0,0,0,0,0,0,0,0,0,0,0,0,0,0,0,0,0,0,0,0,0,0,0,0,0,0,0,0,0,0,0,0,0,0,0,0,0,0,0,0,0,0,0"/>
              </v:shape>
              <v:shape id="Frihåndsform 32" o:spid="_x0000_s1030" alt="Kronblad" style="position:absolute;left:14287;top:18288;width:3238;height:2993;rotation:1467172fd;visibility:visible;mso-wrap-style:square;v-text-anchor:top" coordsize="1492,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" path="m1304,283r-9,-5l1270,265r-37,-19l1183,223r-29,-12l1122,198r-34,-11l1052,175r-38,-10l975,155r-41,-8l892,142,909,60r8,-42l920,2,921,r-6,1l899,5r-25,7l843,21,805,33,765,47r-21,9l722,65r-21,9l680,85,657,95r-24,12l611,119r-21,12l569,144r-20,13l530,171r-19,13l493,198r-16,15l460,228r-15,16l429,259r-14,16l400,292r-12,16l375,325r-13,17l351,358r-11,18l330,394r-10,17l311,429r-7,18l288,484r-13,36l264,558r-9,37l196,580,147,568,107,558,76,550,52,545,34,541,22,539r-8,-1l10,555,5,572,3,591,2,610,,651r,42l6,734r9,39l24,811r10,37l46,883r11,34l71,950r14,32l99,1012r16,29l131,1068r17,27l166,1121r18,24l203,1168r20,21l243,1210r21,20l285,1248r22,18l329,1281r22,16l375,1310r23,14l421,1335r25,11l470,1356r25,8l519,1371r26,7l570,1384r24,4l596,1379r4,-14l606,1343r6,-27l621,1281r10,-38l641,1197r10,-50l678,1128r24,-21l725,1086r23,-23l768,1040r20,-25l806,991r17,-26l840,939r14,-27l868,885r13,-26l892,831r11,-27l912,778r9,-27l1104,792r139,32l1343,846r68,16l1454,871r23,5l1486,878r2,l1488,869r,-23l1488,819r,-26l1490,749r2,-41l1492,669r-1,-37l1489,599r-3,-32l1481,538r-4,-28l1470,485r-6,-24l1456,439r-8,-19l1439,401r-9,-15l1420,370r-9,-13l1401,346r-10,-11l1383,326r-10,-9l1364,310r-9,-6l1346,299r-8,-4l1313,285r-9,-2xe" fillcolor="#d12f31 [3205]" stroked="f">
                <v:fill opacity="37265f"/>
                <v:path arrowok="t" o:connecttype="custom" o:connectlocs="275616,57155;250442,45508;228306,37744;202697,31705;199008,3882;198574,216;182949,4529;161463,12078;147574,18333;132600,25666;119144,33862;106991,42704;96574,52626;86808,62978;78562,73762;71617,84977;65974,96408;57293,120349;31902,122505;11285,117545;3038,116035;651,127466;0,149465;5208,174915;12370,197777;21485,218267;32119,236168;44055,251913;57293,265285;71400,276284;86374,285559;102000,292460;118276,297205;129344,297421;132817,283833;139110,258167;152349,238756;166672,224306;178608,208130;188374,190876;195970,173406;239591,170818;306216,185915;322493,189366;322927,182464;323361,161543;323578,136309;321408,116035;317718,99428;312293,86487;306216,76997;300140,70311;294063,65566;284948,61468" o:connectangles="0,0,0,0,0,0,0,0,0,0,0,0,0,0,0,0,0,0,0,0,0,0,0,0,0,0,0,0,0,0,0,0,0,0,0,0,0,0,0,0,0,0,0,0,0,0,0,0,0,0,0,0,0,0"/>
              </v:shape>
              <v:shape id="Frihåndsform 33" o:spid="_x0000_s1031" alt="Kronblad" style="position:absolute;left:34290;top:12382;width:4486;height:4821;rotation:1467172fd;visibility:visible;mso-wrap-style:square;v-text-anchor:top" coordsize="2069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" path="m1430,1415r9,-3l1464,1402r39,-17l1551,1361r27,-16l1608,1328r30,-17l1670,1290r32,-23l1735,1243r32,-27l1799,1189r49,65l1873,1287r9,13l1884,1302r3,-6l1896,1282r12,-22l1923,1230r17,-37l1956,1152r7,-21l1971,1108r7,-24l1983,1061r7,-26l1995,1011r5,-24l2003,962r4,-24l2009,915r2,-24l2011,868r1,-23l2011,822r-1,-22l2009,778r-2,-21l2003,736r-3,-21l1995,695r-4,-20l1985,655r-5,-19l1974,616r-13,-36l1946,545r-17,-33l1910,481r-19,-30l1870,424r49,-39l1959,353r32,-24l2017,309r20,-16l2051,282r11,-8l2069,268r-12,-16l2044,236r-13,-15l2017,205r-15,-14l1987,178r-16,-13l1956,154r-37,-20l1883,116,1849,98,1815,82,1780,68,1746,54,1712,43,1680,32r-33,-7l1615,17r-31,-6l1553,6,1521,2,1492,1,1462,r-29,l1404,2r-28,3l1348,9r-26,4l1295,20r-25,7l1244,36r-24,8l1196,56r-23,11l1150,79r-21,13l1107,107r-21,14l1068,138r-20,16l1049,158r2,4l1054,168r5,7l1071,193r16,24l1107,244r25,32l1160,312r30,41l1187,384r,32l1188,448r4,32l1196,511r6,31l1208,573r8,30l1225,632r11,29l1247,689r13,28l1273,745r14,25l1302,796r15,24l1272,855r-31,-22l1208,815r-31,-19l1147,779r-31,-15l1085,749r-31,-12l1024,725,994,715r-30,-9l934,698r-30,-7l875,686r-29,-5l817,678r-28,-2l760,676r-28,l705,677r-28,2l650,683r-26,3l598,691r-27,6l546,705r-25,8l497,721r-24,10l449,741r-23,11l404,765r-22,13l388,791r10,18l410,832r15,29l441,893r20,38l485,972r24,47l500,1055r-7,37l488,1129r-3,35l484,1200r,35l486,1270r4,34l496,1337r7,34l510,1403r9,32l530,1466r11,31l554,1527r12,30l383,1651r-138,71l144,1776r-69,36l33,1834r-23,14l1,1853r-1,1l6,1861r16,18l32,1890r9,12l50,1914r6,11l85,1963r28,36l141,2031r27,29l194,2085r27,25l245,2130r24,18l293,2165r23,15l338,2192r21,10l379,2211r20,6l417,2222r18,4l451,2228r17,3l483,2232r14,-1l509,2229r12,-1l532,2226r10,-2l559,2218r11,-4l578,2210r2,-2l591,2206r30,-6l667,2188r59,-16l759,2161r34,-13l830,2134r38,-15l905,2102r39,-20l982,2062r38,-23l1061,2121r21,42l1090,2178r1,3l1095,2175r11,-14l1125,2137r22,-30l1172,2072r26,-41l1211,2009r12,-23l1235,1963r11,-23l1261,1907r13,-34l1285,1841r10,-32l1304,1777r8,-32l1317,1713r6,-31l1326,1652r2,-30l1331,1593r,-29l1329,1535r-2,-29l1324,1478r-3,-28l1334,1450r12,-2l1357,1447r11,-2l1387,1438r16,-5l1424,1421r6,-6xe" fillcolor="#d12f31 [3205]" stroked="f">
                <v:fill opacity="37265f"/>
                <v:path arrowok="t" o:connecttype="custom" o:connectlocs="336311,293961;369053,273658;406132,277978;413722,272146;427382,239316;433670,213181;436056,187479;435188,163504;430418,141473;418275,110586;424780,76244;447114,59181;437357,44278;416107,28943;378594,11663;343467,2376;310725,0;280802,4320;254348,14471;231580,29807;229628,37798;251529,67389;258468,103675;265623,136505;279067,166312;261937,176031;228544,159184;196019,149249;164795,146009;135305,148169;107767,155728;82831,168040;95624,192878;106900,235860;105382,274306;112537,309945;83048,356598;2168,399148;6939,408220;24502,431763;53125,460057;77844,475608;97793,481224;112971,481224;125331,477336;157422,469129;196236,454009;234616,467185;243940,461569;265189,428955;278633,397636;286873,363294;288174,331543;291860,312752;308773,306921" o:connectangles="0,0,0,0,0,0,0,0,0,0,0,0,0,0,0,0,0,0,0,0,0,0,0,0,0,0,0,0,0,0,0,0,0,0,0,0,0,0,0,0,0,0,0,0,0,0,0,0,0,0,0,0,0,0,0"/>
              </v:shape>
              <v:shape id="Frihåndsform 34" o:spid="_x0000_s1032" alt="Kronblad" style="position:absolute;left:14287;top:4667;width:2822;height:3227;rotation:1467172fd;visibility:visible;mso-wrap-style:square;v-text-anchor:top" coordsize="1304,1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" path="m963,1359r7,-7l987,1329r25,-34l1043,1248r17,-27l1078,1192r18,-32l1113,1126r17,-35l1147,1054r15,-37l1177,977r73,33l1288,1026r14,7l1304,1033r-1,-5l1303,1010r-1,-27l1299,949r-6,-40l1285,867r-4,-23l1275,822r-6,-22l1261,779r-7,-27l1247,727r-8,-25l1230,678r-9,-23l1211,633r-10,-23l1191,589r-11,-20l1169,549r-12,-19l1144,512r-13,-18l1119,476r-15,-17l1091,444r-14,-16l1062,414r-14,-14l1032,386r-14,-12l1002,362,987,350,970,338,938,317,905,300,870,283,836,269r24,-54l881,170r18,-38l912,102,922,79r8,-18l934,50r2,-8l915,32,895,23,876,17,857,10,839,6,819,2,800,,779,,738,,699,2,660,4,623,9r-37,5l551,21r-35,7l482,37,450,47,418,57,387,68,359,80,330,93r-27,15l276,122r-24,16l228,154r-24,17l183,189r-21,19l142,226r-19,19l107,265,90,286,74,307,61,330,48,352,36,374,26,396,16,419,7,443,,467r8,2l21,475r19,9l63,495r30,14l128,527r40,19l212,566r17,29l246,623r20,26l286,675r20,24l329,722r22,23l374,767r23,20l421,806r24,16l470,839r24,15l518,868r25,13l567,892r-75,173l436,1197r-41,96l369,1357r-17,41l344,1420r-3,8l340,1430r10,3l372,1439r28,9l425,1458r42,10l508,1476r38,7l583,1487r33,3l648,1491r30,l707,1491r26,-2l757,1486r23,-5l801,1477r19,-6l838,1466r17,-7l870,1452r14,-8l896,1436r11,-8l917,1420r15,-15l946,1390r14,-22l963,1359xe" fillcolor="#d12f31 [3205]" stroked="f">
                <v:fill opacity="37265f"/>
                <v:path arrowok="t" o:connecttype="custom" o:connectlocs="213585,287628;229382,264254;240851,243694;251454,220104;278721,222052;281967,222484;281101,205387;277206,182662;272878,168595;268117,151930;262058,136997;255350,123146;247559,110809;238903,99339;229815,89600;220293,80943;209906,73151;188266,61248;190647,36792;199519,17098;202549,9090;189565,3679;177230,433;159702,0;134816,1948;111661,6060;90454,12336;71411,20127;54532,29867;39601,40904;26617,53024;16013,66442;7790,80943;1515,95876;4544,102802;20125,110160;45876,122496;57562,140460;71195,156259;85910,170326;101707,181580;117504,190670;94350,259060;76172,302562;73575,309487;86559,313383;109930,319443;133301,322473;152993,322689;168790,320525;181342,317278;191296,312517;198437,307323;207742,296069" o:connectangles="0,0,0,0,0,0,0,0,0,0,0,0,0,0,0,0,0,0,0,0,0,0,0,0,0,0,0,0,0,0,0,0,0,0,0,0,0,0,0,0,0,0,0,0,0,0,0,0,0,0,0,0,0,0"/>
              </v:shape>
              <v:shape id="Frihåndsform 35" o:spid="_x0000_s1033" alt="Kronblad" style="position:absolute;left:29432;top:16668;width:3381;height:3616;rotation:1467172fd;visibility:visible;mso-wrap-style:square;v-text-anchor:top" coordsize="1558,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" path="m283,241r-5,10l267,280r-16,46l229,384r-10,34l208,454r-11,39l187,534r-10,41l169,619r-7,44l155,708,65,700,19,696,2,694r-2,l2,701r5,17l16,745r11,35l42,818r18,44l78,906r20,43l114,975r14,25l144,1025r17,23l176,1071r17,21l211,1114r16,19l245,1152r18,19l282,1189r17,17l318,1221r19,16l356,1251r19,13l395,1278r19,12l434,1301r20,11l473,1322r19,9l512,1340r22,8l554,1355r20,7l593,1368r20,5l633,1378r20,4l673,1385r20,4l683,1453r-7,56l668,1554r-6,38l657,1621r-4,21l652,1654r-1,3l665,1663r12,3l690,1669r12,3l714,1673r12,1l738,1674r11,l771,1672r22,-5l814,1663r21,-6l880,1647r43,-11l964,1625r40,-13l1043,1597r37,-15l1115,1566r35,-17l1183,1531r31,-18l1244,1493r28,-20l1299,1452r26,-22l1349,1408r24,-24l1394,1361r20,-23l1433,1312r17,-24l1467,1262r14,-25l1495,1210r12,-27l1518,1157r9,-28l1536,1102r7,-27l1548,1047r5,-28l1556,991r2,-27l1549,963r-16,-5l1508,954r-30,-7l1443,940r-43,-6l1354,927r-51,-7l1278,893r-25,-27l1226,841r-28,-24l1170,795r-29,-20l1111,756r-31,-18l1050,723r-31,-15l988,695,956,684,925,674r-30,-9l865,657r-30,-5l869,441,893,281,911,166,922,87r8,-49l933,13,934,2r,-2l925,,901,,869,,835,,787,,741,3,698,6r-41,4l619,16r-34,7l552,29r-30,8l495,46,469,56,446,66,424,76,405,87,387,98r-16,11l357,120r-12,11l334,143r-10,11l316,165r-8,10l303,185r-6,10l294,204r-6,15l285,230r-2,8l283,241xe" fillcolor="#d12f31 [3205]" stroked="f">
                <v:fill opacity="37265f"/>
                <v:path arrowok="t" o:connecttype="custom" o:connectlocs="57941,60477;47525,90284;40581,115338;35155,143201;4123,150329;434,151408;5859,168472;16927,195686;27777,215989;38193,231324;49261,244716;61196,256811;73132,267179;85718,276034;98522,283378;111108,289426;124563,294177;137366,297633;150387,300009;144962,335647;141706,354654;144311,359190;152340,361134;160152,361566;172088,360054;190967,355734;217876,348175;241964,338239;263448,326792;281894,313616;297952,298929;310973,283378;321389,267179;329419,249900;334844,232188;337665,214045;332674,206918;313143,203030;282762,198710;266052,181647;247607,167392;227859,156160;207460,147737;187712,141905;193788,60693;201818,8208;202686,0;188580,0;160803,648;134328,3456;113278,7992;96786,14255;83982,21167;74868,28295;68575,35638;64451,42118;61847,49678" o:connectangles="0,0,0,0,0,0,0,0,0,0,0,0,0,0,0,0,0,0,0,0,0,0,0,0,0,0,0,0,0,0,0,0,0,0,0,0,0,0,0,0,0,0,0,0,0,0,0,0,0,0,0,0,0,0,0,0,0"/>
              </v:shape>
              <v:shape id="Frihåndsform 36" o:spid="_x0000_s1034" alt="Kronblad" style="position:absolute;left:22479;top:15621;width:4395;height:4030;rotation:1467172fd;visibility:visible;mso-wrap-style:square;v-text-anchor:top" coordsize="2022,1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" path="m284,1516r12,6l331,1538r54,25l456,1592r41,15l540,1623r47,15l637,1653r51,14l741,1679r55,11l851,1700r-14,56l826,1798r-7,30l813,1849r-3,12l809,1867r-1,2l808,1870r8,-2l837,1865r33,-8l912,1845r25,-7l962,1830r28,-10l1018,1810r29,-12l1075,1786r30,-15l1134,1757r31,-17l1195,1724r30,-18l1253,1688r28,-18l1306,1652r26,-20l1356,1612r22,-20l1402,1572r21,-21l1443,1528r19,-21l1481,1485r17,-23l1515,1440r15,-24l1546,1393r14,-23l1574,1345r12,-23l1597,1298r11,-25l1618,1249r10,-25l1636,1199r8,-25l1651,1149r7,-26l1664,1099r4,-26l1673,1048r78,14l1817,1076r54,10l1916,1094r33,7l1973,1108r9,3l1990,1113r6,4l1999,1119r9,-31l2014,1058r5,-29l2021,1000r1,-28l2020,946r-2,-27l2012,893r-12,-54l1987,787r-16,-50l1956,688r-18,-46l1920,596r-20,-43l1880,512r-21,-40l1837,434r-23,-36l1789,362r-24,-33l1739,298r-26,-30l1685,239r-28,-27l1628,187r-29,-24l1569,141r-30,-20l1508,102,1477,86,1445,69,1413,56,1380,42,1346,32r-33,-9l1280,15,1245,8,1211,4,1176,r-1,9l1172,29r-7,27l1158,92r-12,44l1135,187r-14,59l1105,311r-33,30l1041,372r-30,32l983,438r-26,34l933,507r-23,36l890,578r-19,38l853,653r-16,38l822,728r-12,38l799,804r-10,36l780,878,527,831,335,796,197,772,103,754,45,744,14,738,3,737,1,736r,12l1,777r,37l1,850,,909r1,56l4,1017r5,49l14,1111r7,42l30,1192r9,37l49,1262r11,31l72,1321r12,25l96,1371r14,20l123,1411r14,16l151,1442r13,13l177,1467r14,10l203,1485r12,8l227,1498r10,5l256,1511r15,3l281,1515r3,1xe" fillcolor="#d12f31 [3205]" stroked="f">
                <v:fill opacity="37265f"/>
                <v:path arrowok="t" o:connecttype="custom" o:connectlocs="71950,331482;108034,346353;138467,356267;173029,364242;179550,387519;176072,401097;175637,403037;189114,400235;209113,394416;227589,387519;246501,378682;266282,367690;283889,356052;299540,343120;313669,329326;325625,315102;336059,300230;344753,284928;351709,269194;357361,253030;361709,236865;380620,228891;416486,235787;430833,239451;434528,241176;438876,221778;439093,203889;434746,180828;425181,148283;413009,119187;399314,93539;383663,70909;366273,51511;347579,35131;327798,21984;307148,12070;285411,4957;263239,862;254761,6250;249109,29312;240197,67029;219764,87073;202809,109273;189332,132765;178681,156904;171507,181043;72820,171560;9782,160353;217,158628;217,175440;217,207984;3043,239451;8478,264884;15651,284712;23911,299799;32823,310791;41518,318335;49344,322861;58908,326309" o:connectangles="0,0,0,0,0,0,0,0,0,0,0,0,0,0,0,0,0,0,0,0,0,0,0,0,0,0,0,0,0,0,0,0,0,0,0,0,0,0,0,0,0,0,0,0,0,0,0,0,0,0,0,0,0,0,0,0,0,0,0"/>
              </v:shape>
              <v:shape id="Frihåndsform 37" o:spid="_x0000_s1035" alt="Kronblad" style="position:absolute;left:38481;top:17811;width:2834;height:3357;rotation:1467172fd;visibility:visible;mso-wrap-style:square;v-text-anchor:top" coordsize="1308,15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" path="m865,1459r8,-6l895,1434r34,-30l972,1362r22,-25l1018,1311r25,-29l1068,1251r24,-34l1117,1182r23,-38l1162,1105r74,49l1273,1180r15,8l1290,1191r1,-7l1295,1166r3,-27l1302,1103r4,-41l1308,1016r,-23l1308,970r-1,-25l1305,921r-4,-28l1297,867r-5,-27l1288,814r-6,-25l1276,765r-8,-25l1260,717r-8,-23l1243,671r-10,-22l1223,628r-10,-21l1202,587r-12,-20l1178,547r-12,-18l1152,510r-13,-17l1126,476r-15,-17l1097,444r-14,-16l1067,413r-31,-28l1004,358,969,334,936,312r34,-50l999,219r25,-36l1044,153r15,-23l1069,113r7,-10l1077,100,1060,84,1043,71,1025,59,1005,48,985,40,964,33,954,31,943,30,932,29r-10,l878,20,836,13,794,8,754,3,714,1,675,,637,,600,2,564,4,529,9r-34,5l462,21r-32,8l399,38,368,48,339,59,310,71,283,84,257,99r-26,14l206,129r-24,17l160,163r-22,19l118,201,98,221,79,242,61,263,45,285,29,307,14,331,,354r9,3l24,365r21,12l71,394r32,20l140,438r41,28l227,496r4,16l237,528r4,16l248,558r13,31l276,618r16,29l311,675r19,26l351,728r22,25l395,778r24,24l442,824r24,23l491,868r24,20l539,907,426,1075r-84,127l282,1293r-41,61l217,1390r-13,19l199,1416r,1l208,1422r23,11l259,1447r24,12l328,1478r42,17l410,1509r38,11l483,1530r33,8l547,1545r30,4l606,1552r26,2l656,1554r24,-2l701,1551r20,-3l738,1544r17,-5l771,1534r13,-6l796,1522r12,-6l818,1509r9,-6l835,1496r7,-7l853,1478r6,-10l864,1461r1,-2xe" fillcolor="#d12f31 [3205]" stroked="f">
                <v:fill opacity="37265f"/>
                <v:path arrowok="t" o:connecttype="custom" o:connectlocs="193973,309729;215430,288778;231468,270203;247072,247092;275897,254868;279799,255732;282183,238237;283483,214478;282833,198927;280015,181431;276548,165232;271346,149897;265061,135642;257909,122466;249673,110155;240787,99139;231251,89204;210011,72141;216513,47302;229517,28079;233418,21599;222148,12743;208928,7128;201992,6264;181186,2808;154745,216;130038,432;107281,3024;86475,8208;67186,15335;50065,24407;34677,35206;21240,47734;9753,61557;0,76460;9753,81428;30342,94603;50065,110587;53749,120522;63285,139745;76072,157241;90810,173224;106414,187479;92327,232189;52232,292450;43129,305841;50065,309513;71087,319233;97095,328304;118551,333704;136973,335648;151928,335000;163631,332408;172517,328736;179236,324633;184871,319233;187472,315129" o:connectangles="0,0,0,0,0,0,0,0,0,0,0,0,0,0,0,0,0,0,0,0,0,0,0,0,0,0,0,0,0,0,0,0,0,0,0,0,0,0,0,0,0,0,0,0,0,0,0,0,0,0,0,0,0,0,0,0,0"/>
              </v:shape>
              <v:shape id="Frihåndsform 38" o:spid="_x0000_s1036" alt="Kronblad" style="position:absolute;left:28003;top:571;width:3888;height:3745;rotation:1467172fd;visibility:visible;mso-wrap-style:square;v-text-anchor:top" coordsize="1791,1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" path="m341,1473r11,4l384,1487r50,13l499,1515r38,9l577,1531r42,8l664,1545r45,6l756,1554r46,4l850,1559r,55l850,1656r,30l850,1707r,13l850,1725r,3l850,1728r7,-2l874,1719r27,-13l935,1690r39,-21l1018,1644r22,-13l1062,1618r22,-16l1105,1586r27,-18l1156,1549r25,-20l1203,1509r22,-20l1246,1469r20,-21l1285,1427r18,-21l1320,1383r16,-22l1351,1340r14,-22l1378,1296r14,-24l1403,1250r11,-22l1424,1205r9,-22l1442,1159r7,-22l1456,1114r7,-22l1468,1068r5,-22l1477,1024r3,-22l1483,979r2,-22l1487,935r1,-21l1488,893r74,4l1623,901r48,2l1711,905r30,1l1764,906r14,l1786,906r2,-13l1789,881r1,-14l1791,854r-1,-27l1787,802r-5,-25l1776,753r-9,-23l1757,709r-16,-48l1724,617r-19,-45l1686,531r-20,-40l1645,452r-21,-36l1601,380r-23,-33l1554,315r-25,-30l1505,256r-26,-27l1453,204r-27,-24l1399,157r-27,-20l1344,117,1316,99,1287,84,1258,68,1230,55,1201,44,1172,33r-30,-9l1112,16r-29,-5l1053,5,1023,2,994,,964,,935,r-1,14l933,35r-2,27l929,96r-4,40l923,184r-1,53l921,297r-25,30l871,358r-22,31l828,421r-19,34l791,488r-16,34l760,556r-13,35l735,625r-10,36l716,696r-8,35l702,766r-4,35l695,836,469,822,299,811,176,804,92,799,41,795,13,794,2,793r-2,l2,805r6,29l10,852r2,19l13,890r1,16l22,959r8,49l39,1055r10,43l60,1138r11,37l83,1209r12,31l107,1269r14,27l135,1319r13,22l162,1361r14,18l190,1394r14,14l217,1420r14,10l243,1440r13,8l267,1453r11,6l289,1463r10,4l316,1471r13,2l337,1473r4,xe" fillcolor="#d12f31 [3205]" stroked="f">
                <v:fill opacity="37265f"/>
                <v:path arrowok="t" o:connecttype="custom" o:connectlocs="83364,322292;116579,330311;144150,334863;174109,337680;184529,358921;184529,372792;184529,374526;195601,369758;221001,356320;235329,347217;250960,335730;265939,322725;278965,309287;290037,294983;299154,280895;306970,266156;313048,251201;317607,236680;320647,221941;322383,207420;323035,193548;362763,195716;382952,196366;388163,193548;388814,185096;386860,168407;381433,153668;370144,123975;357118,97966;342573,75209;326725,55485;309575,39013;291773,25359;273103,14738;254433,7152;235112,2384;215791,0;202765,3034;201680,20807;200160,51367;189088,77593;175628,98617;164991,120507;157393,143265;152399,166023;101817,178160;19973,173175;434,171874;1737,180761;2822,192898;6513,218474;13026,246650;20624,268757;29308,285880;38208,298884;47109,307770;55576,313839;62740,317090;71424,319257" o:connectangles="0,0,0,0,0,0,0,0,0,0,0,0,0,0,0,0,0,0,0,0,0,0,0,0,0,0,0,0,0,0,0,0,0,0,0,0,0,0,0,0,0,0,0,0,0,0,0,0,0,0,0,0,0,0,0,0,0,0,0"/>
              </v:shape>
              <v:shape id="Frihåndsform 39" o:spid="_x0000_s1037" alt="Kronblad" style="position:absolute;left:37814;top:3238;width:5110;height:7620;rotation:1467172fd;visibility:visible;mso-wrap-style:square;v-text-anchor:top" coordsize="2359,3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" path="m2161,1545r2,-15l2170,1493r6,-58l2184,1358r3,-43l2190,1268r1,-48l2191,1167r-1,-53l2186,1060r-4,-55l2175,949r61,-5l2282,941r32,-2l2336,937r13,-2l2356,935r3,l2359,935r-4,-7l2344,907r-18,-31l2301,836r-15,-21l2270,791r-17,-23l2234,743r-20,-23l2193,697r-23,-23l2146,651r-24,-25l2095,601r-25,-24l2044,555r-26,-21l1991,514r-27,-19l1938,477r-27,-16l1884,445r-27,-14l1830,416r-28,-12l1774,393r-26,-11l1720,372r-28,-9l1665,355r-28,-7l1609,342r-28,-6l1555,332r-28,-4l1499,325r-28,-2l1444,321r-27,l1389,320r-26,1l1336,322r-27,2l1283,326r-6,-79l1272,181r-5,-54l1263,83r-4,-33l1256,26,1255,9,1254,r-31,1l1193,3r-29,4l1135,12r-28,8l1081,30r-14,6l1054,42r-13,7l1027,57,977,83r-46,28l885,140r-43,29l800,199r-39,31l723,261r-35,32l654,325r-31,32l593,391r-27,34l540,458r-24,36l494,528r-22,35l454,598r-17,36l421,670r-13,36l397,741r-10,37l378,813r-7,37l367,886r-4,35l361,958r,35l363,1029r2,35l369,1099r7,34l390,1133r22,-2l444,1127r37,-4l528,1116r54,-6l646,1101r70,-10l734,1104r19,12l772,1129r20,11l831,1161r40,19l912,1196r41,15l994,1223r42,11l1078,1243r42,8l1162,1256r42,5l1245,1263r41,1l1327,1263r40,-2l1375,1338r7,72l1387,1477r7,62l1399,1597r5,53l1409,1699r5,44l1382,1736r-34,-7l1316,1723r-32,-4l1252,1716r-33,-3l1188,1712r-32,l1125,1712r-31,2l1063,1717r-30,3l1002,1724r-29,6l943,1736r-29,6l899,1659r-14,-71l873,1528r-11,-48l854,1443r-6,-27l844,1398r-1,-10l812,1394r-30,8l752,1410r-28,10l697,1432r-27,12l643,1458r-26,16l566,1508r-48,36l471,1579r-43,37l387,1652r-39,38l310,1727r-34,39l244,1803r-30,39l186,1880r-27,39l136,1959r-22,38l94,2036r-18,39l60,2115r-14,39l34,2193r-10,39l15,2270r-7,39l4,2348r-3,38l,2424r,37l2,2498r3,38l11,2571r6,37l25,2642r10,36l51,2677r24,-5l107,2667r41,-9l198,2648r57,-12l318,2622r71,-15l411,2618r21,11l455,2639r22,10l499,2658r22,8l543,2673r23,7l589,2687r22,5l634,2697r24,4l703,2709r46,5l794,2719r46,2l885,2721r45,-1l973,2718r43,-3l1057,2711r41,-6l1128,2849r26,124l1177,3082r19,93l1213,3255r13,65l1238,3376r9,43l1254,3454r5,26l1263,3500r2,12l1267,3521r1,5l1268,3527r,1l1282,3523r34,-12l1358,3498r38,-14l1456,3461r55,-24l1564,3412r47,-24l1655,3362r41,-24l1732,3314r34,-25l1796,3265r26,-25l1847,3217r21,-23l1887,3170r16,-22l1917,3127r12,-21l1939,3086r9,-20l1953,3048r6,-17l1962,3014r3,-16l1966,2984r2,-13l1968,2948r-3,-16l1963,2922r-1,-3l1963,2904r2,-39l1966,2836r,-33l1966,2765r,-42l1964,2678r-3,-49l1956,2578r-5,-55l1942,2468r-9,-57l1927,2383r-6,-29l1913,2324r-8,-29l1971,2282r50,-12l2055,2263r25,-5l2094,2255r7,-2l2104,2253r,l2100,2246r-14,-20l2064,2196r-29,-38l2018,2137r-19,-22l1978,2092r-24,-25l1931,2043r-27,-26l1878,1993r-29,-24l1839,1961r-9,-8l1820,1946r-10,-7l1845,1922r34,-18l1909,1888r29,-18l1964,1853r24,-18l2010,1819r20,-17l2049,1784r16,-16l2080,1751r13,-15l2105,1720r10,-15l2124,1689r9,-14l2140,1660r5,-13l2150,1635r3,-13l2159,1600r2,-20l2162,1554r-1,-9xe" fillcolor="#d12f31 [3205]" stroked="f">
                <v:fill opacity="37265f"/>
                <v:path arrowok="t" o:connecttype="custom" o:connectlocs="473788,284026;472705,217069;508884,201950;503901,189207;479637,155512;448442,124626;413996,99571;378684,82508;342505,72572;306977,69333;276647,53349;271881,1944;239819,4320;211656,17927;156630,56373;116985,98923;91205,144713;79506,191367;79940,237372;114385,241044;167245,243852;215339,264155;269715,272795;300477,319017;299394,374958;257366,369774;217072,372366;189125,330032;175910,301089;139298,314913;83839,356815;40295,406060;12998,456818;867,507143;2383,555309;23180,576044;89038,565461;117635,577340;152297,585116;210789,587059;254983,665680;271665,746028;274697,761795;315426,747540;375218,715789;408797,684687;423095,658336;426344,636737;425911,612546;423745,556821;414429,501960;453641,487056;447142,474313;418329,441267;394282,420316;425478,400229;450608,378198;463606,358543;468372,335648" o:connectangles="0,0,0,0,0,0,0,0,0,0,0,0,0,0,0,0,0,0,0,0,0,0,0,0,0,0,0,0,0,0,0,0,0,0,0,0,0,0,0,0,0,0,0,0,0,0,0,0,0,0,0,0,0,0,0,0,0,0,0"/>
              </v:shape>
              <v:shape id="Frihåndsform 40" o:spid="_x0000_s1038" alt="Kronblad" style="position:absolute;left:31337;top:2667;width:4837;height:10004;rotation:1467172fd;visibility:visible;mso-wrap-style:square;v-text-anchor:top" coordsize="2231,4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" path="m1193,1646r27,-17l1257,1605r44,-31l1351,1535r27,-22l1405,1490r29,-26l1462,1437r29,-27l1519,1380r27,-31l1574,1317r66,65l1673,1415r12,12l1687,1430r3,-7l1696,1405r10,-27l1717,1341r13,-43l1741,1250r5,-26l1751,1199r4,-27l1758,1146r,-31l1758,1083r,-29l1756,1024r-2,-30l1752,965r-5,-28l1743,909r-5,-26l1732,856r-6,-26l1719,805r-8,-26l1702,755r-9,-23l1684,708r-11,-22l1663,664r-12,-22l1640,621r-14,-20l1614,581r-13,-20l1586,542r-14,-18l1558,506r-16,-17l1526,472r-15,-17l1494,440r-16,-16l1460,409r50,-49l1551,319r34,-36l1613,256r20,-23l1647,216r6,-7l1656,205r3,-5l1659,197r-17,-16l1624,166r-19,-16l1586,137r-20,-13l1545,114r-21,-9l1503,98,1457,80,1411,65,1367,50,1323,38,1280,28r-42,-9l1196,13,1156,7,1116,4,1077,2,1038,r-37,2l965,4,928,8r-34,5l859,19r-32,9l795,37,763,47,733,59,703,73,675,86r-28,15l620,118r-26,17l570,154r-25,18l522,192r-21,21l480,236r-21,22l440,282r8,8l461,303r19,18l504,343r29,28l567,403r40,37l653,480r5,38l667,554r10,36l688,625r14,36l716,695r17,33l751,762r17,32l788,825r20,30l831,885r21,28l875,940r23,26l922,990,767,1150,652,1271r-83,88l513,1419r-34,37l462,1476r-7,8l454,1486r9,7l486,1509r28,18l540,1543r50,31l637,1602r46,24l726,1647r41,18l805,1679r37,13l876,1702r32,6l938,1714r28,3l991,1718r25,l1038,1716r20,-2l1077,1709r,24l1076,1759r-1,29l1074,1820r-3,37l1069,1895r-2,42l1064,1982r-16,17l1033,2017r-15,19l1005,2053r-14,19l978,2091r-12,19l954,2129r-22,40l912,2209r-18,40l877,2290r-14,41l850,2373r-11,41l831,2456r-8,41l816,2538r-4,41l808,2619r-140,-7l546,2605r-106,-6l348,2595r-78,-5l204,2587r-54,-2l107,2583r-34,-3l47,2579r-19,-1l16,2577r-9,l2,2577r-1,l,2577r2,13l8,2625r2,20l12,2667r3,20l15,2705r9,60l34,2821r11,54l57,2923r12,46l83,3012r15,39l112,3088r17,32l145,3151r16,28l178,3203r16,22l211,3246r18,18l246,3280r16,14l278,3306r15,10l309,3325r14,8l337,3340r13,4l362,3347r20,6l398,3355r11,1l412,3356r12,5l461,3372r56,15l591,3406r42,9l678,3424r48,9l776,3439r52,7l883,3450r54,4l993,3455r,65l993,3570r,35l993,3629r,15l993,3650r,4l993,3654r11,-5l1033,3636r44,-21l1132,3587r14,23l1159,3635r14,23l1188,3680r14,23l1218,3725r14,21l1248,3767r-198,168l902,4064r-108,93l720,4221r-46,38l650,4281r-9,8l638,4291r12,10l677,4323r34,27l737,4376r49,38l833,4448r44,31l919,4507r42,24l1000,4552r38,18l1074,4587r34,12l1141,4610r31,9l1201,4626r28,4l1256,4633r24,2l1302,4635r22,-2l1344,4631r18,-3l1380,4623r15,-4l1409,4613r13,-4l1433,4603r18,-11l1464,4583r8,-6l1474,4575r14,-6l1522,4554r24,-13l1575,4527r33,-17l1643,4491r38,-22l1720,4445r42,-27l1803,4389r43,-32l1888,4324r21,-18l1929,4287r21,-19l1970,4248r74,82l2083,4373r13,15l2098,4390r3,-7l2111,4360r16,-33l2144,4284r10,-25l2164,4233r8,-29l2181,4175r9,-30l2198,4114r8,-32l2211,4050r7,-36l2222,3980r4,-36l2229,3910r1,-33l2231,3843r,-33l2229,3777r-2,-31l2224,3713r-4,-31l2215,3652r-6,-30l2202,3593r-7,-29l2187,3535r-9,-28l2168,3479r-11,-26l2146,3426r-11,-25l2123,3375r-14,-24l2096,3327r-15,-23l2067,3281r-14,-22l2037,3237r-17,-21l2005,3196r-18,-20l1970,3158r59,-50l2080,3064r43,-36l2157,2999r27,-23l2204,2959r7,-7l2218,2949r4,-3l2226,2946r-9,-14l2208,2920r-9,-12l2189,2897r-11,-10l2167,2876r-11,-10l2144,2857r-25,-18l2094,2821r-26,-15l2042,2789r-39,-19l1965,2752r-38,-16l1889,2720r-36,-14l1816,2693r-36,-13l1744,2669r,-8l1823,2667r68,6l1947,2677r47,4l2029,2685r28,3l2075,2689r9,1l2086,2675r2,-17l2089,2643r,-16l2088,2595r-2,-30l2080,2534r-6,-29l2066,2476r-10,-26l2037,2402r-19,-47l1998,2310r-21,-44l1956,2225r-22,-40l1911,2147r-24,-37l1863,2073r-25,-33l1813,2007r-26,-31l1761,1947r-27,-29l1706,1891r-27,-25l1650,1843r-29,-24l1592,1798r-29,-19l1533,1760r-30,-16l1473,1728r-31,-14l1412,1700r-31,-11l1350,1678r-31,-9l1288,1662r-31,-7l1226,1649r-33,-3xe" fillcolor="#d12f31 [3205]" stroked="f">
                <v:fill opacity="37265f"/>
                <v:path arrowok="t" o:connecttype="custom" o:connectlocs="310930,316004;365353,308018;378580,264200;380315,214555;370991,168147;352561,129726;327626,98212;354078,50293;348007,32377;296402,10792;225066,0;165439,10145;118171,37126;104077,69288;146792,127351;175196,184552;123375,293340;111449,329603;182568,365218;229403,369967;231354,418101;209455,455443;181918,521062;95404,560994;6071,556461;2168,570923;14961,640858;42064,696116;70035,719428;91935,725471;179533,743819;215309,786557;248484,779218;227668,849369;140938,928370;208371,978016;266480,999385;302474,997010;322639,986218;382049,953625;443194,934630;467045,919304;480922,866421;482874,808573;472249,756985;451217,713168;439942,670861;481790,635894;467479,618626;417826,590565;410020,576967;452735,573729;445796,528832;409153,455443;364053,402776;312665,369967;258675,355289" o:connectangles="0,0,0,0,0,0,0,0,0,0,0,0,0,0,0,0,0,0,0,0,0,0,0,0,0,0,0,0,0,0,0,0,0,0,0,0,0,0,0,0,0,0,0,0,0,0,0,0,0,0,0,0,0,0,0,0,0"/>
              </v:shape>
              <v:shape id="Frihåndsform 41" o:spid="_x0000_s1039" alt="Kronblad" style="position:absolute;left:36576;top:22098;width:6709;height:4807;rotation:1467172fd;visibility:visible;mso-wrap-style:square;v-text-anchor:top" coordsize="3095,2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" path="m2783,1688r5,-9l2803,1652r11,-20l2825,1608r12,-27l2851,1551r13,-34l2877,1481r14,-38l2903,1402r11,-43l2924,1314r9,-45l2939,1221r90,17l3075,1246r18,3l3095,1250r-1,-7l3091,1226r-4,-28l3079,1162r-5,-20l3068,1121r-8,-22l3053,1076r-9,-24l3034,1028r-11,-23l3009,980r-13,-27l2982,926r-15,-26l2953,876r-17,-24l2921,829r-17,-22l2887,786r-18,-21l2852,745r-18,-19l2815,708r-19,-17l2777,675r-19,-17l2739,644r-20,-14l2700,616r-21,-13l2659,591r-20,-11l2619,570r-21,-10l2578,550r-22,-8l2536,533r-21,-7l2495,520r-41,-12l2414,499r15,-65l2441,379r10,-47l2459,293r5,-31l2469,240r2,-17l2471,216r-21,-6l2427,207r-24,-1l2379,205r-23,1l2332,207r-23,3l2287,216r-31,4l2225,225r-30,6l2165,237r-29,6l2108,251r-28,8l2054,267r-27,9l2001,285r-24,10l1953,303r-25,11l1905,326r-22,11l1860,348r-21,12l1818,372r-20,13l1779,399r-18,13l1742,425r-17,15l1707,454r-16,15l1675,484r-15,16l1645,515r-14,16l1617,548r-13,15l1592,580r-21,-18l1549,544r-23,-16l1504,512r-23,-16l1456,482r-23,-13l1409,457r-8,5l1390,474r-16,19l1357,518r-46,63l1257,660r-63,92l1129,853r-67,105l998,1066r,1l998,1079r,-12l998,1066r71,-128l1133,822r60,-106l1247,620r47,-86l1338,457r37,-68l1409,329r27,-52l1461,232r19,-36l1495,165r13,-25l1515,122r5,-12l1522,103,1495,87,1469,73,1442,60,1415,49,1389,39r-27,-9l1335,23r-26,-6l1250,10,1192,5,1136,2,1081,r-53,2l976,4,925,7r-49,6l828,20r-46,9l736,39,693,51,651,65,610,79,570,96r-38,17l495,131r-35,20l425,171r-33,23l361,217r-30,24l302,266r-27,26l249,319r-25,28l201,374r-22,30l159,434r-20,30l121,495r-17,33l112,536r14,13l142,563r22,17l222,621r75,50l386,730r106,66l611,870r132,83l732,946,702,927,655,899,596,865,527,824,452,778,373,733,294,686,219,643,149,603,90,571,43,545,26,538,12,531,3,529r-3,l3,533r8,8l27,553r21,17l66,586r27,27l128,648r41,45l269,798,381,918r59,62l500,1041r57,60l614,1157r53,52l717,1253r22,20l762,1291r18,17l799,1320r,1l799,1322r1,l802,1322r3,-2l809,1315r13,-14l838,1280r20,-29l883,1214r27,-42l940,1122r-92,162l767,1426r-70,124l636,1655r-51,90l542,1819r-35,62l481,1931r-21,40l445,2001r-5,12l435,2023r-3,10l431,2040r-1,7l430,2052r1,5l432,2060r5,6l445,2071r11,10l469,2090r13,8l496,2104r30,13l558,2128r59,21l674,2167r54,15l779,2195r48,10l873,2213r42,6l955,2223r37,1l1028,2224r32,-1l1091,2220r29,-3l1146,2211r24,-7l1192,2197r20,-8l1231,2180r17,-9l1263,2162r14,-9l1288,2143r11,-9l1308,2126r13,-16l1331,2097r4,-8l1338,2086r10,-9l1375,2050r19,-20l1416,2007r26,-27l1469,1949r29,-34l1527,1877r30,-41l1589,1793r31,-47l1650,1696r14,-25l1678,1644r15,-27l1706,1590r-4,-7l1695,1575r-10,-10l1672,1554r-18,-14l1633,1523r-26,-19l1576,1483r-74,-50l1405,1371r-119,-76l1139,1207r33,20l1261,1279r124,73l1529,1434r73,40l1672,1513r65,34l1797,1577r26,14l1847,1601r20,8l1885,1616r14,5l1909,1623r7,-1l1918,1618r6,-43l1927,1533r1,-44l1929,1444r-1,-45l1927,1351r-3,-50l1918,1250r-6,-43l1905,1165r-9,-42l1886,1085r20,14l1927,1113r20,14l1968,1140r22,12l2011,1165r22,11l2055,1187r22,10l2099,1206r21,8l2142,1223r23,7l2187,1238r22,5l2230,1250r-51,211l2140,1621r-28,115l2094,1815r-12,49l2077,1889r-2,10l2075,1901r11,3l2115,1908r19,3l2152,1914r19,1l2188,1916r50,1l2286,1918r44,-2l2372,1914r39,-4l2448,1905r34,-6l2514,1891r29,-7l2571,1876r25,-10l2619,1856r21,-10l2660,1835r16,-11l2693,1813r13,-12l2720,1790r11,-11l2741,1768r7,-11l2756,1747r7,-10l2767,1728r8,-16l2780,1699r3,-7l2783,1688xe" fillcolor="#d12f31 [3205]" stroked="f">
                <v:fill opacity="37265f"/>
                <v:path arrowok="t" o:connecttype="custom" o:connectlocs="618098,335302;635875,274338;670130,265042;659940,227426;640211,189377;614412,156950;585361,133170;554142,117172;529210,81934;531161,45399;495822,46696;450945,55992;413005,70476;381785,89068;356637,111335;330837,114145;301352,102471;230242,207105;245635,177704;311325,59883;329970,22267;289428,4972;211597,865;141137,14052;84986,41940;43577,80853;27317,118685;132465,188080;97994,168191;5637,116307;10406,123225;95392,211861;165202,279094;174524,285363;203792,242559;109918,406643;93441,441016;98861,449880;146123,468471;215066,480794;258426,474957;281624,461337;298100,443178;337558,396914;369861,343733;348398,325141;273385,276500;395227,343949;415823,349786;417124,281256;417774,240613;450294,258773;483465,270230;449861,410534;474359,414209;538098,410534;576689,396698;595767,379836;603355,364919" o:connectangles="0,0,0,0,0,0,0,0,0,0,0,0,0,0,0,0,0,0,0,0,0,0,0,0,0,0,0,0,0,0,0,0,0,0,0,0,0,0,0,0,0,0,0,0,0,0,0,0,0,0,0,0,0,0,0,0,0,0,0"/>
              </v:shape>
              <v:shape id="Frihåndsform 42" o:spid="_x0000_s1040" alt="Kronblad" style="position:absolute;left:44481;top:20669;width:4435;height:4134;rotation:1467172fd;visibility:visible;mso-wrap-style:square;v-text-anchor:top" coordsize="2047,1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" path="m2015,1360r-4,-8l1999,1327r-19,-38l1955,1242r-16,-27l1923,1186r-19,-29l1884,1127r-22,-31l1838,1066r-24,-31l1788,1006r66,-49l1887,932r12,-10l1902,921r-6,-2l1882,912r-23,-10l1831,889r-35,-13l1758,861r-41,-13l1675,837r-44,-9l1587,822r-42,-4l1505,817r-40,l1427,819r-38,4l1352,830r-2,-12l1348,808r-4,-8l1341,792r-4,-10l1334,779r-1,-9l1329,746r-9,-39l1308,657r-8,-28l1291,599r-10,-32l1269,535r-13,-35l1241,466r-17,-34l1207,397r65,-33l1307,347r12,-5l1321,341r-5,-5l1303,326r-19,-15l1259,291r-30,-22l1195,245r-36,-24l1122,199r-24,-10l1075,180r-24,-9l1028,163r-23,-7l981,151r-22,-6l937,141r-22,-3l893,134r-23,-2l849,131r-21,-1l807,130r-21,l766,131r-20,2l726,135r-20,3l687,141r-37,8l614,159r-34,11l546,183r-32,15l484,213,460,163,436,122,418,87,401,59,389,37,379,20,373,8,371,,351,11,333,22,317,33,302,44,273,70r-30,30l218,130r-25,31l171,191r-21,30l130,251r-18,30l95,311,80,340,66,370,53,398,42,427,32,456r-9,28l17,512r-6,27l6,567,2,594,,620r,27l,674r1,25l3,723r5,26l12,772r6,25l25,820r8,23l42,866r10,22l63,909r12,20l88,950r8,-2l109,942r19,-9l151,921r30,-14l216,890r39,-19l300,850r30,8l359,862r30,4l419,868r31,l480,866r30,-3l540,859r30,-5l598,848r30,-8l657,832r28,-9l714,814r27,-9l768,793r44,93l804,897r-8,10l777,941r-18,34l744,1010r-16,33l716,1076r-12,33l694,1142r-9,32l677,1205r-6,32l666,1267r-3,31l660,1328r-2,30l658,1387r2,28l662,1444r3,26l669,1497r6,27l682,1549r6,26l697,1599r9,23l716,1646r11,22l739,1689r14,21l766,1730r13,19l795,1768r15,17l818,1778r14,-10l848,1753r22,-17l896,1716r30,-23l959,1670r36,-27l1026,1642r32,-2l1089,1637r30,-6l1149,1625r30,-8l1209,1608r28,-10l1266,1587r27,-12l1321,1561r27,-13l1373,1534r26,-15l1424,1504r24,-16l1556,1628r83,105l1698,1809r43,51l1766,1891r15,15l1787,1912r1,1l1793,1908r13,-13l1824,1876r21,-19l1873,1824r25,-30l1922,1766r20,-28l1960,1710r16,-26l1990,1659r13,-23l2014,1612r9,-22l2029,1570r7,-20l2040,1531r4,-17l2046,1497r1,-17l2047,1466r-1,-13l2045,1439r-1,-12l2038,1407r-5,-17l2020,1368r-5,-8xe" fillcolor="#d12f31 [3205]" stroked="f">
                <v:fill opacity="37265f"/>
                <v:path arrowok="t" o:connecttype="custom" o:connectlocs="428916,278556;412453,250031;392957,223666;411370,199246;402705,194924;371944,183255;334685,176772;300891,177852;291143,172882;288760,166399;281612,135928;272080,108051;275546,78661;285078,72610;266231,58132;237854,40843;217707,33712;198211,29822;179365,28093;161602,28742;140806,32199;111345,42788;90549,18801;80801,1729;68670,7131;47224,28093;28161,54242;14297,79958;4982,104594;433,128365;217,151056;3899,172234;11264,191899;20796,204865;39209,196005;71486,185416;97481,187577;123476,184551;148388,177852;175899,191467;164418,210700;152504,239658;145355,267319;142539,293467;144055,317671;149038,340361;157486,360459;168750,377963;180231,382069;200594,365861;229189,354408;255400,349438;280095,340361;303057,328260;355047,374506;385808,411891;391224,409514;411153,387688;428050,363917;438231,343603;442780,327179;443213,313997;440397,300382" o:connectangles="0,0,0,0,0,0,0,0,0,0,0,0,0,0,0,0,0,0,0,0,0,0,0,0,0,0,0,0,0,0,0,0,0,0,0,0,0,0,0,0,0,0,0,0,0,0,0,0,0,0,0,0,0,0,0,0,0,0,0,0,0,0,0"/>
              </v:shape>
              <v:shape id="Frihåndsform 43" o:spid="_x0000_s1041" alt="Kronblad" style="position:absolute;left:17811;top:3905;width:9675;height:8086;rotation:1467172fd;visibility:visible;mso-wrap-style:square;v-text-anchor:top" coordsize="4461,3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" path="m4461,1210r-4,-60l4450,1093r-8,-55l4433,984r-11,-53l4410,880r-13,-48l4382,784r-16,-46l4348,694r-18,-42l4310,611r-21,-39l4267,534r-22,-35l4220,464r-25,-33l4169,400r-26,-29l4114,343r-28,-26l4056,292r-30,-23l3995,247r-32,-19l3931,209r-34,-17l3864,177r-35,-13l3795,152r-35,-11l3724,132r-9,8l3704,154r-12,18l3677,196r-16,27l3643,257r-20,37l3602,337r-22,46l3555,434r-25,56l3503,550r-58,131l3384,827r4,-12l3400,782r17,-51l3439,665r25,-75l3491,505r28,-86l3545,331r25,-84l3591,170r9,-35l3607,103r6,-28l3617,50r3,-20l3620,15,3617,5,3613,r-7,2l3596,10r-12,15l3569,48r-14,19l3533,97r-30,40l3467,185r-42,55l3379,301r-49,65l3280,434r-52,69l3178,573r-49,70l3084,710r-41,63l3008,830r-15,27l2979,882r-11,23l2959,926r-2,3l2957,933r2,4l2964,943r6,5l2978,954r10,7l2999,969r29,17l3065,1006r43,22l3157,1054r5,1l3166,1056r2,2l3170,1061r1,5l3171,1068r-6,l3157,1068r-177,-57l2824,961,2688,920,2571,885,2471,857r-83,-23l2318,817r-57,-11l2237,802r-21,-4l2198,797r-17,-1l2168,796r-12,1l2146,798r-9,3l2130,804r-5,4l2120,813r-3,4l2111,828r-2,14l2098,873r-9,32l2086,920r-4,17l2081,953r-1,16l2075,1004r-6,33l2063,1070r-3,31l2057,1132r-4,30l2052,1190r-2,28l2050,1244r,27l2050,1295r1,24l2055,1364r5,41l2046,1406r-15,3l2016,1413r-17,5l1982,1424r-16,9l1948,1442r-18,10l1913,1464r-19,12l1875,1491r-19,14l1837,1522r-20,16l1798,1556r-20,19l1738,1614r-39,42l1661,1702r-38,46l1586,1796r-35,50l1516,1896r-31,50l1466,1966r-13,15l1449,1990r-4,8l1443,2007r,10l1443,1996r,-21l1443,1954r,-22l1483,1789r35,-131l1550,1538r27,-107l1601,1332r18,-88l1636,1166r12,-70l1657,1036r6,-53l1665,959r1,-21l1666,918r,-18l1665,884r-2,-15l1661,856r-3,-11l1655,835r-4,-9l1646,818r-5,-5l1627,805r-13,-7l1600,792r-14,-6l1557,776r-30,-8l1498,763r-28,-4l1442,757r-28,-1l1355,755r-57,l1242,756r-55,5l1134,766r-52,7l1032,782r-49,10l937,804r-46,13l847,832r-42,16l764,866r-40,19l686,905r-37,21l614,949r-33,24l548,997r-31,25l488,1049r-27,28l434,1106r-24,29l386,1165r-21,31l345,1227r-19,32l309,1292r-16,33l279,1360r-13,34l265,1404r1,12l269,1429r3,12l277,1454r6,13l291,1481r9,14l310,1511r11,15l334,1542r13,15l363,1574r16,17l396,1608r19,18l456,1662r46,36l552,1736r53,38l664,1814r62,39l791,1892r70,40l850,1927r-32,-13l767,1894r-64,-25l628,1841r-83,-30l502,1797r-45,-14l413,1769r-43,-12l325,1745r-42,-10l242,1726r-39,-8l165,1713r-34,-4l100,1709r-28,1l49,1716r-20,8l14,1735,4,1749,,1767r2,22l10,1816r16,31l37,1864r12,15l62,1896r13,18l107,1948r34,35l178,2020r41,37l262,2093r47,37l331,2170r24,38l380,2245r26,36l434,2316r29,34l494,2383r31,31l557,2444r34,28l625,2499r34,26l695,2549r36,23l768,2593r37,19l816,2619r12,5l841,2627r14,1l869,2627r16,-3l900,2619r17,-7l934,2603r16,-11l968,2579r19,-15l1005,2547r18,-19l1041,2507r19,-22l1071,2476r10,-5l1092,2465r10,-9l1102,2467r-1,10l1099,2483r-2,5l1093,2493r-5,5l1057,2589r-30,86l1001,2756r-24,76l955,2905r-19,68l919,3037r-14,59l891,3152r-10,52l874,3253r-7,44l862,3340r-2,37l859,3413r1,31l862,3474r4,25l871,3524r8,21l887,3564r10,16l907,3594r12,12l931,3617r15,8l960,3632r16,6l992,3641r18,4l1028,3646r18,l1078,3657r32,10l1141,3678r32,11l1234,3705r58,13l1346,3728r51,8l1446,3742r46,4l1534,3747r40,l1612,3745r34,-4l1678,3736r30,-7l1736,3721r26,-8l1785,3703r21,-9l1825,3684r18,-12l1858,3661r15,-11l1885,3639r10,-11l1905,3617r8,-10l1925,3589r8,-15l1937,3565r1,-4l1948,3551r26,-28l1991,3503r20,-26l2035,3448r24,-32l2085,3379r26,-39l2139,3296r27,-45l2192,3201r26,-52l2230,3122r12,-28l2253,3065r11,-28l2266,3028r,-10l2266,3008r-2,-11l2262,2986r-3,-13l2256,2961r-6,-12l2244,2937r-6,-14l2230,2909r-9,-14l2210,2880r-11,-15l2187,2849r-15,-16l2157,2817r-17,-17l2122,2782r-20,-17l2082,2746r-23,-19l2036,2708r-27,-20l1982,2668r-30,-21l1923,2626r-34,-21l1855,2583r-37,-24l1780,2536r-40,-23l1753,2517r36,11l1845,2544r72,21l2001,2587r92,23l2142,2622r49,10l2241,2642r50,10l2340,2659r49,7l2435,2671r45,4l2522,2676r40,l2599,2674r32,-6l2660,2660r23,-11l2702,2636r13,-18l2723,2598r,-24l2717,2545r-13,-32l2706,2494r1,-20l2708,2454r2,-21l2708,2390r-3,-46l2701,2298r-7,-50l2685,2197r-10,-53l2667,2113r-9,-31l2650,2052r-10,-30l2628,1995r-10,-29l2606,1939r-11,-27l2622,1924r28,11l2678,1945r29,10l2737,1965r31,8l2799,1981r33,8l2839,1985r10,-7l2860,1967r12,-13l2885,1935r15,-23l2916,1885r18,-32l2954,1815r21,-45l2998,1720r25,-56l3049,1601r29,-71l3110,1452r34,-87l3140,1375r-10,28l3117,1446r-18,57l3078,1570r-22,73l3033,1723r-23,82l2989,1887r-19,79l2963,2003r-7,37l2950,2074r-4,33l2943,2135r-2,27l2941,2187r3,18l2948,2222r6,12l2963,2241r10,2l2993,2245r18,3l3031,2248r21,-2l3074,2245r21,-3l3117,2239r22,-4l3162,2230r24,-6l3209,2218r23,-8l3256,2202r24,-9l3303,2183r25,-10l3364,2161r36,-13l3434,2134r33,-14l3499,2106r31,-16l3560,2073r29,-16l3617,2040r27,-18l3670,2005r24,-19l3718,1966r24,-19l3763,1926r21,-20l3804,1885r20,-22l3842,1840r17,-22l3876,1796r16,-23l3907,1748r15,-23l3935,1700r12,-24l3959,1651r11,-26l3980,1600r10,-26l3999,1547r8,-26l4007,1515r-3,-5l3998,1502r-6,-7l3983,1487r-10,-8l3960,1470r-13,-10l3916,1440r-37,-21l3838,1396r-45,-24l3744,1349r-51,-26l3639,1299r-56,-25l3526,1250r-57,-24l3412,1203r-56,-22l3348,1173r-7,-4l3336,1167r-8,l3341,1167r15,l3495,1208r129,36l3741,1278r105,29l3942,1333r85,22l4103,1375r66,17l4226,1405r50,13l4317,1425r33,7l4377,1436r20,1l4404,1439r6,-2l4416,1437r3,-1l4429,1409r8,-28l4444,1352r6,-29l4456,1293r3,-29l4460,1237r1,-27xe" fillcolor="#d12f31 [3205]" stroked="f">
                <v:fill opacity="37265f"/>
                <v:path arrowok="t" o:connecttype="custom" o:connectlocs="942976,149777;886155,68414;807646,28488;765572,105750;768825,71435;782054,432;711353,93664;641302,200494;684677,227471;582962,198551;467584,172006;452403,198551;444595,262865;429848,307323;385605,339911;314253,429475;342013,308834;361098,190782;343965,169632;245937,165316;140752,199846;74822,264807;61376,316603;98895,358687;152464,403361;35785,369694;5639,398613;71786,468322;142921,544937;195188,565224;234443,533283;217093,594791;186513,728813;201911,780609;254395,796148;363918,806291;410980,782983;441342,744136;491007,655435;483633,627811;446547,588532;380183,543211;518116,575367;590553,560692;584263,485156;568648,415231;622867,421706;674484,313366;644121,424296;642603,483645;690966,479976;758848,454510;820658,411347;858611,356313;861648,319193;764704,269771;785958,268476;949265,309913;967049,272792" o:connectangles="0,0,0,0,0,0,0,0,0,0,0,0,0,0,0,0,0,0,0,0,0,0,0,0,0,0,0,0,0,0,0,0,0,0,0,0,0,0,0,0,0,0,0,0,0,0,0,0,0,0,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79041F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95C333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3ECB6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478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0AE8B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FA3DF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C6CD3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7024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9E83C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94A5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47547D5"/>
    <w:multiLevelType w:val="multilevel"/>
    <w:tmpl w:val="04090023"/>
    <w:lvl w:ilvl="0">
      <w:start w:val="1"/>
      <w:numFmt w:val="upperRoman"/>
      <w:lvlText w:val="Artikkel %1."/>
      <w:lvlJc w:val="left"/>
      <w:pPr>
        <w:ind w:left="0" w:firstLine="0"/>
      </w:pPr>
    </w:lvl>
    <w:lvl w:ilvl="1">
      <w:start w:val="1"/>
      <w:numFmt w:val="decimalZero"/>
      <w:isLgl/>
      <w:lvlText w:val="Inndeling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63CB2FF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573153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666325982">
    <w:abstractNumId w:val="11"/>
  </w:num>
  <w:num w:numId="2" w16cid:durableId="1074278755">
    <w:abstractNumId w:val="12"/>
  </w:num>
  <w:num w:numId="3" w16cid:durableId="228343744">
    <w:abstractNumId w:val="10"/>
  </w:num>
  <w:num w:numId="4" w16cid:durableId="661200755">
    <w:abstractNumId w:val="9"/>
  </w:num>
  <w:num w:numId="5" w16cid:durableId="928120843">
    <w:abstractNumId w:val="7"/>
  </w:num>
  <w:num w:numId="6" w16cid:durableId="238100304">
    <w:abstractNumId w:val="6"/>
  </w:num>
  <w:num w:numId="7" w16cid:durableId="1444154349">
    <w:abstractNumId w:val="5"/>
  </w:num>
  <w:num w:numId="8" w16cid:durableId="1938562901">
    <w:abstractNumId w:val="4"/>
  </w:num>
  <w:num w:numId="9" w16cid:durableId="359284876">
    <w:abstractNumId w:val="8"/>
  </w:num>
  <w:num w:numId="10" w16cid:durableId="1267037559">
    <w:abstractNumId w:val="3"/>
  </w:num>
  <w:num w:numId="11" w16cid:durableId="1904094710">
    <w:abstractNumId w:val="2"/>
  </w:num>
  <w:num w:numId="12" w16cid:durableId="2019845122">
    <w:abstractNumId w:val="1"/>
  </w:num>
  <w:num w:numId="13" w16cid:durableId="1626422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8D7"/>
    <w:rsid w:val="000E33EA"/>
    <w:rsid w:val="001570B2"/>
    <w:rsid w:val="001624C3"/>
    <w:rsid w:val="001800D6"/>
    <w:rsid w:val="001F7ADA"/>
    <w:rsid w:val="00216DA8"/>
    <w:rsid w:val="00220400"/>
    <w:rsid w:val="0025250E"/>
    <w:rsid w:val="002733AA"/>
    <w:rsid w:val="002A068F"/>
    <w:rsid w:val="002A32CB"/>
    <w:rsid w:val="002B0578"/>
    <w:rsid w:val="003041B1"/>
    <w:rsid w:val="00321FC8"/>
    <w:rsid w:val="00342565"/>
    <w:rsid w:val="004450FE"/>
    <w:rsid w:val="004611DB"/>
    <w:rsid w:val="005372F7"/>
    <w:rsid w:val="005D2D39"/>
    <w:rsid w:val="0068245E"/>
    <w:rsid w:val="0069500E"/>
    <w:rsid w:val="00713F12"/>
    <w:rsid w:val="00733E6F"/>
    <w:rsid w:val="007A4EDB"/>
    <w:rsid w:val="00834305"/>
    <w:rsid w:val="00894657"/>
    <w:rsid w:val="00895A24"/>
    <w:rsid w:val="00897FB4"/>
    <w:rsid w:val="008C234E"/>
    <w:rsid w:val="009124DD"/>
    <w:rsid w:val="0094423C"/>
    <w:rsid w:val="00A02D93"/>
    <w:rsid w:val="00A64CBE"/>
    <w:rsid w:val="00A95506"/>
    <w:rsid w:val="00A97492"/>
    <w:rsid w:val="00AB123B"/>
    <w:rsid w:val="00AC14EF"/>
    <w:rsid w:val="00AC362B"/>
    <w:rsid w:val="00AC5DF2"/>
    <w:rsid w:val="00B168F9"/>
    <w:rsid w:val="00BF68D7"/>
    <w:rsid w:val="00C67FD5"/>
    <w:rsid w:val="00C93A32"/>
    <w:rsid w:val="00CE754C"/>
    <w:rsid w:val="00CF207A"/>
    <w:rsid w:val="00D431BF"/>
    <w:rsid w:val="00D529A9"/>
    <w:rsid w:val="00DD7B1B"/>
    <w:rsid w:val="00E20BE4"/>
    <w:rsid w:val="00E402F3"/>
    <w:rsid w:val="00E43EFE"/>
    <w:rsid w:val="00E7538D"/>
    <w:rsid w:val="00EE1EAF"/>
    <w:rsid w:val="00F6089F"/>
    <w:rsid w:val="00F61D07"/>
    <w:rsid w:val="00F67A2A"/>
    <w:rsid w:val="00F80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A58D9CD"/>
  <w15:chartTrackingRefBased/>
  <w15:docId w15:val="{8A7F9BB9-A20A-4A57-9AAB-CF1E450F0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72111" w:themeColor="text2"/>
        <w:sz w:val="24"/>
        <w:szCs w:val="24"/>
        <w:lang w:val="nb-NO" w:eastAsia="ja-JP" w:bidi="ar-SA"/>
      </w:rPr>
    </w:rPrDefault>
    <w:pPrDefault>
      <w:pPr>
        <w:spacing w:after="240" w:line="288" w:lineRule="auto"/>
        <w:ind w:left="101" w:right="10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9A9"/>
  </w:style>
  <w:style w:type="paragraph" w:styleId="Overskrift1">
    <w:name w:val="heading 1"/>
    <w:basedOn w:val="Normal"/>
    <w:next w:val="Normal"/>
    <w:link w:val="Overskrift1Tegn"/>
    <w:uiPriority w:val="9"/>
    <w:qFormat/>
    <w:rsid w:val="00AB123B"/>
    <w:pPr>
      <w:keepNext/>
      <w:keepLines/>
      <w:spacing w:before="240" w:after="0"/>
      <w:ind w:left="0"/>
      <w:outlineLvl w:val="0"/>
    </w:pPr>
    <w:rPr>
      <w:rFonts w:asciiTheme="majorHAnsi" w:eastAsiaTheme="majorEastAsia" w:hAnsiTheme="majorHAnsi" w:cstheme="majorBidi"/>
      <w:color w:val="386065" w:themeColor="accent1" w:themeShade="80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B123B"/>
    <w:pPr>
      <w:keepNext/>
      <w:keepLines/>
      <w:spacing w:before="40" w:after="0"/>
      <w:ind w:left="0"/>
      <w:outlineLvl w:val="1"/>
    </w:pPr>
    <w:rPr>
      <w:rFonts w:asciiTheme="majorHAnsi" w:eastAsiaTheme="majorEastAsia" w:hAnsiTheme="majorHAnsi" w:cstheme="majorBidi"/>
      <w:color w:val="386065" w:themeColor="accent1" w:themeShade="80"/>
      <w:sz w:val="26"/>
      <w:szCs w:val="26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B123B"/>
    <w:pPr>
      <w:keepNext/>
      <w:keepLines/>
      <w:spacing w:before="40" w:after="0"/>
      <w:ind w:left="0"/>
      <w:outlineLvl w:val="3"/>
    </w:pPr>
    <w:rPr>
      <w:rFonts w:asciiTheme="majorHAnsi" w:eastAsiaTheme="majorEastAsia" w:hAnsiTheme="majorHAnsi" w:cstheme="majorBidi"/>
      <w:i/>
      <w:iCs/>
      <w:color w:val="386065" w:themeColor="accent1" w:themeShade="80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B123B"/>
    <w:pPr>
      <w:keepNext/>
      <w:keepLines/>
      <w:spacing w:before="40" w:after="0"/>
      <w:ind w:left="0"/>
      <w:outlineLvl w:val="4"/>
    </w:pPr>
    <w:rPr>
      <w:rFonts w:asciiTheme="majorHAnsi" w:eastAsiaTheme="majorEastAsia" w:hAnsiTheme="majorHAnsi" w:cstheme="majorBidi"/>
      <w:color w:val="386065" w:themeColor="accent1" w:themeShade="80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B123B"/>
    <w:pPr>
      <w:keepNext/>
      <w:keepLines/>
      <w:spacing w:before="40" w:after="0"/>
      <w:ind w:left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B123B"/>
    <w:pPr>
      <w:keepNext/>
      <w:keepLines/>
      <w:spacing w:before="40" w:after="0"/>
      <w:ind w:left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CF207A"/>
    <w:rPr>
      <w:color w:val="595959" w:themeColor="text1" w:themeTint="A6"/>
    </w:rPr>
  </w:style>
  <w:style w:type="paragraph" w:styleId="Undertittel">
    <w:name w:val="Subtitle"/>
    <w:basedOn w:val="Normal"/>
    <w:link w:val="UndertittelTegn"/>
    <w:uiPriority w:val="1"/>
    <w:qFormat/>
    <w:rsid w:val="009124DD"/>
    <w:pPr>
      <w:spacing w:after="40" w:line="228" w:lineRule="auto"/>
      <w:ind w:left="0" w:right="0"/>
    </w:pPr>
    <w:rPr>
      <w:caps/>
      <w:sz w:val="52"/>
    </w:rPr>
  </w:style>
  <w:style w:type="character" w:customStyle="1" w:styleId="UndertittelTegn">
    <w:name w:val="Undertittel Tegn"/>
    <w:basedOn w:val="Standardskriftforavsnitt"/>
    <w:link w:val="Undertittel"/>
    <w:uiPriority w:val="1"/>
    <w:rsid w:val="009124DD"/>
    <w:rPr>
      <w:caps/>
      <w:sz w:val="52"/>
    </w:rPr>
  </w:style>
  <w:style w:type="paragraph" w:styleId="Tittel">
    <w:name w:val="Title"/>
    <w:basedOn w:val="Normal"/>
    <w:link w:val="TittelTegn"/>
    <w:uiPriority w:val="1"/>
    <w:qFormat/>
    <w:rsid w:val="009124DD"/>
    <w:pPr>
      <w:spacing w:after="0" w:line="204" w:lineRule="auto"/>
      <w:ind w:left="0" w:right="0"/>
      <w:contextualSpacing/>
    </w:pPr>
    <w:rPr>
      <w:rFonts w:asciiTheme="majorHAnsi" w:eastAsiaTheme="majorEastAsia" w:hAnsiTheme="majorHAnsi" w:cstheme="majorBidi"/>
      <w:b/>
      <w:bCs/>
      <w:caps/>
      <w:color w:val="9C2224" w:themeColor="accent2" w:themeShade="BF"/>
      <w:kern w:val="28"/>
      <w:sz w:val="84"/>
    </w:rPr>
  </w:style>
  <w:style w:type="character" w:customStyle="1" w:styleId="TittelTegn">
    <w:name w:val="Tittel Tegn"/>
    <w:basedOn w:val="Standardskriftforavsnitt"/>
    <w:link w:val="Tittel"/>
    <w:uiPriority w:val="1"/>
    <w:rsid w:val="009124DD"/>
    <w:rPr>
      <w:rFonts w:asciiTheme="majorHAnsi" w:eastAsiaTheme="majorEastAsia" w:hAnsiTheme="majorHAnsi" w:cstheme="majorBidi"/>
      <w:b/>
      <w:bCs/>
      <w:caps/>
      <w:color w:val="9C2224" w:themeColor="accent2" w:themeShade="BF"/>
      <w:kern w:val="28"/>
      <w:sz w:val="84"/>
    </w:rPr>
  </w:style>
  <w:style w:type="paragraph" w:styleId="Dato">
    <w:name w:val="Date"/>
    <w:basedOn w:val="Normal"/>
    <w:link w:val="DatoTegn"/>
    <w:uiPriority w:val="2"/>
    <w:unhideWhenUsed/>
    <w:qFormat/>
    <w:pPr>
      <w:pBdr>
        <w:top w:val="dotted" w:sz="2" w:space="15" w:color="572111" w:themeColor="text2"/>
        <w:left w:val="dotted" w:sz="2" w:space="2" w:color="FFFFFF" w:themeColor="background1"/>
        <w:right w:val="dotted" w:sz="2" w:space="2" w:color="FFFFFF" w:themeColor="background1"/>
      </w:pBdr>
      <w:spacing w:before="360" w:after="40" w:line="216" w:lineRule="auto"/>
      <w:contextualSpacing/>
    </w:pPr>
    <w:rPr>
      <w:b/>
      <w:bCs/>
      <w:smallCaps/>
      <w:color w:val="9C2224" w:themeColor="accent2" w:themeShade="BF"/>
      <w:sz w:val="44"/>
    </w:rPr>
  </w:style>
  <w:style w:type="character" w:customStyle="1" w:styleId="DatoTegn">
    <w:name w:val="Dato Tegn"/>
    <w:basedOn w:val="Standardskriftforavsnitt"/>
    <w:link w:val="Dato"/>
    <w:uiPriority w:val="2"/>
    <w:rPr>
      <w:b/>
      <w:bCs/>
      <w:smallCaps/>
      <w:color w:val="9C2224" w:themeColor="accent2" w:themeShade="BF"/>
      <w:sz w:val="44"/>
    </w:rPr>
  </w:style>
  <w:style w:type="paragraph" w:customStyle="1" w:styleId="Klokkeslett">
    <w:name w:val="Klokkeslett"/>
    <w:basedOn w:val="Normal"/>
    <w:uiPriority w:val="2"/>
    <w:qFormat/>
    <w:pPr>
      <w:spacing w:after="300" w:line="216" w:lineRule="auto"/>
      <w:contextualSpacing/>
    </w:pPr>
    <w:rPr>
      <w:b/>
      <w:bCs/>
      <w:smallCaps/>
      <w:sz w:val="44"/>
    </w:rPr>
  </w:style>
  <w:style w:type="paragraph" w:customStyle="1" w:styleId="Sted">
    <w:name w:val="Sted"/>
    <w:basedOn w:val="Normal"/>
    <w:uiPriority w:val="3"/>
    <w:qFormat/>
    <w:pPr>
      <w:pBdr>
        <w:left w:val="dotted" w:sz="2" w:space="2" w:color="FFFFFF" w:themeColor="background1"/>
        <w:bottom w:val="dotted" w:sz="2" w:space="15" w:color="572111" w:themeColor="text2"/>
        <w:right w:val="dotted" w:sz="2" w:space="2" w:color="FFFFFF" w:themeColor="background1"/>
      </w:pBdr>
      <w:spacing w:after="400" w:line="228" w:lineRule="auto"/>
      <w:contextualSpacing/>
    </w:pPr>
    <w:rPr>
      <w:smallCaps/>
      <w:sz w:val="36"/>
    </w:rPr>
  </w:style>
  <w:style w:type="paragraph" w:customStyle="1" w:styleId="Kontaktinformasjon">
    <w:name w:val="Kontaktinformasjon"/>
    <w:basedOn w:val="Normal"/>
    <w:uiPriority w:val="4"/>
    <w:qFormat/>
    <w:rsid w:val="00897FB4"/>
    <w:pPr>
      <w:spacing w:after="0" w:line="240" w:lineRule="auto"/>
      <w:ind w:left="0" w:right="0"/>
    </w:pPr>
    <w:rPr>
      <w:smallCaps/>
    </w:rPr>
  </w:style>
  <w:style w:type="paragraph" w:styleId="Topptekst">
    <w:name w:val="header"/>
    <w:basedOn w:val="Normal"/>
    <w:link w:val="TopptekstTegn"/>
    <w:uiPriority w:val="99"/>
    <w:unhideWhenUsed/>
    <w:rsid w:val="001570B2"/>
    <w:pPr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1570B2"/>
  </w:style>
  <w:style w:type="paragraph" w:styleId="Bunntekst">
    <w:name w:val="footer"/>
    <w:basedOn w:val="Normal"/>
    <w:link w:val="BunntekstTegn"/>
    <w:uiPriority w:val="99"/>
    <w:unhideWhenUsed/>
    <w:rsid w:val="00E43EFE"/>
    <w:pPr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43EFE"/>
  </w:style>
  <w:style w:type="character" w:customStyle="1" w:styleId="Overskrift1Tegn">
    <w:name w:val="Overskrift 1 Tegn"/>
    <w:basedOn w:val="Standardskriftforavsnitt"/>
    <w:link w:val="Overskrift1"/>
    <w:uiPriority w:val="9"/>
    <w:rsid w:val="00CF207A"/>
    <w:rPr>
      <w:rFonts w:asciiTheme="majorHAnsi" w:eastAsiaTheme="majorEastAsia" w:hAnsiTheme="majorHAnsi" w:cstheme="majorBidi"/>
      <w:color w:val="386065" w:themeColor="accent1" w:themeShade="80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CF207A"/>
    <w:rPr>
      <w:rFonts w:asciiTheme="majorHAnsi" w:eastAsiaTheme="majorEastAsia" w:hAnsiTheme="majorHAnsi" w:cstheme="majorBidi"/>
      <w:color w:val="386065" w:themeColor="accent1" w:themeShade="80"/>
      <w:sz w:val="26"/>
      <w:szCs w:val="26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CF207A"/>
    <w:rPr>
      <w:rFonts w:asciiTheme="majorHAnsi" w:eastAsiaTheme="majorEastAsia" w:hAnsiTheme="majorHAnsi" w:cstheme="majorBidi"/>
      <w:i/>
      <w:iCs/>
      <w:color w:val="386065" w:themeColor="accent1" w:themeShade="80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CF207A"/>
    <w:rPr>
      <w:rFonts w:asciiTheme="majorHAnsi" w:eastAsiaTheme="majorEastAsia" w:hAnsiTheme="majorHAnsi" w:cstheme="majorBidi"/>
      <w:color w:val="386065" w:themeColor="accent1" w:themeShade="80"/>
    </w:rPr>
  </w:style>
  <w:style w:type="character" w:styleId="Sterkutheving">
    <w:name w:val="Intense Emphasis"/>
    <w:basedOn w:val="Standardskriftforavsnitt"/>
    <w:uiPriority w:val="21"/>
    <w:semiHidden/>
    <w:unhideWhenUsed/>
    <w:qFormat/>
    <w:rsid w:val="00CF207A"/>
    <w:rPr>
      <w:i/>
      <w:iCs/>
      <w:color w:val="386065" w:themeColor="accent1" w:themeShade="80"/>
    </w:rPr>
  </w:style>
  <w:style w:type="paragraph" w:styleId="Sterktsitat">
    <w:name w:val="Intense Quote"/>
    <w:basedOn w:val="Normal"/>
    <w:next w:val="Normal"/>
    <w:link w:val="SterktsitatTegn"/>
    <w:uiPriority w:val="30"/>
    <w:semiHidden/>
    <w:unhideWhenUsed/>
    <w:qFormat/>
    <w:rsid w:val="00CF207A"/>
    <w:pPr>
      <w:pBdr>
        <w:top w:val="single" w:sz="4" w:space="10" w:color="386065" w:themeColor="accent1" w:themeShade="80"/>
        <w:bottom w:val="single" w:sz="4" w:space="10" w:color="386065" w:themeColor="accent1" w:themeShade="80"/>
      </w:pBdr>
      <w:spacing w:before="360" w:after="360"/>
      <w:ind w:left="864" w:right="864"/>
      <w:jc w:val="center"/>
    </w:pPr>
    <w:rPr>
      <w:i/>
      <w:iCs/>
      <w:color w:val="386065" w:themeColor="accent1" w:themeShade="80"/>
    </w:rPr>
  </w:style>
  <w:style w:type="character" w:customStyle="1" w:styleId="SterktsitatTegn">
    <w:name w:val="Sterkt sitat Tegn"/>
    <w:basedOn w:val="Standardskriftforavsnitt"/>
    <w:link w:val="Sterktsitat"/>
    <w:uiPriority w:val="30"/>
    <w:semiHidden/>
    <w:rsid w:val="00CF207A"/>
    <w:rPr>
      <w:i/>
      <w:iCs/>
      <w:color w:val="386065" w:themeColor="accent1" w:themeShade="80"/>
    </w:rPr>
  </w:style>
  <w:style w:type="character" w:styleId="Sterkreferanse">
    <w:name w:val="Intense Reference"/>
    <w:basedOn w:val="Standardskriftforavsnitt"/>
    <w:uiPriority w:val="32"/>
    <w:semiHidden/>
    <w:unhideWhenUsed/>
    <w:qFormat/>
    <w:rsid w:val="00CF207A"/>
    <w:rPr>
      <w:b/>
      <w:bCs/>
      <w:caps w:val="0"/>
      <w:smallCaps/>
      <w:color w:val="386065" w:themeColor="accent1" w:themeShade="80"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CF207A"/>
    <w:pPr>
      <w:outlineLvl w:val="9"/>
    </w:pPr>
  </w:style>
  <w:style w:type="paragraph" w:styleId="Blokktekst">
    <w:name w:val="Block Text"/>
    <w:basedOn w:val="Normal"/>
    <w:uiPriority w:val="99"/>
    <w:semiHidden/>
    <w:unhideWhenUsed/>
    <w:rsid w:val="00CF207A"/>
    <w:pPr>
      <w:pBdr>
        <w:top w:val="single" w:sz="2" w:space="10" w:color="82B4B9" w:themeColor="accent1" w:shadow="1" w:frame="1"/>
        <w:left w:val="single" w:sz="2" w:space="10" w:color="82B4B9" w:themeColor="accent1" w:shadow="1" w:frame="1"/>
        <w:bottom w:val="single" w:sz="2" w:space="10" w:color="82B4B9" w:themeColor="accent1" w:shadow="1" w:frame="1"/>
        <w:right w:val="single" w:sz="2" w:space="10" w:color="82B4B9" w:themeColor="accent1" w:shadow="1" w:frame="1"/>
      </w:pBdr>
      <w:ind w:left="1152" w:right="1152"/>
    </w:pPr>
    <w:rPr>
      <w:rFonts w:eastAsiaTheme="minorEastAsia"/>
      <w:i/>
      <w:iCs/>
      <w:color w:val="386065" w:themeColor="accent1" w:themeShade="80"/>
    </w:rPr>
  </w:style>
  <w:style w:type="character" w:styleId="Hyperkobling">
    <w:name w:val="Hyperlink"/>
    <w:basedOn w:val="Standardskriftforavsnitt"/>
    <w:uiPriority w:val="99"/>
    <w:unhideWhenUsed/>
    <w:rsid w:val="00CF207A"/>
    <w:rPr>
      <w:color w:val="386065" w:themeColor="accent1" w:themeShade="80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CF207A"/>
    <w:rPr>
      <w:color w:val="573448" w:themeColor="accent4" w:themeShade="80"/>
      <w:u w:val="single"/>
    </w:rPr>
  </w:style>
  <w:style w:type="table" w:styleId="Tabellrutenett">
    <w:name w:val="Table Grid"/>
    <w:basedOn w:val="Vanligtabell"/>
    <w:uiPriority w:val="39"/>
    <w:rsid w:val="00897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utenettabell1lysuthevingsfarge1">
    <w:name w:val="Grid Table 1 Light Accent 1"/>
    <w:basedOn w:val="Vanligtabell"/>
    <w:uiPriority w:val="46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CDE0E3" w:themeColor="accent1" w:themeTint="66"/>
        <w:left w:val="single" w:sz="4" w:space="0" w:color="CDE0E3" w:themeColor="accent1" w:themeTint="66"/>
        <w:bottom w:val="single" w:sz="4" w:space="0" w:color="CDE0E3" w:themeColor="accent1" w:themeTint="66"/>
        <w:right w:val="single" w:sz="4" w:space="0" w:color="CDE0E3" w:themeColor="accent1" w:themeTint="66"/>
        <w:insideH w:val="single" w:sz="4" w:space="0" w:color="CDE0E3" w:themeColor="accent1" w:themeTint="66"/>
        <w:insideV w:val="single" w:sz="4" w:space="0" w:color="CDE0E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4D1D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4D1D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4uthevingsfarge2">
    <w:name w:val="Grid Table 4 Accent 2"/>
    <w:basedOn w:val="Vanligtabell"/>
    <w:uiPriority w:val="49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E38283" w:themeColor="accent2" w:themeTint="99"/>
        <w:left w:val="single" w:sz="4" w:space="0" w:color="E38283" w:themeColor="accent2" w:themeTint="99"/>
        <w:bottom w:val="single" w:sz="4" w:space="0" w:color="E38283" w:themeColor="accent2" w:themeTint="99"/>
        <w:right w:val="single" w:sz="4" w:space="0" w:color="E38283" w:themeColor="accent2" w:themeTint="99"/>
        <w:insideH w:val="single" w:sz="4" w:space="0" w:color="E38283" w:themeColor="accent2" w:themeTint="99"/>
        <w:insideV w:val="single" w:sz="4" w:space="0" w:color="E382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12F31" w:themeColor="accent2"/>
          <w:left w:val="single" w:sz="4" w:space="0" w:color="D12F31" w:themeColor="accent2"/>
          <w:bottom w:val="single" w:sz="4" w:space="0" w:color="D12F31" w:themeColor="accent2"/>
          <w:right w:val="single" w:sz="4" w:space="0" w:color="D12F31" w:themeColor="accent2"/>
          <w:insideH w:val="nil"/>
          <w:insideV w:val="nil"/>
        </w:tcBorders>
        <w:shd w:val="clear" w:color="auto" w:fill="D12F31" w:themeFill="accent2"/>
      </w:tcPr>
    </w:tblStylePr>
    <w:tblStylePr w:type="lastRow">
      <w:rPr>
        <w:b/>
        <w:bCs/>
      </w:rPr>
      <w:tblPr/>
      <w:tcPr>
        <w:tcBorders>
          <w:top w:val="double" w:sz="4" w:space="0" w:color="D12F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5D5" w:themeFill="accent2" w:themeFillTint="33"/>
      </w:tcPr>
    </w:tblStylePr>
    <w:tblStylePr w:type="band1Horz">
      <w:tblPr/>
      <w:tcPr>
        <w:shd w:val="clear" w:color="auto" w:fill="F5D5D5" w:themeFill="accent2" w:themeFillTint="33"/>
      </w:tcPr>
    </w:tblStylePr>
  </w:style>
  <w:style w:type="paragraph" w:styleId="Ingenmellomrom">
    <w:name w:val="No Spacing"/>
    <w:uiPriority w:val="98"/>
    <w:qFormat/>
    <w:rsid w:val="00A95506"/>
    <w:pPr>
      <w:spacing w:after="0" w:line="240" w:lineRule="auto"/>
    </w:p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AB123B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AB123B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AB123B"/>
    <w:pPr>
      <w:spacing w:after="200" w:line="240" w:lineRule="auto"/>
    </w:pPr>
    <w:rPr>
      <w:i/>
      <w:iCs/>
      <w:sz w:val="22"/>
      <w:szCs w:val="18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B123B"/>
    <w:rPr>
      <w:rFonts w:ascii="Segoe UI" w:hAnsi="Segoe UI" w:cs="Segoe UI"/>
      <w:sz w:val="22"/>
      <w:szCs w:val="18"/>
    </w:rPr>
  </w:style>
  <w:style w:type="paragraph" w:styleId="Brdtekst3">
    <w:name w:val="Body Text 3"/>
    <w:basedOn w:val="Normal"/>
    <w:link w:val="Brdtekst3Tegn"/>
    <w:uiPriority w:val="99"/>
    <w:semiHidden/>
    <w:unhideWhenUsed/>
    <w:rsid w:val="00AB123B"/>
    <w:pPr>
      <w:spacing w:after="120"/>
    </w:pPr>
    <w:rPr>
      <w:sz w:val="22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semiHidden/>
    <w:rsid w:val="00AB123B"/>
    <w:rPr>
      <w:sz w:val="22"/>
      <w:szCs w:val="16"/>
    </w:rPr>
  </w:style>
  <w:style w:type="paragraph" w:styleId="Brdtekstinnrykk3">
    <w:name w:val="Body Text Indent 3"/>
    <w:basedOn w:val="Normal"/>
    <w:link w:val="Brdtekstinnrykk3Tegn"/>
    <w:uiPriority w:val="99"/>
    <w:semiHidden/>
    <w:unhideWhenUsed/>
    <w:rsid w:val="00AB123B"/>
    <w:pPr>
      <w:spacing w:after="120"/>
      <w:ind w:left="360"/>
    </w:pPr>
    <w:rPr>
      <w:sz w:val="22"/>
      <w:szCs w:val="16"/>
    </w:rPr>
  </w:style>
  <w:style w:type="character" w:customStyle="1" w:styleId="Brdtekstinnrykk3Tegn">
    <w:name w:val="Brødtekstinnrykk 3 Tegn"/>
    <w:basedOn w:val="Standardskriftforavsnitt"/>
    <w:link w:val="Brdtekstinnrykk3"/>
    <w:uiPriority w:val="99"/>
    <w:semiHidden/>
    <w:rsid w:val="00AB123B"/>
    <w:rPr>
      <w:sz w:val="22"/>
      <w:szCs w:val="16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AB123B"/>
    <w:rPr>
      <w:sz w:val="22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AB123B"/>
    <w:pPr>
      <w:spacing w:line="240" w:lineRule="auto"/>
    </w:pPr>
    <w:rPr>
      <w:sz w:val="22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AB123B"/>
    <w:rPr>
      <w:sz w:val="22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AB123B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AB123B"/>
    <w:rPr>
      <w:b/>
      <w:bCs/>
      <w:sz w:val="22"/>
      <w:szCs w:val="20"/>
    </w:rPr>
  </w:style>
  <w:style w:type="paragraph" w:styleId="Dokumentkart">
    <w:name w:val="Document Map"/>
    <w:basedOn w:val="Normal"/>
    <w:link w:val="DokumentkartTegn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AB123B"/>
    <w:rPr>
      <w:rFonts w:ascii="Segoe UI" w:hAnsi="Segoe UI" w:cs="Segoe UI"/>
      <w:sz w:val="22"/>
      <w:szCs w:val="16"/>
    </w:rPr>
  </w:style>
  <w:style w:type="paragraph" w:styleId="Sluttnotetekst">
    <w:name w:val="endnote text"/>
    <w:basedOn w:val="Normal"/>
    <w:link w:val="SluttnotetekstTegn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AB123B"/>
    <w:rPr>
      <w:sz w:val="22"/>
      <w:szCs w:val="20"/>
    </w:rPr>
  </w:style>
  <w:style w:type="paragraph" w:styleId="Avsenderadresse">
    <w:name w:val="envelope return"/>
    <w:basedOn w:val="Normal"/>
    <w:uiPriority w:val="99"/>
    <w:semiHidden/>
    <w:unhideWhenUsed/>
    <w:rsid w:val="00AB123B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AB123B"/>
    <w:rPr>
      <w:sz w:val="22"/>
      <w:szCs w:val="20"/>
    </w:rPr>
  </w:style>
  <w:style w:type="character" w:styleId="HTML-kode">
    <w:name w:val="HTML Code"/>
    <w:basedOn w:val="Standardskriftforavsnitt"/>
    <w:uiPriority w:val="99"/>
    <w:semiHidden/>
    <w:unhideWhenUsed/>
    <w:rsid w:val="00AB123B"/>
    <w:rPr>
      <w:rFonts w:ascii="Consolas" w:hAnsi="Consolas"/>
      <w:sz w:val="22"/>
      <w:szCs w:val="20"/>
    </w:rPr>
  </w:style>
  <w:style w:type="character" w:styleId="HTML-tastatur">
    <w:name w:val="HTML Keyboard"/>
    <w:basedOn w:val="Standardskriftforavsnit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AB123B"/>
    <w:rPr>
      <w:rFonts w:ascii="Consolas" w:hAnsi="Consolas"/>
      <w:sz w:val="22"/>
      <w:szCs w:val="20"/>
    </w:rPr>
  </w:style>
  <w:style w:type="character" w:styleId="HTML-skrivemaskin">
    <w:name w:val="HTML Typewriter"/>
    <w:basedOn w:val="Standardskriftforavsnit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Makrotekst">
    <w:name w:val="macro"/>
    <w:link w:val="MakrotekstTegn"/>
    <w:uiPriority w:val="99"/>
    <w:semiHidden/>
    <w:unhideWhenUsed/>
    <w:rsid w:val="00AB12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semiHidden/>
    <w:rsid w:val="00AB123B"/>
    <w:rPr>
      <w:rFonts w:ascii="Consolas" w:hAnsi="Consolas"/>
      <w:sz w:val="22"/>
      <w:szCs w:val="20"/>
    </w:rPr>
  </w:style>
  <w:style w:type="paragraph" w:styleId="Rentekst">
    <w:name w:val="Plain Text"/>
    <w:basedOn w:val="Normal"/>
    <w:link w:val="RentekstTegn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AB123B"/>
    <w:rPr>
      <w:rFonts w:ascii="Consolas" w:hAnsi="Consolas"/>
      <w:sz w:val="22"/>
      <w:szCs w:val="21"/>
    </w:rPr>
  </w:style>
  <w:style w:type="paragraph" w:customStyle="1" w:styleId="Firma">
    <w:name w:val="Firma"/>
    <w:basedOn w:val="Normal"/>
    <w:uiPriority w:val="2"/>
    <w:qFormat/>
    <w:rsid w:val="00EE1EAF"/>
    <w:pPr>
      <w:spacing w:after="0" w:line="240" w:lineRule="auto"/>
      <w:ind w:left="0" w:right="0"/>
    </w:pPr>
    <w:rPr>
      <w:rFonts w:asciiTheme="majorHAnsi" w:eastAsiaTheme="majorEastAsia" w:hAnsiTheme="majorHAnsi" w:cstheme="majorBidi"/>
      <w:b/>
      <w:bCs/>
      <w:caps/>
      <w:color w:val="549097" w:themeColor="accent1" w:themeShade="BF"/>
      <w:sz w:val="22"/>
      <w:szCs w:val="22"/>
      <w:lang w:val="en-US"/>
    </w:rPr>
  </w:style>
  <w:style w:type="paragraph" w:styleId="Brdtekst">
    <w:name w:val="Body Text"/>
    <w:basedOn w:val="Normal"/>
    <w:link w:val="BrdtekstTegn"/>
    <w:uiPriority w:val="99"/>
    <w:semiHidden/>
    <w:unhideWhenUsed/>
    <w:rsid w:val="00AC362B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AC362B"/>
  </w:style>
  <w:style w:type="paragraph" w:styleId="Brdtekst-frsteinnrykk">
    <w:name w:val="Body Text First Indent"/>
    <w:basedOn w:val="Brdtekst"/>
    <w:link w:val="Brdtekst-frsteinnrykkTegn"/>
    <w:uiPriority w:val="99"/>
    <w:semiHidden/>
    <w:unhideWhenUsed/>
    <w:rsid w:val="00AC362B"/>
    <w:pPr>
      <w:spacing w:after="200"/>
      <w:ind w:left="0" w:right="0" w:firstLine="360"/>
    </w:pPr>
    <w:rPr>
      <w:color w:val="782D17" w:themeColor="text2" w:themeTint="E6"/>
      <w:sz w:val="22"/>
      <w:szCs w:val="22"/>
      <w:lang w:val="en-US"/>
    </w:rPr>
  </w:style>
  <w:style w:type="character" w:customStyle="1" w:styleId="Brdtekst-frsteinnrykkTegn">
    <w:name w:val="Brødtekst - første innrykk Tegn"/>
    <w:basedOn w:val="BrdtekstTegn"/>
    <w:link w:val="Brdtekst-frsteinnrykk"/>
    <w:uiPriority w:val="99"/>
    <w:semiHidden/>
    <w:rsid w:val="00AC362B"/>
    <w:rPr>
      <w:color w:val="782D17" w:themeColor="text2" w:themeTint="E6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jpeg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ri-norge.no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ha@nhosh.no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mailto:air35@air.no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rim\AppData\Roaming\Microsoft\Templates\Flygeblad%20for%20v&#229;rarrangement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4B62616361941B2B6563AEFECFE2C7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E7B5A1C-472E-4F40-89EB-25C326FD7948}"/>
      </w:docPartPr>
      <w:docPartBody>
        <w:p w:rsidR="00000000" w:rsidRDefault="00A94D93" w:rsidP="00A94D93">
          <w:pPr>
            <w:pStyle w:val="B4B62616361941B2B6563AEFECFE2C70"/>
          </w:pPr>
          <w:r w:rsidRPr="004060E2">
            <w:rPr>
              <w:lang w:bidi="nb-NO"/>
            </w:rPr>
            <w:t>Firmanavn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D93"/>
    <w:rsid w:val="00500423"/>
    <w:rsid w:val="00733E6F"/>
    <w:rsid w:val="00A9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BEDBAF88A21C411F9B895F119DB42053">
    <w:name w:val="BEDBAF88A21C411F9B895F119DB42053"/>
  </w:style>
  <w:style w:type="paragraph" w:customStyle="1" w:styleId="F8642DAA777B462F8195607D5B929085">
    <w:name w:val="F8642DAA777B462F8195607D5B929085"/>
  </w:style>
  <w:style w:type="paragraph" w:customStyle="1" w:styleId="697A49C0E2C64D56BFF4E2A79E792150">
    <w:name w:val="697A49C0E2C64D56BFF4E2A79E792150"/>
  </w:style>
  <w:style w:type="paragraph" w:customStyle="1" w:styleId="A426981BA3E04BD39EB16EE78EA0F9F4">
    <w:name w:val="A426981BA3E04BD39EB16EE78EA0F9F4"/>
  </w:style>
  <w:style w:type="paragraph" w:customStyle="1" w:styleId="1FCE476D1B7644BFAB73F801EDE10B6A">
    <w:name w:val="1FCE476D1B7644BFAB73F801EDE10B6A"/>
  </w:style>
  <w:style w:type="paragraph" w:customStyle="1" w:styleId="B40A8098668B410199AD2D652A8A2F85">
    <w:name w:val="B40A8098668B410199AD2D652A8A2F85"/>
  </w:style>
  <w:style w:type="paragraph" w:customStyle="1" w:styleId="AC274B4000114F4E98524F7857DEF443">
    <w:name w:val="AC274B4000114F4E98524F7857DEF443"/>
  </w:style>
  <w:style w:type="paragraph" w:customStyle="1" w:styleId="0676A3A5980E486BBD952B6D5612FADE">
    <w:name w:val="0676A3A5980E486BBD952B6D5612FADE"/>
  </w:style>
  <w:style w:type="paragraph" w:customStyle="1" w:styleId="361E64F9B6A34A4D8E7A7FBC4B155041">
    <w:name w:val="361E64F9B6A34A4D8E7A7FBC4B155041"/>
  </w:style>
  <w:style w:type="paragraph" w:customStyle="1" w:styleId="C516A5CFB3C84242996099FE4D4C12F4">
    <w:name w:val="C516A5CFB3C84242996099FE4D4C12F4"/>
  </w:style>
  <w:style w:type="paragraph" w:customStyle="1" w:styleId="B0C179956A604A93AD3EA7209543EE73">
    <w:name w:val="B0C179956A604A93AD3EA7209543EE73"/>
  </w:style>
  <w:style w:type="paragraph" w:customStyle="1" w:styleId="B4B62616361941B2B6563AEFECFE2C70">
    <w:name w:val="B4B62616361941B2B6563AEFECFE2C70"/>
    <w:rsid w:val="00A94D93"/>
  </w:style>
  <w:style w:type="paragraph" w:customStyle="1" w:styleId="6231FC0C140D438989667D3894024A36">
    <w:name w:val="6231FC0C140D438989667D3894024A36"/>
    <w:rsid w:val="00A94D9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lossom Flyer">
      <a:dk1>
        <a:sysClr val="windowText" lastClr="000000"/>
      </a:dk1>
      <a:lt1>
        <a:sysClr val="window" lastClr="FFFFFF"/>
      </a:lt1>
      <a:dk2>
        <a:srgbClr val="572111"/>
      </a:dk2>
      <a:lt2>
        <a:srgbClr val="F7F3E2"/>
      </a:lt2>
      <a:accent1>
        <a:srgbClr val="82B4B9"/>
      </a:accent1>
      <a:accent2>
        <a:srgbClr val="D12F31"/>
      </a:accent2>
      <a:accent3>
        <a:srgbClr val="D8B028"/>
      </a:accent3>
      <a:accent4>
        <a:srgbClr val="A96F90"/>
      </a:accent4>
      <a:accent5>
        <a:srgbClr val="87A755"/>
      </a:accent5>
      <a:accent6>
        <a:srgbClr val="E28B25"/>
      </a:accent6>
      <a:hlink>
        <a:srgbClr val="82B4B9"/>
      </a:hlink>
      <a:folHlink>
        <a:srgbClr val="A96F90"/>
      </a:folHlink>
    </a:clrScheme>
    <a:fontScheme name="Candara">
      <a:maj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DDA1FBC0-ACE6-40D2-938E-942B2886F3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8F2609-9CED-43DE-A457-02D667AE7B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9BEF6A-3E34-4632-B7FF-A731D8A1C1F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Flygeblad for vårarrangementer</Template>
  <TotalTime>12</TotalTime>
  <Pages>2</Pages>
  <Words>311</Words>
  <Characters>1653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 Mørch</dc:creator>
  <cp:keywords>Rehabilitation internatioanl Norge – RI Norge</cp:keywords>
  <dc:description/>
  <cp:lastModifiedBy>Siri Mørch</cp:lastModifiedBy>
  <cp:revision>19</cp:revision>
  <dcterms:created xsi:type="dcterms:W3CDTF">2025-03-11T09:50:00Z</dcterms:created>
  <dcterms:modified xsi:type="dcterms:W3CDTF">2025-03-11T11:57:00Z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